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502" w:rsidRDefault="00066015" w:rsidP="001E61F1">
      <w:pPr>
        <w:rPr>
          <w:b/>
          <w:bCs/>
          <w:sz w:val="28"/>
          <w:szCs w:val="28"/>
        </w:rPr>
      </w:pPr>
      <w:r>
        <w:rPr>
          <w:b/>
          <w:bCs/>
          <w:noProof/>
          <w:sz w:val="28"/>
          <w:szCs w:val="28"/>
          <w:lang w:val="fr-BE" w:eastAsia="fr-BE"/>
        </w:rPr>
        <mc:AlternateContent>
          <mc:Choice Requires="wps">
            <w:drawing>
              <wp:anchor distT="0" distB="0" distL="114300" distR="114300" simplePos="0" relativeHeight="251659263" behindDoc="0" locked="0" layoutInCell="1" allowOverlap="1" wp14:anchorId="033AF069" wp14:editId="07259090">
                <wp:simplePos x="0" y="0"/>
                <wp:positionH relativeFrom="column">
                  <wp:posOffset>31115</wp:posOffset>
                </wp:positionH>
                <wp:positionV relativeFrom="paragraph">
                  <wp:posOffset>-8074</wp:posOffset>
                </wp:positionV>
                <wp:extent cx="5930265" cy="9104812"/>
                <wp:effectExtent l="0" t="0" r="13335" b="20320"/>
                <wp:wrapNone/>
                <wp:docPr id="9" name="Rectangle à coins arrondis 9"/>
                <wp:cNvGraphicFramePr/>
                <a:graphic xmlns:a="http://schemas.openxmlformats.org/drawingml/2006/main">
                  <a:graphicData uri="http://schemas.microsoft.com/office/word/2010/wordprocessingShape">
                    <wps:wsp>
                      <wps:cNvSpPr/>
                      <wps:spPr>
                        <a:xfrm>
                          <a:off x="0" y="0"/>
                          <a:ext cx="5930265" cy="9104812"/>
                        </a:xfrm>
                        <a:prstGeom prst="roundRect">
                          <a:avLst>
                            <a:gd name="adj" fmla="val 1906"/>
                          </a:avLst>
                        </a:prstGeom>
                        <a:noFill/>
                        <a:ln w="19050">
                          <a:solidFill>
                            <a:srgbClr val="AA78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 o:spid="_x0000_s1026" style="position:absolute;margin-left:2.45pt;margin-top:-.65pt;width:466.95pt;height:716.9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" filled="f" strokecolor="#aa7840" strokeweight="1.5pt"/>
            </w:pict>
          </mc:Fallback>
        </mc:AlternateContent>
      </w:r>
    </w:p>
    <w:p w:rsidR="00331502" w:rsidRDefault="00527872">
      <w:pPr>
        <w:jc w:val="left"/>
        <w:rPr>
          <w:b/>
          <w:bCs/>
          <w:sz w:val="28"/>
          <w:szCs w:val="28"/>
        </w:rPr>
      </w:pPr>
      <w:r>
        <w:rPr>
          <w:b/>
          <w:bCs/>
          <w:noProof/>
          <w:sz w:val="28"/>
          <w:szCs w:val="28"/>
          <w:lang w:val="fr-BE" w:eastAsia="fr-BE"/>
        </w:rPr>
        <mc:AlternateContent>
          <mc:Choice Requires="wps">
            <w:drawing>
              <wp:anchor distT="0" distB="0" distL="114300" distR="114300" simplePos="0" relativeHeight="251658238" behindDoc="0" locked="0" layoutInCell="1" allowOverlap="1" wp14:anchorId="1F25190D" wp14:editId="6D3EC696">
                <wp:simplePos x="0" y="0"/>
                <wp:positionH relativeFrom="column">
                  <wp:posOffset>265793</wp:posOffset>
                </wp:positionH>
                <wp:positionV relativeFrom="paragraph">
                  <wp:posOffset>2152015</wp:posOffset>
                </wp:positionV>
                <wp:extent cx="5480050" cy="5360398"/>
                <wp:effectExtent l="0" t="0" r="6350" b="0"/>
                <wp:wrapNone/>
                <wp:docPr id="11" name="Rectangle 11"/>
                <wp:cNvGraphicFramePr/>
                <a:graphic xmlns:a="http://schemas.openxmlformats.org/drawingml/2006/main">
                  <a:graphicData uri="http://schemas.microsoft.com/office/word/2010/wordprocessingShape">
                    <wps:wsp>
                      <wps:cNvSpPr/>
                      <wps:spPr>
                        <a:xfrm>
                          <a:off x="0" y="0"/>
                          <a:ext cx="5480050" cy="5360398"/>
                        </a:xfrm>
                        <a:prstGeom prst="rect">
                          <a:avLst/>
                        </a:prstGeom>
                        <a:blipFill dpi="0" rotWithShape="1">
                          <a:blip r:embed="rId9">
                            <a:alphaModFix amt="25000"/>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0.95pt;margin-top:169.45pt;width:431.5pt;height:422.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iAAAAAAAAAAAACnZlY3RvckRhdGFib29sAQAAAABQZ1BzZW51bQAAAABQZ1BzAAAAAFBnUEMA&#10;AAAATGVmdFVudEYjUmx0AAAAAAAAAAAAAAAAVG9wIFVudEYjUmx0AAAAAAAAAAAAAAAAU2NsIFVu&#10;dEYjUHJjQFkAAAAAAAA4QklNA+0AAAAAABAAkAAAAAEAAgCQ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NwAAAABSZ2h0bG9uZwAAAj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QcAAAAAQAAAKAAAACgAAAB4AAB&#10;LAAAABQAABgAAf/Y/+ICQElDQ19QUk9GSUxFAAEBAAACMEFEQkUCEAAAbW50clJHQiBYWVogB88A&#10;BgADAAAAAAAAYWNzcEFQUEwAAAAAbm9uZQAAAAAAAAAAAAAAAAAAAAE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7QAMQWRvYmVfQ00AAv/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YGRobHB0eHyAhIiMkJSYnKCkqKyssLS4vMDEyMzQ1Njc4OTo7PD0+P0BBQkNE&#10;RUZHSElKS0xNTk9QUFFSU1RVVldYWVpbXF1eX2BhYmNkZWZnaGlqa2xtbm9wcXJzdHV2d3h5ent8&#10;fX5/gIGCg4SGh4iJiouMjY6PkJGSk5SVlpeYmZqbnJ2en6ChoqOkpaanqKmqq6ytrq+wsbKztLa3&#10;uLm6u7y9vr/AwcLDxMXGx8jJysvMzc7P0NHS09TW19jZ2tvc3d7f4OHi4+Tl5ufo6err7O3u7/D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gZGhscHR4fICEi&#10;IyQlJicoKSorKywtLi8wMTIzNDU2Nzg5Ojs8PT4/QEFCQ0RFRkdISUpLTE1OT1BQUVJTVFVWV1hZ&#10;WltcXV5fYGFiY2RlZmdoaWprbG1ub3BxcnN0dXZ3eHl6e3x9fn+AgYKDhIaHiImKi4yNjo+QkZKT&#10;lJWWl5iZmpucnZ6foKGio6SlpqeoqaqrrK2ur7CxsrO0tre4ubq7vL2+v8DBwsPExcbHyMnKy8zN&#10;zs/Q0dLT1NbX2Nna29zd3t/g4eLj5OXm5+jp6uvs7e7v8P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gQBAAIRAxEEAAA/A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" stroked="f" strokeweight="2pt">
                <v:fill r:id="rId10" o:title="" opacity=".25" recolor="t" rotate="t" type="frame"/>
              </v:rect>
            </w:pict>
          </mc:Fallback>
        </mc:AlternateContent>
      </w:r>
      <w:r w:rsidR="00965155">
        <w:rPr>
          <w:b/>
          <w:bCs/>
          <w:noProof/>
          <w:sz w:val="28"/>
          <w:szCs w:val="28"/>
          <w:lang w:val="fr-BE" w:eastAsia="fr-BE"/>
        </w:rPr>
        <mc:AlternateContent>
          <mc:Choice Requires="wps">
            <w:drawing>
              <wp:anchor distT="0" distB="0" distL="114300" distR="114300" simplePos="0" relativeHeight="251663360" behindDoc="0" locked="0" layoutInCell="1" allowOverlap="1" wp14:anchorId="1C3517E1" wp14:editId="3BE1DEF1">
                <wp:simplePos x="0" y="0"/>
                <wp:positionH relativeFrom="column">
                  <wp:posOffset>383540</wp:posOffset>
                </wp:positionH>
                <wp:positionV relativeFrom="paragraph">
                  <wp:posOffset>221887</wp:posOffset>
                </wp:positionV>
                <wp:extent cx="5224780" cy="1692910"/>
                <wp:effectExtent l="0" t="0" r="0" b="2540"/>
                <wp:wrapNone/>
                <wp:docPr id="22" name="Rectangle 22"/>
                <wp:cNvGraphicFramePr/>
                <a:graphic xmlns:a="http://schemas.openxmlformats.org/drawingml/2006/main">
                  <a:graphicData uri="http://schemas.microsoft.com/office/word/2010/wordprocessingShape">
                    <wps:wsp>
                      <wps:cNvSpPr/>
                      <wps:spPr>
                        <a:xfrm>
                          <a:off x="0" y="0"/>
                          <a:ext cx="5224780" cy="1692910"/>
                        </a:xfrm>
                        <a:prstGeom prst="rect">
                          <a:avLst/>
                        </a:prstGeom>
                        <a:blipFill dpi="0" rotWithShape="1">
                          <a:blip r:embed="rId1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0.2pt;margin-top:17.45pt;width:411.4pt;height:13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iAAAAAAAAAAAACnZlY3RvckRhdGFib29sAQAAAABQZ1BzZW51bQAAAABQ&#10;Z1BzAAAAAFBnUEMAAAAATGVmdFVudEYjUmx0AAAAAAAAAAAAAAAAVG9wIFVudEYjUmx0AAAAAAAA&#10;AAAAAAAAU2NsIFVudEYjUHJjQFkAAAAAAAA4QklNA+0AAAAAABAAkAAAAAEAAgCQAAAAAQACOEJJ&#10;TQQmAAAAAAAOAAAAAAAAAAAAAD+AAAA4QklNA/IAAAAAAAoAAP///////w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cgAAAAAUmdodGxvbmcAAAWJ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&#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YGRobHB0e&#10;HyAhIiMkJSYnKCkqKyssLS4vMDEyMzQ1Njc4OTo7PD0+P0BBQkNERUZHSElKS0xNTk9QUFFSU1RV&#10;VldYWVpbXF1eX2BhYmNkZWZnaGlqa2xtbm9wcXJzdHV2d3h5ent8fX5/gIGCg4SGh4iJiouMjY6P&#10;kJGSk5SVlpeYmZqbnJ2en6ChoqOkpaanqKmqq6ytrq+wsbKztLa3uLm6u7y9vr/AwcLDxMXGx8jJ&#10;ysvMzc7P0NHS09TW19jZ2tvc3d7f4OHi4+Tl5ufo6err7O3u7/D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" stroked="f" strokeweight="2pt">
                <v:fill r:id="rId12" o:title="" recolor="t" rotate="t" type="frame"/>
              </v:rect>
            </w:pict>
          </mc:Fallback>
        </mc:AlternateContent>
      </w:r>
      <w:r w:rsidR="0003620F">
        <w:rPr>
          <w:b/>
          <w:bCs/>
          <w:noProof/>
          <w:sz w:val="28"/>
          <w:szCs w:val="28"/>
          <w:lang w:val="fr-BE" w:eastAsia="fr-BE"/>
        </w:rPr>
        <mc:AlternateContent>
          <mc:Choice Requires="wps">
            <w:drawing>
              <wp:anchor distT="0" distB="0" distL="114300" distR="114300" simplePos="0" relativeHeight="251669504" behindDoc="0" locked="0" layoutInCell="1" allowOverlap="1" wp14:anchorId="633292F9" wp14:editId="263D48FA">
                <wp:simplePos x="0" y="0"/>
                <wp:positionH relativeFrom="column">
                  <wp:posOffset>900430</wp:posOffset>
                </wp:positionH>
                <wp:positionV relativeFrom="paragraph">
                  <wp:posOffset>3026047</wp:posOffset>
                </wp:positionV>
                <wp:extent cx="4191000" cy="1638300"/>
                <wp:effectExtent l="133350" t="76200" r="152400" b="190500"/>
                <wp:wrapNone/>
                <wp:docPr id="5" name="Rectangle à coins arrondis 5"/>
                <wp:cNvGraphicFramePr/>
                <a:graphic xmlns:a="http://schemas.openxmlformats.org/drawingml/2006/main">
                  <a:graphicData uri="http://schemas.microsoft.com/office/word/2010/wordprocessingShape">
                    <wps:wsp>
                      <wps:cNvSpPr/>
                      <wps:spPr>
                        <a:xfrm>
                          <a:off x="0" y="0"/>
                          <a:ext cx="4191000" cy="1638300"/>
                        </a:xfrm>
                        <a:prstGeom prst="roundRect">
                          <a:avLst>
                            <a:gd name="adj" fmla="val 10868"/>
                          </a:avLst>
                        </a:prstGeom>
                        <a:solidFill>
                          <a:srgbClr val="5B92A9"/>
                        </a:solidFill>
                        <a:ln>
                          <a:solidFill>
                            <a:schemeClr val="bg1"/>
                          </a:solidFill>
                        </a:ln>
                        <a:effectLst>
                          <a:outerShdw blurRad="114300" dist="38100" dir="5400000" sx="101000" sy="101000" algn="t"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516D7" w:rsidRPr="00032151" w:rsidRDefault="00B516D7" w:rsidP="00066015">
                            <w:pPr>
                              <w:spacing w:after="120"/>
                              <w:jc w:val="center"/>
                              <w:rPr>
                                <w:rFonts w:ascii="Century Gothic" w:hAnsi="Century Gothic"/>
                                <w:b/>
                                <w:color w:val="FFFFFF" w:themeColor="background1"/>
                                <w:sz w:val="52"/>
                                <w:szCs w:val="52"/>
                              </w:rPr>
                            </w:pPr>
                            <w:r w:rsidRPr="00032151">
                              <w:rPr>
                                <w:rFonts w:ascii="Century Gothic" w:hAnsi="Century Gothic"/>
                                <w:b/>
                                <w:color w:val="FFFFFF" w:themeColor="background1"/>
                                <w:sz w:val="52"/>
                                <w:szCs w:val="52"/>
                              </w:rPr>
                              <w:t>Charte d’engagement volontaire</w:t>
                            </w:r>
                          </w:p>
                          <w:p w:rsidR="00B516D7" w:rsidRPr="00032151" w:rsidRDefault="00B516D7" w:rsidP="00066015">
                            <w:pPr>
                              <w:jc w:val="center"/>
                              <w:rPr>
                                <w:rFonts w:ascii="Century Gothic" w:hAnsi="Century Gothic"/>
                                <w:color w:val="FFFFFF" w:themeColor="background1"/>
                                <w:sz w:val="48"/>
                                <w:szCs w:val="48"/>
                              </w:rPr>
                            </w:pPr>
                            <w:r w:rsidRPr="00032151">
                              <w:rPr>
                                <w:rFonts w:ascii="Century Gothic" w:hAnsi="Century Gothic"/>
                                <w:color w:val="FFFFFF" w:themeColor="background1"/>
                                <w:sz w:val="32"/>
                                <w:szCs w:val="32"/>
                              </w:rPr>
                              <w:t xml:space="preserve">des professionnels partenaires </w:t>
                            </w:r>
                            <w:r w:rsidRPr="00032151">
                              <w:rPr>
                                <w:rFonts w:ascii="Century Gothic" w:hAnsi="Century Gothic"/>
                                <w:color w:val="FFFFFF" w:themeColor="background1"/>
                                <w:sz w:val="32"/>
                                <w:szCs w:val="32"/>
                              </w:rPr>
                              <w:br/>
                              <w:t>du secteur de la construction</w:t>
                            </w:r>
                          </w:p>
                          <w:p w:rsidR="00B516D7" w:rsidRDefault="00B516D7" w:rsidP="000660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5" o:spid="_x0000_s1026" style="position:absolute;margin-left:70.9pt;margin-top:238.25pt;width:330pt;height:12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" fillcolor="#5b92a9" strokecolor="white [3212]" strokeweight="2pt">
                <v:shadow on="t" type="perspective" color="black" opacity="19660f" origin=",-.5" offset="0,3pt" matrix="66191f,,,66191f"/>
                <v:textbox>
                  <w:txbxContent>
                    <w:p w:rsidR="00B516D7" w:rsidRPr="00032151" w:rsidRDefault="00B516D7" w:rsidP="00066015">
                      <w:pPr>
                        <w:spacing w:after="120"/>
                        <w:jc w:val="center"/>
                        <w:rPr>
                          <w:rFonts w:ascii="Century Gothic" w:hAnsi="Century Gothic"/>
                          <w:b/>
                          <w:color w:val="FFFFFF" w:themeColor="background1"/>
                          <w:sz w:val="52"/>
                          <w:szCs w:val="52"/>
                        </w:rPr>
                      </w:pPr>
                      <w:r w:rsidRPr="00032151">
                        <w:rPr>
                          <w:rFonts w:ascii="Century Gothic" w:hAnsi="Century Gothic"/>
                          <w:b/>
                          <w:color w:val="FFFFFF" w:themeColor="background1"/>
                          <w:sz w:val="52"/>
                          <w:szCs w:val="52"/>
                        </w:rPr>
                        <w:t>Charte d’engagement volontaire</w:t>
                      </w:r>
                    </w:p>
                    <w:p w:rsidR="00B516D7" w:rsidRPr="00032151" w:rsidRDefault="00B516D7" w:rsidP="00066015">
                      <w:pPr>
                        <w:jc w:val="center"/>
                        <w:rPr>
                          <w:rFonts w:ascii="Century Gothic" w:hAnsi="Century Gothic"/>
                          <w:color w:val="FFFFFF" w:themeColor="background1"/>
                          <w:sz w:val="48"/>
                          <w:szCs w:val="48"/>
                        </w:rPr>
                      </w:pPr>
                      <w:r w:rsidRPr="00032151">
                        <w:rPr>
                          <w:rFonts w:ascii="Century Gothic" w:hAnsi="Century Gothic"/>
                          <w:color w:val="FFFFFF" w:themeColor="background1"/>
                          <w:sz w:val="32"/>
                          <w:szCs w:val="32"/>
                        </w:rPr>
                        <w:t xml:space="preserve">des professionnels partenaires </w:t>
                      </w:r>
                      <w:r w:rsidRPr="00032151">
                        <w:rPr>
                          <w:rFonts w:ascii="Century Gothic" w:hAnsi="Century Gothic"/>
                          <w:color w:val="FFFFFF" w:themeColor="background1"/>
                          <w:sz w:val="32"/>
                          <w:szCs w:val="32"/>
                        </w:rPr>
                        <w:br/>
                        <w:t>du secteur de la construction</w:t>
                      </w:r>
                    </w:p>
                    <w:p w:rsidR="00B516D7" w:rsidRDefault="00B516D7" w:rsidP="00066015">
                      <w:pPr>
                        <w:jc w:val="center"/>
                      </w:pPr>
                    </w:p>
                  </w:txbxContent>
                </v:textbox>
              </v:roundrect>
            </w:pict>
          </mc:Fallback>
        </mc:AlternateContent>
      </w:r>
      <w:r w:rsidR="0003620F" w:rsidRPr="007657A9">
        <w:rPr>
          <w:b/>
          <w:bCs/>
          <w:noProof/>
          <w:sz w:val="28"/>
          <w:szCs w:val="28"/>
          <w:lang w:val="fr-BE" w:eastAsia="fr-BE"/>
        </w:rPr>
        <mc:AlternateContent>
          <mc:Choice Requires="wps">
            <w:drawing>
              <wp:anchor distT="0" distB="0" distL="114300" distR="114300" simplePos="0" relativeHeight="251668480" behindDoc="0" locked="0" layoutInCell="1" allowOverlap="1" wp14:anchorId="18257597" wp14:editId="701CE25E">
                <wp:simplePos x="0" y="0"/>
                <wp:positionH relativeFrom="column">
                  <wp:posOffset>771525</wp:posOffset>
                </wp:positionH>
                <wp:positionV relativeFrom="paragraph">
                  <wp:posOffset>6785338</wp:posOffset>
                </wp:positionV>
                <wp:extent cx="4405630" cy="287020"/>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287020"/>
                        </a:xfrm>
                        <a:prstGeom prst="rect">
                          <a:avLst/>
                        </a:prstGeom>
                        <a:noFill/>
                        <a:ln w="9525">
                          <a:noFill/>
                          <a:miter lim="800000"/>
                          <a:headEnd/>
                          <a:tailEnd/>
                        </a:ln>
                      </wps:spPr>
                      <wps:txbx>
                        <w:txbxContent>
                          <w:p w:rsidR="00B516D7" w:rsidRPr="007657A9" w:rsidRDefault="00B516D7" w:rsidP="007657A9">
                            <w:pPr>
                              <w:jc w:val="center"/>
                              <w:rPr>
                                <w:rFonts w:ascii="Century Gothic" w:hAnsi="Century Gothic"/>
                                <w:sz w:val="24"/>
                                <w:lang w:val="fr-BE"/>
                              </w:rPr>
                            </w:pPr>
                            <w:r>
                              <w:rPr>
                                <w:rFonts w:ascii="Century Gothic" w:hAnsi="Century Gothic"/>
                                <w:sz w:val="24"/>
                                <w:lang w:val="fr-BE"/>
                              </w:rPr>
                              <w:t xml:space="preserve">Version : </w:t>
                            </w:r>
                            <w:r w:rsidR="002F0373">
                              <w:rPr>
                                <w:rFonts w:ascii="Century Gothic" w:hAnsi="Century Gothic"/>
                                <w:sz w:val="24"/>
                                <w:lang w:val="fr-BE"/>
                              </w:rPr>
                              <w:t>novembre</w:t>
                            </w:r>
                            <w:r>
                              <w:rPr>
                                <w:rFonts w:ascii="Century Gothic" w:hAnsi="Century Gothic"/>
                                <w:sz w:val="24"/>
                                <w:lang w:val="fr-BE"/>
                              </w:rPr>
                              <w:t xml:space="preserve">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60.75pt;margin-top:534.3pt;width:346.9pt;height:22.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" filled="f" stroked="f">
                <v:textbox style="mso-fit-shape-to-text:t">
                  <w:txbxContent>
                    <w:p w:rsidR="00B516D7" w:rsidRPr="007657A9" w:rsidRDefault="00B516D7" w:rsidP="007657A9">
                      <w:pPr>
                        <w:jc w:val="center"/>
                        <w:rPr>
                          <w:rFonts w:ascii="Century Gothic" w:hAnsi="Century Gothic"/>
                          <w:sz w:val="24"/>
                          <w:lang w:val="fr-BE"/>
                        </w:rPr>
                      </w:pPr>
                      <w:r>
                        <w:rPr>
                          <w:rFonts w:ascii="Century Gothic" w:hAnsi="Century Gothic"/>
                          <w:sz w:val="24"/>
                          <w:lang w:val="fr-BE"/>
                        </w:rPr>
                        <w:t xml:space="preserve">Version : </w:t>
                      </w:r>
                      <w:r w:rsidR="002F0373">
                        <w:rPr>
                          <w:rFonts w:ascii="Century Gothic" w:hAnsi="Century Gothic"/>
                          <w:sz w:val="24"/>
                          <w:lang w:val="fr-BE"/>
                        </w:rPr>
                        <w:t>novembre</w:t>
                      </w:r>
                      <w:r>
                        <w:rPr>
                          <w:rFonts w:ascii="Century Gothic" w:hAnsi="Century Gothic"/>
                          <w:sz w:val="24"/>
                          <w:lang w:val="fr-BE"/>
                        </w:rPr>
                        <w:t xml:space="preserve"> 2012</w:t>
                      </w:r>
                    </w:p>
                  </w:txbxContent>
                </v:textbox>
              </v:shape>
            </w:pict>
          </mc:Fallback>
        </mc:AlternateContent>
      </w:r>
      <w:bookmarkStart w:id="0" w:name="_GoBack"/>
      <w:r w:rsidR="00CA46B5">
        <w:rPr>
          <w:b/>
          <w:bCs/>
          <w:noProof/>
          <w:sz w:val="28"/>
          <w:szCs w:val="28"/>
          <w:lang w:val="fr-BE" w:eastAsia="fr-BE"/>
        </w:rPr>
        <mc:AlternateContent>
          <mc:Choice Requires="wps">
            <w:drawing>
              <wp:anchor distT="0" distB="0" distL="114300" distR="114300" simplePos="0" relativeHeight="251664384" behindDoc="0" locked="0" layoutInCell="1" allowOverlap="1" wp14:anchorId="46F84C24" wp14:editId="3E8DE243">
                <wp:simplePos x="0" y="0"/>
                <wp:positionH relativeFrom="column">
                  <wp:posOffset>217805</wp:posOffset>
                </wp:positionH>
                <wp:positionV relativeFrom="paragraph">
                  <wp:posOffset>7404463</wp:posOffset>
                </wp:positionV>
                <wp:extent cx="5556885" cy="1292860"/>
                <wp:effectExtent l="0" t="0" r="5715" b="2540"/>
                <wp:wrapNone/>
                <wp:docPr id="24" name="Rectangle 24"/>
                <wp:cNvGraphicFramePr/>
                <a:graphic xmlns:a="http://schemas.openxmlformats.org/drawingml/2006/main">
                  <a:graphicData uri="http://schemas.microsoft.com/office/word/2010/wordprocessingShape">
                    <wps:wsp>
                      <wps:cNvSpPr/>
                      <wps:spPr>
                        <a:xfrm>
                          <a:off x="0" y="0"/>
                          <a:ext cx="5556885" cy="129286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7.15pt;margin-top:583.05pt;width:437.55pt;height:10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tAAxBZG9iZV9DTQAC/+4ADkFkb2JlAGSAAAAAAf/bAIQADAgICAkIDAkJDBELCgsR&#10;FQ8MDA8VGBMTFRMTGBEMDAwMDAwRDAwMDAwMDAwMDAwMDAwMDAwMDAwMDAwMDAwMDAENCwsNDg0Q&#10;Dg4QFA4ODhQUDg4ODhQRDAwMDAwREQwMDAwMDBEMDAwMDAwMDAwMDAwMDAwMDAwMDAwMDAwMDAwM&#10;/8AAEQgAK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GIAAAAA&#10;AAAAAAAKdmVjdG9yRGF0YWJvb2wBAAAAAFBnUHNlbnVtAAAAAFBnUHMAAAAAUGdQQwAAAABMZWZ0&#10;VW50RiNSbHQAAAAAAAAAAAAAAABUb3AgVW50RiNSbHQAAAAAAAAAAAAAAABTY2wgVW50RiNQcmNA&#10;WQAAAAAAADhCSU0D7QAAAAAAEACQAAAAAQACAJAAAAABAAI4QklNBCYAAAAAAA4AAAAAAAAAAAAA&#10;P4AAADhCSU0D8gAAAAAACgA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R0AAAAAUmdodGxvbmcAAARu&#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IAAAAAC/9sAhAAI&#10;BgYGBgYIBgYIDAgHCAwOCggICg4QDQ0ODQ0QEQwMDAwMDBEMDAwMDAwMDAwMDAwMDAwMDAwMDAwM&#10;DAwMDAwMAQkICAkKCQsJCQsOCw0LDhEODg4OEREMDAwMDBERDAwMDAwMEQwMDAwMDAwMDAwMDAwM&#10;DAwMDAwMDAwMDAwMDAz/wAAUCAEdBG4EASIAAhEBAxEBBCIA/90ABABH/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LWn+9MP+&#10;uv6xkr/6b3/Z/wDMjIpaf70w/wCuv/Ehks/6b3/Z/wDMjI/xj3H9DkR/xWf/AA2H+5yOzZs2f//T&#10;495V/v7/AP5gbj/iOEJ64f8AlX+/v/8AmBuP+I4QHrkR9Uvg35P7jF75foe/Hp9I/Xl5R6fSP15e&#10;VmzZsk0O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" stroked="f" strokeweight="2pt">
                <v:fill r:id="rId14" o:title="" recolor="t" rotate="t" type="frame"/>
              </v:rect>
            </w:pict>
          </mc:Fallback>
        </mc:AlternateContent>
      </w:r>
      <w:bookmarkEnd w:id="0"/>
      <w:r w:rsidR="00331502">
        <w:rPr>
          <w:b/>
          <w:bCs/>
          <w:sz w:val="28"/>
          <w:szCs w:val="28"/>
        </w:rPr>
        <w:br w:type="page"/>
      </w:r>
    </w:p>
    <w:p w:rsidR="001B51A4" w:rsidRDefault="001B51A4" w:rsidP="002B187B">
      <w:pPr>
        <w:pStyle w:val="Style10"/>
      </w:pPr>
      <w:r>
        <w:rPr>
          <w:bCs/>
          <w:noProof/>
          <w:sz w:val="28"/>
          <w:szCs w:val="28"/>
          <w:lang w:val="fr-BE" w:eastAsia="fr-BE"/>
        </w:rPr>
        <w:lastRenderedPageBreak/>
        <mc:AlternateContent>
          <mc:Choice Requires="wps">
            <w:drawing>
              <wp:anchor distT="0" distB="0" distL="114300" distR="114300" simplePos="0" relativeHeight="251673600" behindDoc="0" locked="0" layoutInCell="1" allowOverlap="1" wp14:anchorId="13C7BCAF" wp14:editId="709E38F9">
                <wp:simplePos x="0" y="0"/>
                <wp:positionH relativeFrom="column">
                  <wp:posOffset>4445</wp:posOffset>
                </wp:positionH>
                <wp:positionV relativeFrom="paragraph">
                  <wp:posOffset>17780</wp:posOffset>
                </wp:positionV>
                <wp:extent cx="5930265" cy="7954645"/>
                <wp:effectExtent l="0" t="0" r="13335" b="27305"/>
                <wp:wrapNone/>
                <wp:docPr id="20" name="Rectangle à coins arrondis 20"/>
                <wp:cNvGraphicFramePr/>
                <a:graphic xmlns:a="http://schemas.openxmlformats.org/drawingml/2006/main">
                  <a:graphicData uri="http://schemas.microsoft.com/office/word/2010/wordprocessingShape">
                    <wps:wsp>
                      <wps:cNvSpPr/>
                      <wps:spPr>
                        <a:xfrm>
                          <a:off x="0" y="0"/>
                          <a:ext cx="5930265" cy="7954645"/>
                        </a:xfrm>
                        <a:prstGeom prst="roundRect">
                          <a:avLst>
                            <a:gd name="adj" fmla="val 1906"/>
                          </a:avLst>
                        </a:prstGeom>
                        <a:noFill/>
                        <a:ln w="19050">
                          <a:solidFill>
                            <a:srgbClr val="AA78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 o:spid="_x0000_s1026" style="position:absolute;margin-left:.35pt;margin-top:1.4pt;width:466.95pt;height:62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" filled="f" strokecolor="#aa7840" strokeweight="1.5pt"/>
            </w:pict>
          </mc:Fallback>
        </mc:AlternateContent>
      </w:r>
    </w:p>
    <w:p w:rsidR="002B187B" w:rsidRDefault="002B187B" w:rsidP="001B51A4">
      <w:pPr>
        <w:pStyle w:val="Style2"/>
        <w:spacing w:before="0"/>
        <w:jc w:val="center"/>
        <w:rPr>
          <w:b w:val="0"/>
          <w:i w:val="0"/>
          <w:sz w:val="40"/>
          <w:szCs w:val="40"/>
          <w:u w:color="AA7840"/>
        </w:rPr>
      </w:pPr>
    </w:p>
    <w:p w:rsidR="00CA46B5" w:rsidRPr="001B51A4" w:rsidRDefault="006E09C8" w:rsidP="001B51A4">
      <w:pPr>
        <w:pStyle w:val="Style2"/>
        <w:spacing w:before="0"/>
        <w:jc w:val="center"/>
        <w:rPr>
          <w:b w:val="0"/>
          <w:i w:val="0"/>
          <w:sz w:val="40"/>
          <w:szCs w:val="40"/>
          <w:u w:color="AA7840"/>
        </w:rPr>
      </w:pPr>
      <w:r w:rsidRPr="001B51A4">
        <w:rPr>
          <w:b w:val="0"/>
          <w:i w:val="0"/>
          <w:sz w:val="40"/>
          <w:szCs w:val="40"/>
          <w:u w:color="AA7840"/>
        </w:rPr>
        <w:t>Sommaire</w:t>
      </w:r>
    </w:p>
    <w:p w:rsidR="00F21629" w:rsidRDefault="00225E6A" w:rsidP="00CA46B5">
      <w:pPr>
        <w:pStyle w:val="TM1"/>
        <w:ind w:left="737" w:right="227"/>
        <w:rPr>
          <w:rFonts w:ascii="Times New Roman" w:hAnsi="Times New Roman"/>
          <w:noProof/>
          <w:sz w:val="24"/>
        </w:rPr>
      </w:pPr>
      <w:r>
        <w:fldChar w:fldCharType="begin"/>
      </w:r>
      <w:r>
        <w:instrText xml:space="preserve"> TOC \o "1-3" \h \z \u </w:instrText>
      </w:r>
      <w:r>
        <w:fldChar w:fldCharType="separate"/>
      </w:r>
      <w:hyperlink w:anchor="_Toc336264016" w:history="1"/>
    </w:p>
    <w:p w:rsidR="00F21629" w:rsidRDefault="00E80B19" w:rsidP="00CA46B5">
      <w:pPr>
        <w:pStyle w:val="TM1"/>
        <w:ind w:left="737" w:right="227"/>
        <w:rPr>
          <w:rFonts w:ascii="Times New Roman" w:hAnsi="Times New Roman"/>
          <w:noProof/>
          <w:sz w:val="24"/>
        </w:rPr>
      </w:pPr>
      <w:hyperlink w:anchor="_Toc336264017" w:history="1">
        <w:r w:rsidR="00F21629" w:rsidRPr="008E265C">
          <w:rPr>
            <w:rStyle w:val="Lienhypertexte"/>
            <w:b/>
          </w:rPr>
          <w:t>1.</w:t>
        </w:r>
        <w:r w:rsidR="00F21629">
          <w:rPr>
            <w:rFonts w:ascii="Times New Roman" w:hAnsi="Times New Roman"/>
            <w:noProof/>
            <w:sz w:val="24"/>
          </w:rPr>
          <w:tab/>
        </w:r>
        <w:r w:rsidR="00F21629" w:rsidRPr="008E5750">
          <w:rPr>
            <w:rStyle w:val="Lienhypertexte"/>
          </w:rPr>
          <w:t>Contexte</w:t>
        </w:r>
        <w:r w:rsidR="00F21629" w:rsidRPr="00491C56">
          <w:rPr>
            <w:noProof/>
            <w:webHidden/>
            <w:color w:val="AA7840"/>
          </w:rPr>
          <w:tab/>
        </w:r>
        <w:r w:rsidR="00335A56" w:rsidRPr="00DB7140">
          <w:rPr>
            <w:b/>
            <w:noProof/>
            <w:webHidden/>
          </w:rPr>
          <w:t>3</w:t>
        </w:r>
      </w:hyperlink>
    </w:p>
    <w:p w:rsidR="00F21629" w:rsidRDefault="00E80B19" w:rsidP="00CA46B5">
      <w:pPr>
        <w:pStyle w:val="TM2"/>
        <w:ind w:left="737" w:right="227"/>
        <w:rPr>
          <w:rFonts w:ascii="Times New Roman" w:hAnsi="Times New Roman"/>
          <w:noProof/>
          <w:sz w:val="24"/>
        </w:rPr>
      </w:pPr>
      <w:hyperlink w:anchor="_Toc336264018" w:history="1">
        <w:r w:rsidR="00F21629" w:rsidRPr="00827418">
          <w:rPr>
            <w:rStyle w:val="Lienhypertexte"/>
          </w:rPr>
          <w:t>Un logement pour accompagner le vieillissement</w:t>
        </w:r>
        <w:r w:rsidR="00F21629" w:rsidRPr="00491C56">
          <w:rPr>
            <w:noProof/>
            <w:webHidden/>
            <w:color w:val="AA7840"/>
          </w:rPr>
          <w:tab/>
        </w:r>
        <w:r w:rsidR="00335A56" w:rsidRPr="00DB7140">
          <w:rPr>
            <w:b/>
            <w:noProof/>
            <w:webHidden/>
          </w:rPr>
          <w:t>3</w:t>
        </w:r>
      </w:hyperlink>
    </w:p>
    <w:p w:rsidR="00F21629" w:rsidRDefault="00E80B19" w:rsidP="00CA46B5">
      <w:pPr>
        <w:pStyle w:val="TM2"/>
        <w:ind w:left="737" w:right="227"/>
        <w:rPr>
          <w:rFonts w:ascii="Times New Roman" w:hAnsi="Times New Roman"/>
          <w:noProof/>
          <w:sz w:val="24"/>
        </w:rPr>
      </w:pPr>
      <w:hyperlink w:anchor="_Toc336264019" w:history="1">
        <w:r w:rsidR="00F21629" w:rsidRPr="00827418">
          <w:rPr>
            <w:rStyle w:val="Lienhypertexte"/>
          </w:rPr>
          <w:t>Un logement plus durable</w:t>
        </w:r>
        <w:r w:rsidR="00F21629" w:rsidRPr="00491C56">
          <w:rPr>
            <w:noProof/>
            <w:webHidden/>
            <w:color w:val="AA7840"/>
          </w:rPr>
          <w:tab/>
        </w:r>
        <w:r w:rsidR="00335A56" w:rsidRPr="00DB7140">
          <w:rPr>
            <w:b/>
            <w:noProof/>
            <w:webHidden/>
          </w:rPr>
          <w:t>4</w:t>
        </w:r>
      </w:hyperlink>
    </w:p>
    <w:p w:rsidR="00F21629" w:rsidRDefault="00E80B19" w:rsidP="00CA46B5">
      <w:pPr>
        <w:pStyle w:val="TM2"/>
        <w:spacing w:after="240"/>
        <w:ind w:left="737" w:right="227"/>
        <w:rPr>
          <w:rFonts w:ascii="Times New Roman" w:hAnsi="Times New Roman"/>
          <w:noProof/>
          <w:sz w:val="24"/>
        </w:rPr>
      </w:pPr>
      <w:hyperlink w:anchor="_Toc336264020" w:history="1">
        <w:r w:rsidR="00F21629" w:rsidRPr="00827418">
          <w:rPr>
            <w:rStyle w:val="Lienhypertexte"/>
          </w:rPr>
          <w:t>Une réponse à un enjeu de société</w:t>
        </w:r>
        <w:r w:rsidR="00F21629" w:rsidRPr="00491C56">
          <w:rPr>
            <w:noProof/>
            <w:webHidden/>
            <w:color w:val="AA7840"/>
          </w:rPr>
          <w:tab/>
        </w:r>
        <w:r w:rsidR="00335A56" w:rsidRPr="00DB7140">
          <w:rPr>
            <w:b/>
            <w:noProof/>
            <w:webHidden/>
          </w:rPr>
          <w:t>4</w:t>
        </w:r>
      </w:hyperlink>
    </w:p>
    <w:p w:rsidR="00F21629" w:rsidRDefault="00E80B19" w:rsidP="00CA46B5">
      <w:pPr>
        <w:pStyle w:val="TM1"/>
        <w:ind w:left="737" w:right="227"/>
        <w:rPr>
          <w:rFonts w:ascii="Times New Roman" w:hAnsi="Times New Roman"/>
          <w:noProof/>
          <w:sz w:val="24"/>
        </w:rPr>
      </w:pPr>
      <w:hyperlink w:anchor="_Toc336264021" w:history="1">
        <w:r w:rsidR="00F21629" w:rsidRPr="008E265C">
          <w:rPr>
            <w:rStyle w:val="Lienhypertexte"/>
            <w:b/>
          </w:rPr>
          <w:t>2.</w:t>
        </w:r>
        <w:r w:rsidR="00F21629">
          <w:rPr>
            <w:rFonts w:ascii="Times New Roman" w:hAnsi="Times New Roman"/>
            <w:noProof/>
            <w:sz w:val="24"/>
          </w:rPr>
          <w:tab/>
        </w:r>
        <w:r w:rsidR="00F21629" w:rsidRPr="00827418">
          <w:rPr>
            <w:rStyle w:val="Lienhypertexte"/>
          </w:rPr>
          <w:t>Objectifs de l’action</w:t>
        </w:r>
        <w:r w:rsidR="00F21629" w:rsidRPr="00491C56">
          <w:rPr>
            <w:noProof/>
            <w:webHidden/>
            <w:color w:val="AA7840"/>
          </w:rPr>
          <w:tab/>
        </w:r>
        <w:r w:rsidR="00335A56" w:rsidRPr="00DB7140">
          <w:rPr>
            <w:b/>
            <w:noProof/>
            <w:webHidden/>
          </w:rPr>
          <w:t>5</w:t>
        </w:r>
      </w:hyperlink>
    </w:p>
    <w:p w:rsidR="00F21629" w:rsidRDefault="00E80B19" w:rsidP="00CA46B5">
      <w:pPr>
        <w:pStyle w:val="TM1"/>
        <w:ind w:left="737" w:right="227"/>
        <w:rPr>
          <w:rFonts w:ascii="Times New Roman" w:hAnsi="Times New Roman"/>
          <w:noProof/>
          <w:sz w:val="24"/>
        </w:rPr>
      </w:pPr>
      <w:hyperlink w:anchor="_Toc336264022" w:history="1">
        <w:r w:rsidR="00F21629" w:rsidRPr="008E265C">
          <w:rPr>
            <w:rStyle w:val="Lienhypertexte"/>
            <w:b/>
          </w:rPr>
          <w:t>3.</w:t>
        </w:r>
        <w:r w:rsidR="00F21629">
          <w:rPr>
            <w:rFonts w:ascii="Times New Roman" w:hAnsi="Times New Roman"/>
            <w:noProof/>
            <w:sz w:val="24"/>
          </w:rPr>
          <w:tab/>
        </w:r>
        <w:r w:rsidR="00F21629" w:rsidRPr="00827418">
          <w:rPr>
            <w:rStyle w:val="Lienhypertexte"/>
          </w:rPr>
          <w:t>Principes</w:t>
        </w:r>
        <w:r w:rsidR="00F21629" w:rsidRPr="00491C56">
          <w:rPr>
            <w:noProof/>
            <w:webHidden/>
            <w:color w:val="AA7840"/>
          </w:rPr>
          <w:tab/>
        </w:r>
        <w:r w:rsidR="00335A56" w:rsidRPr="00DB7140">
          <w:rPr>
            <w:b/>
            <w:noProof/>
            <w:webHidden/>
          </w:rPr>
          <w:t>6</w:t>
        </w:r>
      </w:hyperlink>
    </w:p>
    <w:p w:rsidR="00F21629" w:rsidRDefault="00E80B19" w:rsidP="00CA46B5">
      <w:pPr>
        <w:pStyle w:val="TM1"/>
        <w:ind w:left="737" w:right="227"/>
        <w:rPr>
          <w:rFonts w:ascii="Times New Roman" w:hAnsi="Times New Roman"/>
          <w:noProof/>
          <w:sz w:val="24"/>
        </w:rPr>
      </w:pPr>
      <w:hyperlink w:anchor="_Toc336264023" w:history="1">
        <w:r w:rsidR="00F21629" w:rsidRPr="008E265C">
          <w:rPr>
            <w:rStyle w:val="Lienhypertexte"/>
            <w:b/>
          </w:rPr>
          <w:t>4.</w:t>
        </w:r>
        <w:r w:rsidR="00F21629">
          <w:rPr>
            <w:rFonts w:ascii="Times New Roman" w:hAnsi="Times New Roman"/>
            <w:noProof/>
            <w:sz w:val="24"/>
          </w:rPr>
          <w:tab/>
        </w:r>
        <w:r w:rsidR="00F21629" w:rsidRPr="00827418">
          <w:rPr>
            <w:rStyle w:val="Lienhypertexte"/>
          </w:rPr>
          <w:t>Critères d’obtention de l’attestation « Construire adaptable »</w:t>
        </w:r>
        <w:r w:rsidR="00F21629" w:rsidRPr="00491C56">
          <w:rPr>
            <w:noProof/>
            <w:webHidden/>
            <w:color w:val="AA7840"/>
          </w:rPr>
          <w:tab/>
        </w:r>
        <w:r w:rsidR="00335A56" w:rsidRPr="00DB7140">
          <w:rPr>
            <w:b/>
            <w:noProof/>
            <w:webHidden/>
          </w:rPr>
          <w:t>7</w:t>
        </w:r>
      </w:hyperlink>
    </w:p>
    <w:p w:rsidR="00F21629" w:rsidRDefault="00E80B19" w:rsidP="00CA46B5">
      <w:pPr>
        <w:pStyle w:val="TM1"/>
        <w:ind w:left="737" w:right="227"/>
        <w:rPr>
          <w:rFonts w:ascii="Times New Roman" w:hAnsi="Times New Roman"/>
          <w:noProof/>
          <w:sz w:val="24"/>
        </w:rPr>
      </w:pPr>
      <w:hyperlink w:anchor="_Toc336264024" w:history="1">
        <w:r w:rsidR="00F21629" w:rsidRPr="008E265C">
          <w:rPr>
            <w:rStyle w:val="Lienhypertexte"/>
            <w:b/>
          </w:rPr>
          <w:t>5.</w:t>
        </w:r>
        <w:r w:rsidR="00F21629">
          <w:rPr>
            <w:rFonts w:ascii="Times New Roman" w:hAnsi="Times New Roman"/>
            <w:noProof/>
            <w:sz w:val="24"/>
          </w:rPr>
          <w:tab/>
        </w:r>
        <w:r w:rsidR="00F21629" w:rsidRPr="00827418">
          <w:rPr>
            <w:rStyle w:val="Lienhypertexte"/>
          </w:rPr>
          <w:t xml:space="preserve">Support technique aux professionnels dans le cadre </w:t>
        </w:r>
        <w:r w:rsidR="006E09C8">
          <w:rPr>
            <w:rStyle w:val="Lienhypertexte"/>
          </w:rPr>
          <w:br/>
        </w:r>
        <w:r w:rsidR="00F21629" w:rsidRPr="00827418">
          <w:rPr>
            <w:rStyle w:val="Lienhypertexte"/>
          </w:rPr>
          <w:t>de l’action « Construire adaptable »</w:t>
        </w:r>
        <w:r w:rsidR="00F21629" w:rsidRPr="00491C56">
          <w:rPr>
            <w:noProof/>
            <w:webHidden/>
            <w:color w:val="AA7840"/>
          </w:rPr>
          <w:tab/>
        </w:r>
        <w:r w:rsidR="00335A56" w:rsidRPr="00DB7140">
          <w:rPr>
            <w:b/>
            <w:noProof/>
            <w:webHidden/>
          </w:rPr>
          <w:t>7</w:t>
        </w:r>
      </w:hyperlink>
    </w:p>
    <w:p w:rsidR="00F21629" w:rsidRDefault="00E80B19" w:rsidP="00CA46B5">
      <w:pPr>
        <w:pStyle w:val="TM1"/>
        <w:ind w:left="737" w:right="227"/>
        <w:rPr>
          <w:rFonts w:ascii="Times New Roman" w:hAnsi="Times New Roman"/>
          <w:noProof/>
          <w:sz w:val="24"/>
        </w:rPr>
      </w:pPr>
      <w:hyperlink w:anchor="_Toc336264025" w:history="1">
        <w:r w:rsidR="00F21629" w:rsidRPr="008E265C">
          <w:rPr>
            <w:rStyle w:val="Lienhypertexte"/>
            <w:b/>
          </w:rPr>
          <w:t>6.</w:t>
        </w:r>
        <w:r w:rsidR="00F21629">
          <w:rPr>
            <w:rFonts w:ascii="Times New Roman" w:hAnsi="Times New Roman"/>
            <w:noProof/>
            <w:sz w:val="24"/>
          </w:rPr>
          <w:tab/>
        </w:r>
        <w:r w:rsidR="00F21629" w:rsidRPr="00827418">
          <w:rPr>
            <w:rStyle w:val="Lienhypertexte"/>
          </w:rPr>
          <w:t xml:space="preserve">Engagement volontaire des professionnels </w:t>
        </w:r>
        <w:r w:rsidR="008E265C">
          <w:rPr>
            <w:rStyle w:val="Lienhypertexte"/>
          </w:rPr>
          <w:br/>
        </w:r>
        <w:r w:rsidR="00F21629" w:rsidRPr="00827418">
          <w:rPr>
            <w:rStyle w:val="Lienhypertexte"/>
          </w:rPr>
          <w:t>dans l’action « Construire adaptable »</w:t>
        </w:r>
        <w:r w:rsidR="00F21629" w:rsidRPr="00491C56">
          <w:rPr>
            <w:noProof/>
            <w:webHidden/>
            <w:color w:val="AA7840"/>
          </w:rPr>
          <w:tab/>
        </w:r>
        <w:r w:rsidR="00335A56" w:rsidRPr="00DB7140">
          <w:rPr>
            <w:b/>
            <w:noProof/>
            <w:webHidden/>
          </w:rPr>
          <w:t>8</w:t>
        </w:r>
      </w:hyperlink>
    </w:p>
    <w:p w:rsidR="00F21629" w:rsidRDefault="00E80B19" w:rsidP="00CA46B5">
      <w:pPr>
        <w:pStyle w:val="TM1"/>
        <w:ind w:left="737" w:right="227"/>
        <w:rPr>
          <w:rFonts w:ascii="Times New Roman" w:hAnsi="Times New Roman"/>
          <w:noProof/>
          <w:sz w:val="24"/>
        </w:rPr>
      </w:pPr>
      <w:hyperlink w:anchor="_Toc336264026" w:history="1">
        <w:r w:rsidR="00F21629" w:rsidRPr="008E265C">
          <w:rPr>
            <w:rStyle w:val="Lienhypertexte"/>
            <w:b/>
          </w:rPr>
          <w:t>Annexe 1</w:t>
        </w:r>
        <w:r w:rsidR="00F21629" w:rsidRPr="00827418">
          <w:rPr>
            <w:rStyle w:val="Lienhypertexte"/>
          </w:rPr>
          <w:t> : Contrat d’engagement volontaire</w:t>
        </w:r>
        <w:r w:rsidR="00F21629" w:rsidRPr="00491C56">
          <w:rPr>
            <w:noProof/>
            <w:webHidden/>
            <w:color w:val="AA7840"/>
          </w:rPr>
          <w:tab/>
        </w:r>
        <w:r w:rsidR="00335A56" w:rsidRPr="00DB7140">
          <w:rPr>
            <w:b/>
            <w:noProof/>
            <w:webHidden/>
          </w:rPr>
          <w:t>9</w:t>
        </w:r>
      </w:hyperlink>
    </w:p>
    <w:p w:rsidR="00F21629" w:rsidRDefault="00E80B19" w:rsidP="00CA46B5">
      <w:pPr>
        <w:pStyle w:val="TM1"/>
        <w:ind w:left="737" w:right="227"/>
        <w:rPr>
          <w:rFonts w:ascii="Times New Roman" w:hAnsi="Times New Roman"/>
          <w:noProof/>
          <w:sz w:val="24"/>
        </w:rPr>
      </w:pPr>
      <w:hyperlink w:anchor="_Toc336264027" w:history="1">
        <w:r w:rsidR="00F21629" w:rsidRPr="008E265C">
          <w:rPr>
            <w:rStyle w:val="Lienhypertexte"/>
            <w:b/>
          </w:rPr>
          <w:t>Annexe 2</w:t>
        </w:r>
        <w:r w:rsidR="00F21629" w:rsidRPr="00827418">
          <w:rPr>
            <w:rStyle w:val="Lienhypertexte"/>
          </w:rPr>
          <w:t> : Critères techniques</w:t>
        </w:r>
        <w:r w:rsidR="00F21629" w:rsidRPr="00491C56">
          <w:rPr>
            <w:noProof/>
            <w:webHidden/>
            <w:color w:val="AA7840"/>
          </w:rPr>
          <w:tab/>
        </w:r>
        <w:r w:rsidR="00335A56" w:rsidRPr="00DB7140">
          <w:rPr>
            <w:b/>
            <w:noProof/>
            <w:webHidden/>
          </w:rPr>
          <w:t>11</w:t>
        </w:r>
      </w:hyperlink>
    </w:p>
    <w:p w:rsidR="00F21629" w:rsidRDefault="00E80B19" w:rsidP="00CA46B5">
      <w:pPr>
        <w:pStyle w:val="TM1"/>
        <w:ind w:left="737" w:right="227"/>
        <w:rPr>
          <w:rStyle w:val="Lienhypertexte"/>
        </w:rPr>
      </w:pPr>
      <w:hyperlink w:anchor="_Toc336264028" w:history="1">
        <w:r w:rsidR="00F21629" w:rsidRPr="008E265C">
          <w:rPr>
            <w:rStyle w:val="Lienhypertexte"/>
            <w:b/>
          </w:rPr>
          <w:t>Annexe 3</w:t>
        </w:r>
        <w:r w:rsidR="00F21629" w:rsidRPr="00827418">
          <w:rPr>
            <w:rStyle w:val="Lienhypertexte"/>
          </w:rPr>
          <w:t xml:space="preserve"> : Procédure de délivrance d’une attestation </w:t>
        </w:r>
        <w:r w:rsidR="006E09C8">
          <w:rPr>
            <w:rStyle w:val="Lienhypertexte"/>
          </w:rPr>
          <w:br/>
          <w:t xml:space="preserve">         </w:t>
        </w:r>
        <w:r w:rsidR="00F21629" w:rsidRPr="00827418">
          <w:rPr>
            <w:rStyle w:val="Lienhypertexte"/>
          </w:rPr>
          <w:t>« </w:t>
        </w:r>
        <w:r w:rsidR="00F21629" w:rsidRPr="00827418">
          <w:rPr>
            <w:rStyle w:val="Lienhypertexte"/>
            <w:i/>
            <w:iCs/>
          </w:rPr>
          <w:t>Construire adaptable </w:t>
        </w:r>
        <w:r w:rsidR="00F21629" w:rsidRPr="00827418">
          <w:rPr>
            <w:rStyle w:val="Lienhypertexte"/>
          </w:rPr>
          <w:t> »</w:t>
        </w:r>
        <w:r w:rsidR="00F21629" w:rsidRPr="00491C56">
          <w:rPr>
            <w:noProof/>
            <w:webHidden/>
            <w:color w:val="AA7840"/>
          </w:rPr>
          <w:tab/>
        </w:r>
        <w:r w:rsidR="00335A56" w:rsidRPr="00DB7140">
          <w:rPr>
            <w:b/>
            <w:noProof/>
            <w:webHidden/>
          </w:rPr>
          <w:t>16</w:t>
        </w:r>
      </w:hyperlink>
    </w:p>
    <w:p w:rsidR="008E5750" w:rsidRPr="008E5750" w:rsidRDefault="008E5750" w:rsidP="00CA46B5">
      <w:pPr>
        <w:pStyle w:val="TM1"/>
        <w:ind w:left="737" w:right="227"/>
      </w:pPr>
      <w:r w:rsidRPr="008E265C">
        <w:rPr>
          <w:b/>
        </w:rPr>
        <w:t>Annexe 4</w:t>
      </w:r>
      <w:r>
        <w:t xml:space="preserve"> : Composition de</w:t>
      </w:r>
      <w:r w:rsidRPr="00DE66E1">
        <w:t xml:space="preserve">s </w:t>
      </w:r>
      <w:r>
        <w:t>dossiers</w:t>
      </w:r>
      <w:r w:rsidRPr="00491C56">
        <w:rPr>
          <w:color w:val="AA7840"/>
        </w:rPr>
        <w:tab/>
      </w:r>
      <w:r w:rsidRPr="00DB7140">
        <w:rPr>
          <w:b/>
          <w:webHidden/>
        </w:rPr>
        <w:fldChar w:fldCharType="begin"/>
      </w:r>
      <w:r w:rsidRPr="00DB7140">
        <w:rPr>
          <w:b/>
          <w:webHidden/>
        </w:rPr>
        <w:instrText xml:space="preserve"> PAGEREF _Toc336264029 \h </w:instrText>
      </w:r>
      <w:r w:rsidRPr="00DB7140">
        <w:rPr>
          <w:b/>
          <w:webHidden/>
        </w:rPr>
      </w:r>
      <w:r w:rsidRPr="00DB7140">
        <w:rPr>
          <w:b/>
          <w:webHidden/>
        </w:rPr>
        <w:fldChar w:fldCharType="separate"/>
      </w:r>
      <w:r w:rsidRPr="00DB7140">
        <w:rPr>
          <w:b/>
          <w:webHidden/>
        </w:rPr>
        <w:t>2</w:t>
      </w:r>
      <w:r w:rsidR="00335A56" w:rsidRPr="00DB7140">
        <w:rPr>
          <w:b/>
          <w:webHidden/>
        </w:rPr>
        <w:t>0</w:t>
      </w:r>
      <w:r w:rsidRPr="00DB7140">
        <w:rPr>
          <w:b/>
          <w:webHidden/>
        </w:rPr>
        <w:fldChar w:fldCharType="end"/>
      </w:r>
    </w:p>
    <w:p w:rsidR="00F21629" w:rsidRDefault="00E80B19" w:rsidP="00CA46B5">
      <w:pPr>
        <w:pStyle w:val="TM2"/>
        <w:ind w:left="737" w:right="227"/>
        <w:rPr>
          <w:rFonts w:ascii="Times New Roman" w:hAnsi="Times New Roman"/>
          <w:noProof/>
          <w:sz w:val="24"/>
        </w:rPr>
      </w:pPr>
      <w:hyperlink w:anchor="_Toc336264029" w:history="1">
        <w:r w:rsidR="00F21629" w:rsidRPr="00827418">
          <w:rPr>
            <w:rStyle w:val="Lienhypertexte"/>
          </w:rPr>
          <w:t>Dossier initial</w:t>
        </w:r>
        <w:r w:rsidR="00F21629" w:rsidRPr="00491C56">
          <w:rPr>
            <w:noProof/>
            <w:webHidden/>
            <w:color w:val="AA7840"/>
          </w:rPr>
          <w:tab/>
        </w:r>
        <w:r w:rsidR="00F21629" w:rsidRPr="00DB7140">
          <w:rPr>
            <w:b/>
            <w:noProof/>
            <w:webHidden/>
          </w:rPr>
          <w:fldChar w:fldCharType="begin"/>
        </w:r>
        <w:r w:rsidR="00F21629" w:rsidRPr="00DB7140">
          <w:rPr>
            <w:b/>
            <w:noProof/>
            <w:webHidden/>
          </w:rPr>
          <w:instrText xml:space="preserve"> PAGEREF _Toc336264029 \h </w:instrText>
        </w:r>
        <w:r w:rsidR="00F21629" w:rsidRPr="00DB7140">
          <w:rPr>
            <w:b/>
            <w:noProof/>
            <w:webHidden/>
          </w:rPr>
        </w:r>
        <w:r w:rsidR="00F21629" w:rsidRPr="00DB7140">
          <w:rPr>
            <w:b/>
            <w:noProof/>
            <w:webHidden/>
          </w:rPr>
          <w:fldChar w:fldCharType="separate"/>
        </w:r>
        <w:r w:rsidR="00F21629" w:rsidRPr="00DB7140">
          <w:rPr>
            <w:b/>
            <w:noProof/>
            <w:webHidden/>
          </w:rPr>
          <w:t>2</w:t>
        </w:r>
        <w:r w:rsidR="00335A56" w:rsidRPr="00DB7140">
          <w:rPr>
            <w:b/>
            <w:noProof/>
            <w:webHidden/>
          </w:rPr>
          <w:t>0</w:t>
        </w:r>
        <w:r w:rsidR="00F21629" w:rsidRPr="00DB7140">
          <w:rPr>
            <w:b/>
            <w:noProof/>
            <w:webHidden/>
          </w:rPr>
          <w:fldChar w:fldCharType="end"/>
        </w:r>
      </w:hyperlink>
    </w:p>
    <w:p w:rsidR="00F21629" w:rsidRDefault="00E80B19" w:rsidP="00CA46B5">
      <w:pPr>
        <w:pStyle w:val="TM2"/>
        <w:ind w:left="737" w:right="227"/>
        <w:rPr>
          <w:rFonts w:ascii="Times New Roman" w:hAnsi="Times New Roman"/>
          <w:noProof/>
          <w:sz w:val="24"/>
        </w:rPr>
      </w:pPr>
      <w:hyperlink w:anchor="_Toc336264030" w:history="1">
        <w:r w:rsidR="00F21629" w:rsidRPr="00827418">
          <w:rPr>
            <w:rStyle w:val="Lienhypertexte"/>
          </w:rPr>
          <w:t>Dossier d’exécution</w:t>
        </w:r>
        <w:r w:rsidR="00F21629" w:rsidRPr="00491C56">
          <w:rPr>
            <w:noProof/>
            <w:webHidden/>
            <w:color w:val="AA7840"/>
          </w:rPr>
          <w:tab/>
        </w:r>
        <w:r w:rsidR="00F21629" w:rsidRPr="00DB7140">
          <w:rPr>
            <w:b/>
            <w:noProof/>
            <w:webHidden/>
          </w:rPr>
          <w:fldChar w:fldCharType="begin"/>
        </w:r>
        <w:r w:rsidR="00F21629" w:rsidRPr="00DB7140">
          <w:rPr>
            <w:b/>
            <w:noProof/>
            <w:webHidden/>
          </w:rPr>
          <w:instrText xml:space="preserve"> PAGEREF _Toc336264030 \h </w:instrText>
        </w:r>
        <w:r w:rsidR="00F21629" w:rsidRPr="00DB7140">
          <w:rPr>
            <w:b/>
            <w:noProof/>
            <w:webHidden/>
          </w:rPr>
        </w:r>
        <w:r w:rsidR="00F21629" w:rsidRPr="00DB7140">
          <w:rPr>
            <w:b/>
            <w:noProof/>
            <w:webHidden/>
          </w:rPr>
          <w:fldChar w:fldCharType="separate"/>
        </w:r>
        <w:r w:rsidR="00F21629" w:rsidRPr="00DB7140">
          <w:rPr>
            <w:b/>
            <w:noProof/>
            <w:webHidden/>
          </w:rPr>
          <w:t>2</w:t>
        </w:r>
        <w:r w:rsidR="00335A56" w:rsidRPr="00DB7140">
          <w:rPr>
            <w:b/>
            <w:noProof/>
            <w:webHidden/>
          </w:rPr>
          <w:t>1</w:t>
        </w:r>
        <w:r w:rsidR="00F21629" w:rsidRPr="00DB7140">
          <w:rPr>
            <w:b/>
            <w:noProof/>
            <w:webHidden/>
          </w:rPr>
          <w:fldChar w:fldCharType="end"/>
        </w:r>
      </w:hyperlink>
    </w:p>
    <w:p w:rsidR="00F21629" w:rsidRDefault="00E80B19" w:rsidP="00CA46B5">
      <w:pPr>
        <w:pStyle w:val="TM2"/>
        <w:ind w:left="737" w:right="227"/>
        <w:rPr>
          <w:rFonts w:ascii="Times New Roman" w:hAnsi="Times New Roman"/>
          <w:noProof/>
          <w:sz w:val="24"/>
        </w:rPr>
      </w:pPr>
      <w:hyperlink w:anchor="_Toc336264031" w:history="1">
        <w:r w:rsidR="00F21629" w:rsidRPr="00827418">
          <w:rPr>
            <w:rStyle w:val="Lienhypertexte"/>
          </w:rPr>
          <w:t>Dossier de demande d’attestation</w:t>
        </w:r>
        <w:r w:rsidR="00F21629" w:rsidRPr="00491C56">
          <w:rPr>
            <w:noProof/>
            <w:webHidden/>
            <w:color w:val="AA7840"/>
          </w:rPr>
          <w:tab/>
        </w:r>
        <w:r w:rsidR="00F21629" w:rsidRPr="00DB7140">
          <w:rPr>
            <w:b/>
            <w:noProof/>
            <w:webHidden/>
          </w:rPr>
          <w:fldChar w:fldCharType="begin"/>
        </w:r>
        <w:r w:rsidR="00F21629" w:rsidRPr="00DB7140">
          <w:rPr>
            <w:b/>
            <w:noProof/>
            <w:webHidden/>
          </w:rPr>
          <w:instrText xml:space="preserve"> PAGEREF _Toc336264031 \h </w:instrText>
        </w:r>
        <w:r w:rsidR="00F21629" w:rsidRPr="00DB7140">
          <w:rPr>
            <w:b/>
            <w:noProof/>
            <w:webHidden/>
          </w:rPr>
        </w:r>
        <w:r w:rsidR="00F21629" w:rsidRPr="00DB7140">
          <w:rPr>
            <w:b/>
            <w:noProof/>
            <w:webHidden/>
          </w:rPr>
          <w:fldChar w:fldCharType="separate"/>
        </w:r>
        <w:r w:rsidR="00F21629" w:rsidRPr="00DB7140">
          <w:rPr>
            <w:b/>
            <w:noProof/>
            <w:webHidden/>
          </w:rPr>
          <w:t>2</w:t>
        </w:r>
        <w:r w:rsidR="00335A56" w:rsidRPr="00DB7140">
          <w:rPr>
            <w:b/>
            <w:noProof/>
            <w:webHidden/>
          </w:rPr>
          <w:t>1</w:t>
        </w:r>
        <w:r w:rsidR="00F21629" w:rsidRPr="00DB7140">
          <w:rPr>
            <w:b/>
            <w:noProof/>
            <w:webHidden/>
          </w:rPr>
          <w:fldChar w:fldCharType="end"/>
        </w:r>
      </w:hyperlink>
    </w:p>
    <w:p w:rsidR="00F21629" w:rsidRDefault="00E80B19" w:rsidP="00CA46B5">
      <w:pPr>
        <w:pStyle w:val="TM2"/>
        <w:ind w:left="737" w:right="227"/>
        <w:rPr>
          <w:rFonts w:ascii="Times New Roman" w:hAnsi="Times New Roman"/>
          <w:noProof/>
          <w:sz w:val="24"/>
        </w:rPr>
      </w:pPr>
      <w:hyperlink w:anchor="_Toc336264032" w:history="1">
        <w:r w:rsidR="00F21629" w:rsidRPr="00827418">
          <w:rPr>
            <w:rStyle w:val="Lienhypertexte"/>
          </w:rPr>
          <w:t>Sites et documents utiles</w:t>
        </w:r>
        <w:r w:rsidR="00F21629" w:rsidRPr="00491C56">
          <w:rPr>
            <w:noProof/>
            <w:webHidden/>
            <w:color w:val="AA7840"/>
          </w:rPr>
          <w:tab/>
        </w:r>
        <w:r w:rsidR="00F21629" w:rsidRPr="00DB7140">
          <w:rPr>
            <w:b/>
            <w:noProof/>
            <w:webHidden/>
          </w:rPr>
          <w:fldChar w:fldCharType="begin"/>
        </w:r>
        <w:r w:rsidR="00F21629" w:rsidRPr="00DB7140">
          <w:rPr>
            <w:b/>
            <w:noProof/>
            <w:webHidden/>
          </w:rPr>
          <w:instrText xml:space="preserve"> PAGEREF _Toc336264032 \h </w:instrText>
        </w:r>
        <w:r w:rsidR="00F21629" w:rsidRPr="00DB7140">
          <w:rPr>
            <w:b/>
            <w:noProof/>
            <w:webHidden/>
          </w:rPr>
        </w:r>
        <w:r w:rsidR="00F21629" w:rsidRPr="00DB7140">
          <w:rPr>
            <w:b/>
            <w:noProof/>
            <w:webHidden/>
          </w:rPr>
          <w:fldChar w:fldCharType="separate"/>
        </w:r>
        <w:r w:rsidR="00F21629" w:rsidRPr="00DB7140">
          <w:rPr>
            <w:b/>
            <w:noProof/>
            <w:webHidden/>
          </w:rPr>
          <w:t>2</w:t>
        </w:r>
        <w:r w:rsidR="00335A56" w:rsidRPr="00DB7140">
          <w:rPr>
            <w:b/>
            <w:noProof/>
            <w:webHidden/>
          </w:rPr>
          <w:t>1</w:t>
        </w:r>
        <w:r w:rsidR="00F21629" w:rsidRPr="00DB7140">
          <w:rPr>
            <w:b/>
            <w:noProof/>
            <w:webHidden/>
          </w:rPr>
          <w:fldChar w:fldCharType="end"/>
        </w:r>
      </w:hyperlink>
    </w:p>
    <w:p w:rsidR="00F21629" w:rsidRDefault="00E80B19" w:rsidP="00CA46B5">
      <w:pPr>
        <w:pStyle w:val="TM1"/>
        <w:ind w:left="737" w:right="227"/>
        <w:rPr>
          <w:rFonts w:ascii="Times New Roman" w:hAnsi="Times New Roman"/>
          <w:noProof/>
          <w:sz w:val="24"/>
        </w:rPr>
      </w:pPr>
      <w:hyperlink w:anchor="_Toc336264033" w:history="1">
        <w:r w:rsidR="00F21629" w:rsidRPr="008E265C">
          <w:rPr>
            <w:rStyle w:val="Lienhypertexte"/>
            <w:b/>
          </w:rPr>
          <w:t>Annexe 5</w:t>
        </w:r>
        <w:r w:rsidR="00F21629" w:rsidRPr="00827418">
          <w:rPr>
            <w:rStyle w:val="Lienhypertexte"/>
          </w:rPr>
          <w:t> : Déclaration de participation</w:t>
        </w:r>
        <w:r w:rsidR="00F21629" w:rsidRPr="00491C56">
          <w:rPr>
            <w:noProof/>
            <w:webHidden/>
            <w:color w:val="AA7840"/>
          </w:rPr>
          <w:tab/>
        </w:r>
        <w:r w:rsidR="00F21629" w:rsidRPr="00DB7140">
          <w:rPr>
            <w:b/>
            <w:noProof/>
            <w:webHidden/>
          </w:rPr>
          <w:fldChar w:fldCharType="begin"/>
        </w:r>
        <w:r w:rsidR="00F21629" w:rsidRPr="00DB7140">
          <w:rPr>
            <w:b/>
            <w:noProof/>
            <w:webHidden/>
          </w:rPr>
          <w:instrText xml:space="preserve"> PAGEREF _Toc336264033 \h </w:instrText>
        </w:r>
        <w:r w:rsidR="00F21629" w:rsidRPr="00DB7140">
          <w:rPr>
            <w:b/>
            <w:noProof/>
            <w:webHidden/>
          </w:rPr>
        </w:r>
        <w:r w:rsidR="00F21629" w:rsidRPr="00DB7140">
          <w:rPr>
            <w:b/>
            <w:noProof/>
            <w:webHidden/>
          </w:rPr>
          <w:fldChar w:fldCharType="separate"/>
        </w:r>
        <w:r w:rsidR="00F21629" w:rsidRPr="00DB7140">
          <w:rPr>
            <w:b/>
            <w:noProof/>
            <w:webHidden/>
          </w:rPr>
          <w:t>2</w:t>
        </w:r>
        <w:r w:rsidR="00335A56" w:rsidRPr="00DB7140">
          <w:rPr>
            <w:b/>
            <w:noProof/>
            <w:webHidden/>
          </w:rPr>
          <w:t>2</w:t>
        </w:r>
        <w:r w:rsidR="00F21629" w:rsidRPr="00DB7140">
          <w:rPr>
            <w:b/>
            <w:noProof/>
            <w:webHidden/>
          </w:rPr>
          <w:fldChar w:fldCharType="end"/>
        </w:r>
      </w:hyperlink>
    </w:p>
    <w:p w:rsidR="00F21629" w:rsidRDefault="00E80B19" w:rsidP="00CA46B5">
      <w:pPr>
        <w:pStyle w:val="TM1"/>
        <w:ind w:left="737" w:right="227"/>
        <w:rPr>
          <w:rFonts w:ascii="Times New Roman" w:hAnsi="Times New Roman"/>
          <w:noProof/>
          <w:sz w:val="24"/>
        </w:rPr>
      </w:pPr>
      <w:hyperlink w:anchor="_Toc336264034" w:history="1">
        <w:r w:rsidR="00F21629" w:rsidRPr="008E265C">
          <w:rPr>
            <w:rStyle w:val="Lienhypertexte"/>
            <w:b/>
          </w:rPr>
          <w:t>Annexe 6</w:t>
        </w:r>
        <w:r w:rsidR="00F21629" w:rsidRPr="00827418">
          <w:rPr>
            <w:rStyle w:val="Lienhypertexte"/>
          </w:rPr>
          <w:t xml:space="preserve"> : Demande de délivrance de l’attestation </w:t>
        </w:r>
        <w:r w:rsidR="006E09C8">
          <w:rPr>
            <w:rStyle w:val="Lienhypertexte"/>
          </w:rPr>
          <w:br/>
          <w:t xml:space="preserve">          </w:t>
        </w:r>
        <w:r w:rsidR="00F21629" w:rsidRPr="00827418">
          <w:rPr>
            <w:rStyle w:val="Lienhypertexte"/>
          </w:rPr>
          <w:t>« Construire adaptable »</w:t>
        </w:r>
        <w:r w:rsidR="00F21629" w:rsidRPr="00491C56">
          <w:rPr>
            <w:noProof/>
            <w:webHidden/>
            <w:color w:val="AA7840"/>
          </w:rPr>
          <w:tab/>
        </w:r>
        <w:r w:rsidR="00F21629" w:rsidRPr="00DB7140">
          <w:rPr>
            <w:b/>
            <w:noProof/>
            <w:webHidden/>
          </w:rPr>
          <w:fldChar w:fldCharType="begin"/>
        </w:r>
        <w:r w:rsidR="00F21629" w:rsidRPr="00DB7140">
          <w:rPr>
            <w:b/>
            <w:noProof/>
            <w:webHidden/>
          </w:rPr>
          <w:instrText xml:space="preserve"> PAGEREF _Toc336264034 \h </w:instrText>
        </w:r>
        <w:r w:rsidR="00F21629" w:rsidRPr="00DB7140">
          <w:rPr>
            <w:b/>
            <w:noProof/>
            <w:webHidden/>
          </w:rPr>
        </w:r>
        <w:r w:rsidR="00F21629" w:rsidRPr="00DB7140">
          <w:rPr>
            <w:b/>
            <w:noProof/>
            <w:webHidden/>
          </w:rPr>
          <w:fldChar w:fldCharType="separate"/>
        </w:r>
        <w:r w:rsidR="00F21629" w:rsidRPr="00DB7140">
          <w:rPr>
            <w:b/>
            <w:noProof/>
            <w:webHidden/>
          </w:rPr>
          <w:t>2</w:t>
        </w:r>
        <w:r w:rsidR="00335A56" w:rsidRPr="00DB7140">
          <w:rPr>
            <w:b/>
            <w:noProof/>
            <w:webHidden/>
          </w:rPr>
          <w:t>4</w:t>
        </w:r>
        <w:r w:rsidR="00F21629" w:rsidRPr="00DB7140">
          <w:rPr>
            <w:b/>
            <w:noProof/>
            <w:webHidden/>
          </w:rPr>
          <w:fldChar w:fldCharType="end"/>
        </w:r>
      </w:hyperlink>
    </w:p>
    <w:p w:rsidR="0012030E" w:rsidRDefault="00225E6A" w:rsidP="00AF0D5B">
      <w:r>
        <w:fldChar w:fldCharType="end"/>
      </w:r>
    </w:p>
    <w:p w:rsidR="0012030E" w:rsidRDefault="0012030E" w:rsidP="00AF0D5B"/>
    <w:p w:rsidR="00AF0D5B" w:rsidRDefault="00225E6A" w:rsidP="004B6948">
      <w:pPr>
        <w:pStyle w:val="Titre1"/>
        <w:numPr>
          <w:ilvl w:val="0"/>
          <w:numId w:val="30"/>
        </w:numPr>
        <w:ind w:left="357" w:hanging="357"/>
      </w:pPr>
      <w:r>
        <w:br w:type="page"/>
      </w:r>
      <w:bookmarkStart w:id="1" w:name="_Toc336264017"/>
      <w:r w:rsidR="0012030E" w:rsidRPr="0012030E">
        <w:lastRenderedPageBreak/>
        <w:t>Contexte</w:t>
      </w:r>
      <w:bookmarkEnd w:id="1"/>
    </w:p>
    <w:p w:rsidR="00086143" w:rsidRPr="005726B3" w:rsidRDefault="008D1429" w:rsidP="005726B3">
      <w:pPr>
        <w:pStyle w:val="Style2"/>
      </w:pPr>
      <w:bookmarkStart w:id="2" w:name="_Toc336264018"/>
      <w:r w:rsidRPr="005726B3">
        <w:t xml:space="preserve">Un logement </w:t>
      </w:r>
      <w:r w:rsidR="00AB0A48" w:rsidRPr="005726B3">
        <w:t xml:space="preserve">pour </w:t>
      </w:r>
      <w:r w:rsidRPr="005726B3">
        <w:t>accompagne</w:t>
      </w:r>
      <w:r w:rsidR="00AB0A48" w:rsidRPr="005726B3">
        <w:t>r</w:t>
      </w:r>
      <w:r w:rsidRPr="005726B3">
        <w:t xml:space="preserve"> le vieillissement</w:t>
      </w:r>
      <w:bookmarkEnd w:id="2"/>
      <w:r w:rsidR="00AB0A48" w:rsidRPr="005726B3">
        <w:t xml:space="preserve"> </w:t>
      </w:r>
    </w:p>
    <w:p w:rsidR="00225E6A" w:rsidRDefault="00225E6A" w:rsidP="00AF0D5B"/>
    <w:p w:rsidR="00AB0A48" w:rsidRDefault="00AF0D5B" w:rsidP="003671E5">
      <w:pPr>
        <w:spacing w:line="288" w:lineRule="auto"/>
      </w:pPr>
      <w:r>
        <w:t xml:space="preserve">En Wallonie, comme dans la plupart des régions industrialisées, la pyramide des âges ressemble plutôt à une tour dont la base se rétrécit ; le constat est bien connu : la population vieillit et son espérance de vie s’accroît. </w:t>
      </w:r>
      <w:r w:rsidR="00AB0A48">
        <w:t xml:space="preserve">D’ici 2050, </w:t>
      </w:r>
      <w:r w:rsidR="00095E58">
        <w:t xml:space="preserve">la proportion de la population âgée </w:t>
      </w:r>
      <w:r w:rsidR="00F6235D">
        <w:t xml:space="preserve">de plus </w:t>
      </w:r>
      <w:r w:rsidR="00ED18E1">
        <w:t xml:space="preserve">de </w:t>
      </w:r>
      <w:r w:rsidR="00F6235D">
        <w:t>65</w:t>
      </w:r>
      <w:r w:rsidR="00095E58">
        <w:t xml:space="preserve"> </w:t>
      </w:r>
      <w:r w:rsidR="00F6235D">
        <w:t xml:space="preserve">ans </w:t>
      </w:r>
      <w:r w:rsidR="00095E58">
        <w:t xml:space="preserve">va </w:t>
      </w:r>
      <w:r w:rsidR="00AB0A48">
        <w:t xml:space="preserve">ainsi </w:t>
      </w:r>
      <w:r w:rsidR="00095E58">
        <w:t xml:space="preserve">augmenter de </w:t>
      </w:r>
      <w:r w:rsidR="00BC0BCB">
        <w:t xml:space="preserve">près de 90 </w:t>
      </w:r>
      <w:r w:rsidR="00F60AD3">
        <w:t>%</w:t>
      </w:r>
      <w:r w:rsidR="00A72971">
        <w:t xml:space="preserve">. </w:t>
      </w:r>
      <w:r w:rsidR="00AB0A48">
        <w:t>Ces personnes sont désireuses de pouvoir rester le plus longtemps possible à domicile. Ce souhait est également relayé par les politiques publiques actuelles.</w:t>
      </w:r>
    </w:p>
    <w:p w:rsidR="00B13656" w:rsidRDefault="00DF4721" w:rsidP="00AF0D5B">
      <w:r>
        <w:rPr>
          <w:b/>
          <w:noProof/>
          <w:lang w:val="fr-BE" w:eastAsia="fr-BE"/>
        </w:rPr>
        <mc:AlternateContent>
          <mc:Choice Requires="wps">
            <w:drawing>
              <wp:anchor distT="0" distB="0" distL="114300" distR="114300" simplePos="0" relativeHeight="251671552" behindDoc="0" locked="0" layoutInCell="1" allowOverlap="1" wp14:anchorId="5A783872" wp14:editId="511A611A">
                <wp:simplePos x="0" y="0"/>
                <wp:positionH relativeFrom="column">
                  <wp:posOffset>4989</wp:posOffset>
                </wp:positionH>
                <wp:positionV relativeFrom="paragraph">
                  <wp:posOffset>106408</wp:posOffset>
                </wp:positionV>
                <wp:extent cx="5943600" cy="3304540"/>
                <wp:effectExtent l="0" t="0" r="19050" b="10160"/>
                <wp:wrapNone/>
                <wp:docPr id="18" name="Rectangle à coins arrondis 18"/>
                <wp:cNvGraphicFramePr/>
                <a:graphic xmlns:a="http://schemas.openxmlformats.org/drawingml/2006/main">
                  <a:graphicData uri="http://schemas.microsoft.com/office/word/2010/wordprocessingShape">
                    <wps:wsp>
                      <wps:cNvSpPr/>
                      <wps:spPr>
                        <a:xfrm>
                          <a:off x="0" y="0"/>
                          <a:ext cx="5943600" cy="3304540"/>
                        </a:xfrm>
                        <a:prstGeom prst="roundRect">
                          <a:avLst>
                            <a:gd name="adj" fmla="val 5203"/>
                          </a:avLst>
                        </a:prstGeom>
                        <a:noFill/>
                        <a:ln w="19050">
                          <a:solidFill>
                            <a:srgbClr val="AA78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 o:spid="_x0000_s1026" style="position:absolute;margin-left:.4pt;margin-top:8.4pt;width:468pt;height:26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" filled="f" strokecolor="#aa7840" strokeweight="1.5pt"/>
            </w:pict>
          </mc:Fallback>
        </mc:AlternateContent>
      </w:r>
    </w:p>
    <w:p w:rsidR="00B13656" w:rsidRDefault="006E09C8" w:rsidP="00DF4721">
      <w:pPr>
        <w:jc w:val="center"/>
      </w:pPr>
      <w:r>
        <w:rPr>
          <w:noProof/>
          <w:lang w:val="fr-BE" w:eastAsia="fr-BE"/>
        </w:rPr>
        <w:drawing>
          <wp:inline distT="0" distB="0" distL="0" distR="0" wp14:anchorId="7C0C0DAA" wp14:editId="7575302F">
            <wp:extent cx="5070475" cy="30759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l="5905" t="22145" r="5905" b="11073"/>
                    <a:stretch>
                      <a:fillRect/>
                    </a:stretch>
                  </pic:blipFill>
                  <pic:spPr bwMode="auto">
                    <a:xfrm>
                      <a:off x="0" y="0"/>
                      <a:ext cx="5070475" cy="3075940"/>
                    </a:xfrm>
                    <a:prstGeom prst="rect">
                      <a:avLst/>
                    </a:prstGeom>
                    <a:noFill/>
                    <a:ln>
                      <a:noFill/>
                    </a:ln>
                  </pic:spPr>
                </pic:pic>
              </a:graphicData>
            </a:graphic>
          </wp:inline>
        </w:drawing>
      </w:r>
    </w:p>
    <w:p w:rsidR="00B13656" w:rsidRPr="009E653A" w:rsidRDefault="009E653A" w:rsidP="00AF0D5B">
      <w:pPr>
        <w:rPr>
          <w:sz w:val="16"/>
          <w:szCs w:val="16"/>
        </w:rPr>
      </w:pPr>
      <w:r>
        <w:tab/>
      </w:r>
      <w:r>
        <w:tab/>
      </w:r>
      <w:r>
        <w:tab/>
      </w:r>
      <w:r>
        <w:tab/>
      </w:r>
      <w:r>
        <w:tab/>
      </w:r>
      <w:r>
        <w:tab/>
      </w:r>
      <w:r>
        <w:tab/>
      </w:r>
      <w:r>
        <w:tab/>
      </w:r>
      <w:r>
        <w:tab/>
      </w:r>
      <w:r>
        <w:tab/>
      </w:r>
      <w:r w:rsidRPr="009E653A">
        <w:rPr>
          <w:sz w:val="16"/>
          <w:szCs w:val="16"/>
        </w:rPr>
        <w:t>©CCW</w:t>
      </w:r>
    </w:p>
    <w:p w:rsidR="009E653A" w:rsidRDefault="009E653A" w:rsidP="00AF0D5B"/>
    <w:p w:rsidR="00086143" w:rsidRDefault="00AB0A48" w:rsidP="00AF0D5B">
      <w:r>
        <w:t>Il importe dès lors que l</w:t>
      </w:r>
      <w:r w:rsidR="00A72971">
        <w:t xml:space="preserve">e logement </w:t>
      </w:r>
      <w:r>
        <w:t>puisse</w:t>
      </w:r>
      <w:r w:rsidR="00ED4B75">
        <w:t xml:space="preserve"> </w:t>
      </w:r>
      <w:r>
        <w:t xml:space="preserve">répondre à ce nouveau défi et </w:t>
      </w:r>
      <w:r w:rsidR="00A72971">
        <w:t xml:space="preserve">s’adapter </w:t>
      </w:r>
      <w:r w:rsidR="000470F0">
        <w:t xml:space="preserve">progressivement </w:t>
      </w:r>
      <w:r w:rsidR="00FF305A">
        <w:t xml:space="preserve">aux </w:t>
      </w:r>
      <w:r w:rsidR="00A72971">
        <w:t>besoins</w:t>
      </w:r>
      <w:r w:rsidR="00ED4B75">
        <w:t xml:space="preserve"> </w:t>
      </w:r>
      <w:r w:rsidR="00FF305A">
        <w:t xml:space="preserve">des personnes </w:t>
      </w:r>
      <w:r w:rsidR="00F60AD3">
        <w:t>vieillissantes</w:t>
      </w:r>
      <w:r w:rsidR="0040279B">
        <w:t xml:space="preserve">. En effet, </w:t>
      </w:r>
      <w:r w:rsidR="00086143">
        <w:t xml:space="preserve">un simple obstacle à contourner pour une personne valide peut </w:t>
      </w:r>
      <w:r w:rsidR="0040279B">
        <w:t xml:space="preserve">très vite </w:t>
      </w:r>
      <w:r w:rsidR="00086143">
        <w:t xml:space="preserve">constituer </w:t>
      </w:r>
      <w:r w:rsidR="008C7EC6">
        <w:t>une barrière infranchissable</w:t>
      </w:r>
      <w:r w:rsidR="0040279B">
        <w:t xml:space="preserve"> pour </w:t>
      </w:r>
      <w:r w:rsidR="003955D6">
        <w:t xml:space="preserve">les personnes connaissant une </w:t>
      </w:r>
      <w:r w:rsidR="0040279B">
        <w:t>perte d’autonomie physique</w:t>
      </w:r>
      <w:r w:rsidR="003955D6">
        <w:t>.</w:t>
      </w:r>
    </w:p>
    <w:p w:rsidR="0040279B" w:rsidRDefault="0040279B" w:rsidP="00AF0D5B"/>
    <w:p w:rsidR="00086143" w:rsidRDefault="003955D6" w:rsidP="00086143">
      <w:r>
        <w:t>Par ailleurs, c</w:t>
      </w:r>
      <w:r w:rsidR="00ED4B75">
        <w:t xml:space="preserve">oncevoir des logements </w:t>
      </w:r>
      <w:r>
        <w:t>répondant</w:t>
      </w:r>
      <w:r w:rsidR="00086143" w:rsidRPr="00086143">
        <w:t xml:space="preserve"> aux </w:t>
      </w:r>
      <w:r w:rsidR="00ED4B75">
        <w:t xml:space="preserve">demandes </w:t>
      </w:r>
      <w:r w:rsidR="000470F0">
        <w:t xml:space="preserve">des </w:t>
      </w:r>
      <w:r w:rsidR="00C84253">
        <w:t>personnes</w:t>
      </w:r>
      <w:r w:rsidR="000470F0">
        <w:t xml:space="preserve"> </w:t>
      </w:r>
      <w:r w:rsidR="00385D31">
        <w:t>dont la mobilité se réduit</w:t>
      </w:r>
      <w:r w:rsidR="000470F0">
        <w:t xml:space="preserve"> </w:t>
      </w:r>
      <w:r w:rsidR="006414F4">
        <w:t>représente un confort supplémentaire pour les autres occupants</w:t>
      </w:r>
      <w:r w:rsidR="00086143" w:rsidRPr="00086143">
        <w:t>.</w:t>
      </w:r>
      <w:r w:rsidR="00385D31">
        <w:t xml:space="preserve"> </w:t>
      </w:r>
      <w:r>
        <w:t>C</w:t>
      </w:r>
      <w:r w:rsidR="00086143" w:rsidRPr="00086143">
        <w:t xml:space="preserve">hacun </w:t>
      </w:r>
      <w:r>
        <w:t xml:space="preserve">peut connaître </w:t>
      </w:r>
      <w:r w:rsidR="00086143" w:rsidRPr="00086143">
        <w:t>des difficultés de mobilité.</w:t>
      </w:r>
      <w:r w:rsidR="00086143">
        <w:t xml:space="preserve"> </w:t>
      </w:r>
      <w:r w:rsidR="00086143" w:rsidRPr="00086143">
        <w:t>De façon très ponctuelle : transport d’objets encombrants, entorse…</w:t>
      </w:r>
      <w:r w:rsidR="00086143">
        <w:t xml:space="preserve"> </w:t>
      </w:r>
      <w:r w:rsidR="00086143" w:rsidRPr="00086143">
        <w:t>Durant certaines périodes : revalidation après une opération, enfant en</w:t>
      </w:r>
      <w:r w:rsidR="00086143">
        <w:t xml:space="preserve"> </w:t>
      </w:r>
      <w:r w:rsidR="00086143" w:rsidRPr="00086143">
        <w:t>poussette, femme enceinte… Mais parfois aussi de manière définitive :</w:t>
      </w:r>
      <w:r w:rsidR="00086143">
        <w:t xml:space="preserve"> </w:t>
      </w:r>
      <w:r w:rsidR="00086143" w:rsidRPr="00086143">
        <w:t>handicap irréversible suite à un accident ou une maladie, vieillesse.</w:t>
      </w:r>
    </w:p>
    <w:p w:rsidR="00086143" w:rsidRDefault="00C84253" w:rsidP="005726B3">
      <w:pPr>
        <w:pStyle w:val="Style2"/>
      </w:pPr>
      <w:bookmarkStart w:id="3" w:name="_Toc336264019"/>
      <w:r>
        <w:lastRenderedPageBreak/>
        <w:t>Un logement plus</w:t>
      </w:r>
      <w:r w:rsidR="00086143">
        <w:t xml:space="preserve"> durable</w:t>
      </w:r>
      <w:bookmarkEnd w:id="3"/>
    </w:p>
    <w:p w:rsidR="00225E6A" w:rsidRDefault="00225E6A" w:rsidP="00AC4353"/>
    <w:p w:rsidR="00AC4353" w:rsidRDefault="00AC4353" w:rsidP="003671E5">
      <w:pPr>
        <w:spacing w:line="288" w:lineRule="auto"/>
      </w:pPr>
      <w:r w:rsidRPr="00AC4353">
        <w:t xml:space="preserve">Le logement adaptable s’inscrit </w:t>
      </w:r>
      <w:r w:rsidR="009353E2">
        <w:t>pleinement dans le développement durable</w:t>
      </w:r>
      <w:r w:rsidR="00BA1C67">
        <w:t xml:space="preserve"> car il</w:t>
      </w:r>
      <w:r w:rsidRPr="00AC4353">
        <w:t xml:space="preserve"> répond aux besoins présents sans faire obstacle aux</w:t>
      </w:r>
      <w:r>
        <w:t xml:space="preserve"> </w:t>
      </w:r>
      <w:r w:rsidRPr="00AC4353">
        <w:t>besoins à venir des occupants.</w:t>
      </w:r>
    </w:p>
    <w:p w:rsidR="00AC4353" w:rsidRPr="00AC4353" w:rsidRDefault="00AC4353" w:rsidP="003671E5">
      <w:pPr>
        <w:spacing w:line="288" w:lineRule="auto"/>
      </w:pPr>
    </w:p>
    <w:p w:rsidR="00AC4353" w:rsidRDefault="00AC4353" w:rsidP="003671E5">
      <w:pPr>
        <w:spacing w:line="288" w:lineRule="auto"/>
      </w:pPr>
      <w:r w:rsidRPr="00AC4353">
        <w:t>Un tel logement apporte une triple plus-value.</w:t>
      </w:r>
    </w:p>
    <w:p w:rsidR="00AC4353" w:rsidRPr="00AC4353" w:rsidRDefault="00AC4353" w:rsidP="003671E5">
      <w:pPr>
        <w:spacing w:line="288" w:lineRule="auto"/>
      </w:pPr>
    </w:p>
    <w:p w:rsidR="00AC4353" w:rsidRDefault="00AC4353" w:rsidP="003671E5">
      <w:pPr>
        <w:spacing w:line="288" w:lineRule="auto"/>
      </w:pPr>
      <w:r w:rsidRPr="00AC4353">
        <w:t xml:space="preserve">Au plan social : la personne âgée ou </w:t>
      </w:r>
      <w:r w:rsidR="00EB73FB">
        <w:t>en situation de handicap</w:t>
      </w:r>
      <w:r w:rsidRPr="00AC4353">
        <w:t xml:space="preserve"> pourra rester dans son</w:t>
      </w:r>
      <w:r>
        <w:t xml:space="preserve"> </w:t>
      </w:r>
      <w:r w:rsidR="00BA1C67">
        <w:t>logement,</w:t>
      </w:r>
      <w:r w:rsidRPr="00AC4353">
        <w:t xml:space="preserve"> ce qui lui permettra de conserver son cadre de vie et son</w:t>
      </w:r>
      <w:r>
        <w:t xml:space="preserve"> </w:t>
      </w:r>
      <w:r w:rsidRPr="00AC4353">
        <w:t>réseau de relations. Un logement adaptable est également plus sûr et</w:t>
      </w:r>
      <w:r>
        <w:t xml:space="preserve"> </w:t>
      </w:r>
      <w:r w:rsidRPr="00AC4353">
        <w:t>confortable.</w:t>
      </w:r>
    </w:p>
    <w:p w:rsidR="00AC4353" w:rsidRPr="00AC4353" w:rsidRDefault="00AC4353" w:rsidP="003671E5">
      <w:pPr>
        <w:spacing w:line="288" w:lineRule="auto"/>
      </w:pPr>
    </w:p>
    <w:p w:rsidR="00AC4353" w:rsidRDefault="00AC4353" w:rsidP="003671E5">
      <w:pPr>
        <w:spacing w:line="288" w:lineRule="auto"/>
      </w:pPr>
      <w:r w:rsidRPr="00AC4353">
        <w:t>Au plan économique : les frais d’adaptation sont limités ; les personnes</w:t>
      </w:r>
      <w:r>
        <w:t xml:space="preserve"> </w:t>
      </w:r>
      <w:r w:rsidRPr="00AC4353">
        <w:t xml:space="preserve">âgées ou </w:t>
      </w:r>
      <w:r w:rsidR="00EB73FB">
        <w:t>en situation de handicap</w:t>
      </w:r>
      <w:r w:rsidRPr="00AC4353">
        <w:t xml:space="preserve"> peuvent vivre dans leur logement plus</w:t>
      </w:r>
      <w:r>
        <w:t xml:space="preserve"> </w:t>
      </w:r>
      <w:r w:rsidR="00BA1C67">
        <w:t>longtemps ;</w:t>
      </w:r>
      <w:r w:rsidRPr="00AC4353">
        <w:t xml:space="preserve"> les personnes convalescentes peuvent réintégrer leur logement plus rapidement. Tout ceci </w:t>
      </w:r>
      <w:r w:rsidR="00BA1C67">
        <w:t>contribue à</w:t>
      </w:r>
      <w:r w:rsidRPr="00AC4353">
        <w:t xml:space="preserve"> une</w:t>
      </w:r>
      <w:r>
        <w:t xml:space="preserve"> </w:t>
      </w:r>
      <w:r w:rsidRPr="00AC4353">
        <w:t>diminution des frais de prise en charge par des organismes spécialisés.</w:t>
      </w:r>
    </w:p>
    <w:p w:rsidR="00AC4353" w:rsidRPr="00AC4353" w:rsidRDefault="00AC4353" w:rsidP="003671E5">
      <w:pPr>
        <w:spacing w:line="288" w:lineRule="auto"/>
      </w:pPr>
    </w:p>
    <w:p w:rsidR="00086143" w:rsidRDefault="00AC4353" w:rsidP="003671E5">
      <w:pPr>
        <w:spacing w:after="240" w:line="288" w:lineRule="auto"/>
      </w:pPr>
      <w:r w:rsidRPr="00AC4353">
        <w:t>Au plan environnemental : les déchets produits sont minimisés voire</w:t>
      </w:r>
      <w:r>
        <w:t xml:space="preserve"> </w:t>
      </w:r>
      <w:r w:rsidRPr="00AC4353">
        <w:t xml:space="preserve">complètement inexistants </w:t>
      </w:r>
      <w:r w:rsidR="00BA1C67">
        <w:t>lors de</w:t>
      </w:r>
      <w:r w:rsidRPr="00AC4353">
        <w:t xml:space="preserve"> l’adaptation</w:t>
      </w:r>
      <w:r>
        <w:t xml:space="preserve"> </w:t>
      </w:r>
      <w:r w:rsidRPr="00AC4353">
        <w:t>du logement.</w:t>
      </w:r>
    </w:p>
    <w:p w:rsidR="00AC4353" w:rsidRDefault="00242815" w:rsidP="005726B3">
      <w:pPr>
        <w:pStyle w:val="Style2"/>
      </w:pPr>
      <w:bookmarkStart w:id="4" w:name="_Toc336264020"/>
      <w:r>
        <w:t>Un</w:t>
      </w:r>
      <w:r w:rsidR="00D00755">
        <w:t>e</w:t>
      </w:r>
      <w:r>
        <w:t xml:space="preserve"> </w:t>
      </w:r>
      <w:r w:rsidR="00D00755">
        <w:t xml:space="preserve">réponse à un </w:t>
      </w:r>
      <w:r w:rsidR="008C7EC6">
        <w:t>enjeu de société</w:t>
      </w:r>
      <w:bookmarkEnd w:id="4"/>
    </w:p>
    <w:p w:rsidR="00225E6A" w:rsidRDefault="00225E6A" w:rsidP="00242815"/>
    <w:p w:rsidR="009F5AF2" w:rsidRDefault="005F2A80" w:rsidP="003671E5">
      <w:pPr>
        <w:spacing w:line="288" w:lineRule="auto"/>
      </w:pPr>
      <w:r>
        <w:t>Avec l’allongement de l’espérance de vie, la question du logeme</w:t>
      </w:r>
      <w:r w:rsidR="009F5AF2">
        <w:t xml:space="preserve">nt des personnes vieillissantes, qu’elles soient valides, en perte d’autonomie ou dépendantes devient un enjeu majeur de notre société. </w:t>
      </w:r>
    </w:p>
    <w:p w:rsidR="009F5AF2" w:rsidRDefault="009F5AF2" w:rsidP="003671E5">
      <w:pPr>
        <w:spacing w:line="288" w:lineRule="auto"/>
      </w:pPr>
    </w:p>
    <w:p w:rsidR="00BD3192" w:rsidRDefault="00D05E2B" w:rsidP="003671E5">
      <w:pPr>
        <w:spacing w:line="288" w:lineRule="auto"/>
      </w:pPr>
      <w:r>
        <w:t>L’</w:t>
      </w:r>
      <w:r w:rsidR="007C3F7E">
        <w:t>o</w:t>
      </w:r>
      <w:r w:rsidR="00242815" w:rsidRPr="00242815">
        <w:t>bjectif de disposer d’un parc de logements répondant aux défis</w:t>
      </w:r>
      <w:r w:rsidR="00242815">
        <w:t xml:space="preserve"> </w:t>
      </w:r>
      <w:r w:rsidR="00242815" w:rsidRPr="00242815">
        <w:t xml:space="preserve">posés par le vieillissement </w:t>
      </w:r>
      <w:r w:rsidR="008473BA">
        <w:t xml:space="preserve">de la population </w:t>
      </w:r>
      <w:r w:rsidR="00242815" w:rsidRPr="00242815">
        <w:t>et l</w:t>
      </w:r>
      <w:r w:rsidR="00BD3192">
        <w:t xml:space="preserve">e </w:t>
      </w:r>
      <w:r w:rsidR="00242815" w:rsidRPr="00242815">
        <w:t>handicap est clairement mis en exergue</w:t>
      </w:r>
      <w:r w:rsidR="00242815">
        <w:t xml:space="preserve"> </w:t>
      </w:r>
      <w:r w:rsidR="00242815" w:rsidRPr="00242815">
        <w:t>dans la déclaration de politique régionale wallonne 2009-2014.</w:t>
      </w:r>
      <w:r w:rsidR="00242815">
        <w:t xml:space="preserve"> </w:t>
      </w:r>
    </w:p>
    <w:p w:rsidR="00654346" w:rsidRDefault="00654346" w:rsidP="003671E5">
      <w:pPr>
        <w:spacing w:line="288" w:lineRule="auto"/>
      </w:pPr>
    </w:p>
    <w:p w:rsidR="004669A7" w:rsidRDefault="004669A7" w:rsidP="003671E5">
      <w:pPr>
        <w:spacing w:line="288" w:lineRule="auto"/>
      </w:pPr>
      <w:r>
        <w:t xml:space="preserve">Ainsi, le 8 février 2012, le Parlement wallon a voté le décret permettant l’application du Code wallon du </w:t>
      </w:r>
      <w:r w:rsidR="00F86A7F">
        <w:t>l</w:t>
      </w:r>
      <w:r>
        <w:t xml:space="preserve">ogement  et de l’habitat durable. </w:t>
      </w:r>
      <w:r w:rsidRPr="004669A7">
        <w:t xml:space="preserve">Celui-ci prévoit que 30% des nouveaux logements subventionnés par la Région devront être adaptables </w:t>
      </w:r>
      <w:r w:rsidR="00BA1C67">
        <w:t xml:space="preserve">au handicap ou à </w:t>
      </w:r>
      <w:r w:rsidRPr="004669A7">
        <w:t xml:space="preserve">une perte d’autonomie. Un arrêté décrivant les critères du logement adaptable est en cours de rédaction. </w:t>
      </w:r>
    </w:p>
    <w:p w:rsidR="00DE66E1" w:rsidRDefault="00DE66E1" w:rsidP="004669A7"/>
    <w:p w:rsidR="00DE66E1" w:rsidRDefault="00DE66E1" w:rsidP="004669A7"/>
    <w:p w:rsidR="00DE66E1" w:rsidRDefault="00DE66E1" w:rsidP="004669A7"/>
    <w:p w:rsidR="00DE66E1" w:rsidRDefault="00DE66E1" w:rsidP="004669A7"/>
    <w:p w:rsidR="00CA46B5" w:rsidRDefault="00CA46B5" w:rsidP="004669A7"/>
    <w:p w:rsidR="0012030E" w:rsidRDefault="0012030E" w:rsidP="0039232E">
      <w:pPr>
        <w:pStyle w:val="Titre1"/>
        <w:numPr>
          <w:ilvl w:val="0"/>
          <w:numId w:val="30"/>
        </w:numPr>
        <w:ind w:left="357" w:hanging="357"/>
      </w:pPr>
      <w:bookmarkStart w:id="5" w:name="_Toc336264021"/>
      <w:r w:rsidRPr="00AF0D5B">
        <w:lastRenderedPageBreak/>
        <w:t>Objectifs de l’action</w:t>
      </w:r>
      <w:bookmarkEnd w:id="5"/>
      <w:r w:rsidRPr="00AF0D5B">
        <w:t xml:space="preserve"> </w:t>
      </w:r>
    </w:p>
    <w:p w:rsidR="00AF0D5B" w:rsidRDefault="00AF0D5B" w:rsidP="00AF0D5B"/>
    <w:p w:rsidR="00285FA5" w:rsidRDefault="00285FA5" w:rsidP="003671E5">
      <w:pPr>
        <w:spacing w:before="240" w:line="288" w:lineRule="auto"/>
        <w:rPr>
          <w:szCs w:val="22"/>
        </w:rPr>
      </w:pPr>
      <w:r>
        <w:t xml:space="preserve">En 2008, le Ministre wallon du Logement, ainsi que le Ministre en charge de l’action sociale, de la santé et de l’égalité des chances, ont soutenu la publication </w:t>
      </w:r>
      <w:r>
        <w:rPr>
          <w:szCs w:val="22"/>
        </w:rPr>
        <w:t xml:space="preserve">du </w:t>
      </w:r>
      <w:r w:rsidRPr="005C3D97">
        <w:rPr>
          <w:i/>
          <w:szCs w:val="22"/>
        </w:rPr>
        <w:t>Guide d’aide à la conception d’un logement adaptable</w:t>
      </w:r>
      <w:r>
        <w:rPr>
          <w:szCs w:val="22"/>
        </w:rPr>
        <w:t xml:space="preserve">. </w:t>
      </w:r>
    </w:p>
    <w:p w:rsidR="00285FA5" w:rsidRDefault="00285FA5" w:rsidP="003671E5">
      <w:pPr>
        <w:spacing w:line="288" w:lineRule="auto"/>
        <w:rPr>
          <w:szCs w:val="22"/>
        </w:rPr>
      </w:pPr>
    </w:p>
    <w:p w:rsidR="00197BF2" w:rsidRPr="00654346" w:rsidRDefault="00654346" w:rsidP="003671E5">
      <w:pPr>
        <w:spacing w:line="288" w:lineRule="auto"/>
      </w:pPr>
      <w:r>
        <w:rPr>
          <w:szCs w:val="22"/>
        </w:rPr>
        <w:t xml:space="preserve">Ce guide, devenu entre-temps un ouvrage de référence, était le résultat d’une recherche collective </w:t>
      </w:r>
      <w:r w:rsidR="00197BF2" w:rsidRPr="00654346">
        <w:t>réunissant les acteurs clés du domaine de la construction (CCW</w:t>
      </w:r>
      <w:r w:rsidR="00197BF2" w:rsidRPr="00654346">
        <w:rPr>
          <w:rStyle w:val="Appelnotedebasdep"/>
        </w:rPr>
        <w:footnoteReference w:id="1"/>
      </w:r>
      <w:r w:rsidR="00197BF2" w:rsidRPr="00654346">
        <w:t>, IFAPME</w:t>
      </w:r>
      <w:r w:rsidR="00197BF2" w:rsidRPr="00654346">
        <w:rPr>
          <w:rStyle w:val="Appelnotedebasdep"/>
        </w:rPr>
        <w:footnoteReference w:id="2"/>
      </w:r>
      <w:r w:rsidR="00197BF2" w:rsidRPr="00654346">
        <w:t>, CSTC</w:t>
      </w:r>
      <w:r w:rsidR="00197BF2" w:rsidRPr="00654346">
        <w:rPr>
          <w:rStyle w:val="Appelnotedebasdep"/>
        </w:rPr>
        <w:footnoteReference w:id="3"/>
      </w:r>
      <w:r w:rsidR="00285FA5">
        <w:t xml:space="preserve">) et </w:t>
      </w:r>
      <w:r w:rsidR="00197BF2" w:rsidRPr="00654346">
        <w:t>du monde associatif (CAWaB</w:t>
      </w:r>
      <w:r w:rsidR="00197BF2" w:rsidRPr="00654346">
        <w:rPr>
          <w:rStyle w:val="Appelnotedebasdep"/>
        </w:rPr>
        <w:footnoteReference w:id="4"/>
      </w:r>
      <w:r w:rsidR="00197BF2" w:rsidRPr="00654346">
        <w:t>), auxquels s’ajoutait le CIFFUL</w:t>
      </w:r>
      <w:r w:rsidR="00197BF2" w:rsidRPr="00654346">
        <w:rPr>
          <w:rStyle w:val="Appelnotedebasdep"/>
        </w:rPr>
        <w:footnoteReference w:id="5"/>
      </w:r>
      <w:r w:rsidR="00197BF2" w:rsidRPr="00654346">
        <w:t xml:space="preserve"> pour son expertise en matière d’interface et d’ingénierie pédagogiques.</w:t>
      </w:r>
    </w:p>
    <w:p w:rsidR="00197BF2" w:rsidRPr="00654346" w:rsidRDefault="00197BF2" w:rsidP="003671E5">
      <w:pPr>
        <w:spacing w:line="288" w:lineRule="auto"/>
      </w:pPr>
    </w:p>
    <w:p w:rsidR="00756931" w:rsidRDefault="00197BF2" w:rsidP="003671E5">
      <w:pPr>
        <w:spacing w:line="288" w:lineRule="auto"/>
      </w:pPr>
      <w:r w:rsidRPr="00654346">
        <w:t>En 201</w:t>
      </w:r>
      <w:r w:rsidR="002C6890" w:rsidRPr="00654346">
        <w:t>1</w:t>
      </w:r>
      <w:r w:rsidRPr="00654346">
        <w:t xml:space="preserve">, </w:t>
      </w:r>
      <w:r w:rsidR="002C6890" w:rsidRPr="00654346">
        <w:t>ces mêmes acteurs ont souhaité poursuivre leur collaboration en vue de sensibiliser le plus grand nombre aux enjeux de l’accessibilité et de l’adaptabilité. Ils ont été rejoints par l</w:t>
      </w:r>
      <w:r w:rsidRPr="00654346">
        <w:t>’Union Wallonne des Architectes dans le cadre d</w:t>
      </w:r>
      <w:r w:rsidR="00BA1C67">
        <w:t>e ce</w:t>
      </w:r>
      <w:r w:rsidRPr="00654346">
        <w:t xml:space="preserve"> projet</w:t>
      </w:r>
      <w:r w:rsidR="00BA1C67">
        <w:t>.</w:t>
      </w:r>
      <w:r w:rsidR="002C6890">
        <w:t xml:space="preserve"> </w:t>
      </w:r>
    </w:p>
    <w:p w:rsidR="00756931" w:rsidRDefault="00756931" w:rsidP="003671E5">
      <w:pPr>
        <w:spacing w:line="288" w:lineRule="auto"/>
      </w:pPr>
    </w:p>
    <w:p w:rsidR="00225E6A" w:rsidRDefault="00285FA5" w:rsidP="003671E5">
      <w:pPr>
        <w:spacing w:line="288" w:lineRule="auto"/>
      </w:pPr>
      <w:r>
        <w:t>S</w:t>
      </w:r>
      <w:r w:rsidR="00D00755">
        <w:t xml:space="preserve">outenu par la </w:t>
      </w:r>
      <w:r w:rsidR="00C512A7">
        <w:t>Wallonie</w:t>
      </w:r>
      <w:r w:rsidR="00D00755">
        <w:t>, c</w:t>
      </w:r>
      <w:r w:rsidR="00756931">
        <w:t xml:space="preserve">e </w:t>
      </w:r>
      <w:r w:rsidR="002C6890">
        <w:t>consortium</w:t>
      </w:r>
      <w:r w:rsidR="00756931">
        <w:t xml:space="preserve"> </w:t>
      </w:r>
      <w:r w:rsidR="00225E6A">
        <w:t xml:space="preserve">propose aux architectes, aux bureaux d’études et aux entreprises de construction de s’engager à réaliser des logements neufs ou rénovés </w:t>
      </w:r>
      <w:r w:rsidR="003F4E6F">
        <w:t xml:space="preserve">avec une adaptabilité </w:t>
      </w:r>
      <w:r w:rsidR="00BA1C67">
        <w:t>optimale</w:t>
      </w:r>
      <w:r w:rsidR="003F4E6F">
        <w:t>.</w:t>
      </w:r>
      <w:r w:rsidR="00756931" w:rsidRPr="00756931">
        <w:t xml:space="preserve"> </w:t>
      </w:r>
    </w:p>
    <w:p w:rsidR="00225E6A" w:rsidRDefault="00225E6A" w:rsidP="00AF0D5B"/>
    <w:p w:rsidR="00225E6A" w:rsidRDefault="00225E6A" w:rsidP="00AF0D5B">
      <w:r>
        <w:t xml:space="preserve">Trois objectifs sont </w:t>
      </w:r>
      <w:r w:rsidR="00BA1C67">
        <w:t>recherchés</w:t>
      </w:r>
      <w:r>
        <w:t xml:space="preserve"> : </w:t>
      </w:r>
    </w:p>
    <w:p w:rsidR="00225E6A" w:rsidRDefault="00225E6A" w:rsidP="00AF0D5B"/>
    <w:p w:rsidR="00366F28" w:rsidRDefault="00225E6A" w:rsidP="00366F28">
      <w:pPr>
        <w:pStyle w:val="Paragraphedeliste"/>
        <w:numPr>
          <w:ilvl w:val="0"/>
          <w:numId w:val="37"/>
        </w:numPr>
        <w:spacing w:before="240"/>
        <w:ind w:left="624" w:hanging="227"/>
      </w:pPr>
      <w:r w:rsidRPr="00366F28">
        <w:rPr>
          <w:rStyle w:val="Style6Car"/>
        </w:rPr>
        <w:t>encourager</w:t>
      </w:r>
      <w:r w:rsidR="00ED5F97" w:rsidRPr="00366F28">
        <w:rPr>
          <w:rStyle w:val="Style6Car"/>
        </w:rPr>
        <w:t xml:space="preserve"> </w:t>
      </w:r>
      <w:r w:rsidRPr="00366F28">
        <w:rPr>
          <w:rStyle w:val="Style6Car"/>
        </w:rPr>
        <w:t>les professionnels d</w:t>
      </w:r>
      <w:r w:rsidR="003F4E6F" w:rsidRPr="00366F28">
        <w:rPr>
          <w:rStyle w:val="Style6Car"/>
        </w:rPr>
        <w:t xml:space="preserve">u bâtiment </w:t>
      </w:r>
      <w:r w:rsidRPr="00366F28">
        <w:rPr>
          <w:rStyle w:val="Style6Car"/>
        </w:rPr>
        <w:t>à développer des projets de construction ou de rénovation de logements adaptables</w:t>
      </w:r>
      <w:r w:rsidR="003F4E6F" w:rsidRPr="00366F28">
        <w:rPr>
          <w:rStyle w:val="Style6Car"/>
        </w:rPr>
        <w:t>, en leur proposant notamment</w:t>
      </w:r>
      <w:r w:rsidR="003F4E6F" w:rsidRPr="00366F28">
        <w:t xml:space="preserve"> une offre de formation et un accompagnement technique</w:t>
      </w:r>
      <w:r w:rsidRPr="00366F28">
        <w:t> ;</w:t>
      </w:r>
    </w:p>
    <w:p w:rsidR="00366F28" w:rsidRDefault="00225E6A" w:rsidP="00366F28">
      <w:pPr>
        <w:pStyle w:val="Style6"/>
      </w:pPr>
      <w:r w:rsidRPr="00366F28">
        <w:t xml:space="preserve">encourager les candidats bâtisseurs à opter pour des projets de logements adaptables, notamment </w:t>
      </w:r>
      <w:r w:rsidR="005774B8" w:rsidRPr="00366F28">
        <w:t>en leur délivrant une</w:t>
      </w:r>
      <w:r w:rsidRPr="00366F28">
        <w:t xml:space="preserve"> attestation valorisable en cas de revente ou de location du bien ;</w:t>
      </w:r>
    </w:p>
    <w:p w:rsidR="00366F28" w:rsidRDefault="00366F28" w:rsidP="00366F28">
      <w:pPr>
        <w:pStyle w:val="Style6"/>
        <w:numPr>
          <w:ilvl w:val="0"/>
          <w:numId w:val="0"/>
        </w:numPr>
        <w:ind w:left="624"/>
      </w:pPr>
    </w:p>
    <w:p w:rsidR="00225E6A" w:rsidRPr="0039232E" w:rsidRDefault="00225E6A" w:rsidP="00366F28">
      <w:pPr>
        <w:pStyle w:val="Style6"/>
      </w:pPr>
      <w:r w:rsidRPr="00366F28">
        <w:t>faire connaître</w:t>
      </w:r>
      <w:r w:rsidR="009E653A" w:rsidRPr="00366F28">
        <w:t xml:space="preserve">, </w:t>
      </w:r>
      <w:r w:rsidRPr="00366F28">
        <w:t>aux maîtres de l’ouvrage</w:t>
      </w:r>
      <w:r w:rsidR="009E653A" w:rsidRPr="00366F28">
        <w:t xml:space="preserve">, </w:t>
      </w:r>
      <w:r w:rsidRPr="00366F28">
        <w:t xml:space="preserve">les professionnels </w:t>
      </w:r>
      <w:r w:rsidR="00BA1C67" w:rsidRPr="00366F28">
        <w:t>du bâtiment</w:t>
      </w:r>
      <w:r w:rsidRPr="00366F28">
        <w:t xml:space="preserve"> qui s’engagent à respecter une charte de qualité en matière d’adaptabilité des logements </w:t>
      </w:r>
      <w:r w:rsidRPr="0039232E">
        <w:t xml:space="preserve">neufs ou rénovés. </w:t>
      </w:r>
    </w:p>
    <w:p w:rsidR="00DE66E1" w:rsidRPr="0039232E" w:rsidRDefault="00DE66E1" w:rsidP="00DE66E1"/>
    <w:p w:rsidR="00DE66E1" w:rsidRDefault="00DE66E1" w:rsidP="00DE66E1"/>
    <w:p w:rsidR="00A347D4" w:rsidRDefault="00A347D4" w:rsidP="00DE66E1"/>
    <w:p w:rsidR="0012030E" w:rsidRPr="00AF0D5B" w:rsidRDefault="00DE66E1" w:rsidP="004B6948">
      <w:pPr>
        <w:pStyle w:val="Titre1"/>
      </w:pPr>
      <w:r>
        <w:lastRenderedPageBreak/>
        <w:t xml:space="preserve">3. </w:t>
      </w:r>
      <w:bookmarkStart w:id="6" w:name="_Toc336264022"/>
      <w:r w:rsidR="00AF0D5B" w:rsidRPr="00AF0D5B">
        <w:t>Principes</w:t>
      </w:r>
      <w:bookmarkEnd w:id="6"/>
      <w:r w:rsidR="00AF0D5B" w:rsidRPr="00AF0D5B">
        <w:t xml:space="preserve"> </w:t>
      </w:r>
    </w:p>
    <w:p w:rsidR="0083531B" w:rsidRDefault="0083531B" w:rsidP="0083531B"/>
    <w:p w:rsidR="0083531B" w:rsidRDefault="0083531B" w:rsidP="003671E5">
      <w:pPr>
        <w:spacing w:before="240" w:line="288" w:lineRule="auto"/>
      </w:pPr>
      <w:r>
        <w:t>« </w:t>
      </w:r>
      <w:r w:rsidR="008D7BC7" w:rsidRPr="003671E5">
        <w:rPr>
          <w:b/>
          <w:i/>
          <w:iCs/>
        </w:rPr>
        <w:t>Construire adaptable</w:t>
      </w:r>
      <w:r>
        <w:t xml:space="preserve"> » </w:t>
      </w:r>
      <w:r w:rsidRPr="0083531B">
        <w:t>est une action d'engagement volontaire ouverte aux</w:t>
      </w:r>
      <w:r>
        <w:t xml:space="preserve"> </w:t>
      </w:r>
      <w:r w:rsidR="007C3F7E">
        <w:t>architectes</w:t>
      </w:r>
      <w:r w:rsidR="00D00755">
        <w:t xml:space="preserve">, </w:t>
      </w:r>
      <w:r w:rsidR="00F16752">
        <w:t xml:space="preserve">aux architectes d’intérieur, </w:t>
      </w:r>
      <w:r w:rsidR="00D00755">
        <w:t xml:space="preserve">aux </w:t>
      </w:r>
      <w:r w:rsidR="009E653A">
        <w:t>bureaux d’études</w:t>
      </w:r>
      <w:r w:rsidR="007C3F7E">
        <w:t xml:space="preserve"> </w:t>
      </w:r>
      <w:r>
        <w:t xml:space="preserve">et </w:t>
      </w:r>
      <w:r w:rsidRPr="0083531B">
        <w:t xml:space="preserve">aux entreprises </w:t>
      </w:r>
      <w:r w:rsidR="00BA1C67">
        <w:t>du bâtiment</w:t>
      </w:r>
      <w:r w:rsidRPr="0083531B">
        <w:t xml:space="preserve"> concernés par </w:t>
      </w:r>
      <w:r>
        <w:t xml:space="preserve">la </w:t>
      </w:r>
      <w:r w:rsidR="00BA1C67">
        <w:t>construction</w:t>
      </w:r>
      <w:r>
        <w:t xml:space="preserve"> ou la rénovation de logements (ci-après dénommés « les professionnels partenaires »</w:t>
      </w:r>
      <w:r w:rsidRPr="0083531B">
        <w:t>).</w:t>
      </w:r>
      <w:r>
        <w:t xml:space="preserve"> </w:t>
      </w:r>
      <w:r w:rsidRPr="007320F4">
        <w:t xml:space="preserve">L'engagement volontaire se concrétise par la signature d’un contrat entre les professionnels intéressés par cette démarche et </w:t>
      </w:r>
      <w:r w:rsidR="00C512A7" w:rsidRPr="007320F4">
        <w:t xml:space="preserve">le </w:t>
      </w:r>
      <w:r w:rsidR="007320F4" w:rsidRPr="007320F4">
        <w:t>consortium « Construire adaptable »</w:t>
      </w:r>
      <w:r w:rsidR="00C512A7" w:rsidRPr="007320F4">
        <w:t>.</w:t>
      </w:r>
      <w:r>
        <w:t xml:space="preserve"> </w:t>
      </w:r>
    </w:p>
    <w:p w:rsidR="0083531B" w:rsidRDefault="0083531B" w:rsidP="003671E5">
      <w:pPr>
        <w:spacing w:line="288" w:lineRule="auto"/>
      </w:pPr>
    </w:p>
    <w:p w:rsidR="005774B8" w:rsidRDefault="0083531B" w:rsidP="003671E5">
      <w:pPr>
        <w:spacing w:before="120" w:line="288" w:lineRule="auto"/>
      </w:pPr>
      <w:r w:rsidRPr="007320F4">
        <w:t xml:space="preserve">L’engagement volontaire des professionnels partenaires leur permet de </w:t>
      </w:r>
      <w:r w:rsidR="005774B8" w:rsidRPr="007320F4">
        <w:t xml:space="preserve">bénéficier d’une offre de formation consacrée à l’adaptabilité des logements et de solliciter un accompagnement technique lors de la conception et de la réalisation d’un logement adaptable </w:t>
      </w:r>
      <w:r w:rsidR="004776AE" w:rsidRPr="007320F4">
        <w:t xml:space="preserve">inscrit dans </w:t>
      </w:r>
      <w:r w:rsidR="005774B8" w:rsidRPr="007320F4">
        <w:t>l’action.</w:t>
      </w:r>
      <w:r w:rsidR="005774B8">
        <w:t xml:space="preserve">  </w:t>
      </w:r>
    </w:p>
    <w:p w:rsidR="005774B8" w:rsidRDefault="005774B8" w:rsidP="003671E5">
      <w:pPr>
        <w:spacing w:before="120" w:line="288" w:lineRule="auto"/>
      </w:pPr>
    </w:p>
    <w:p w:rsidR="004A17D0" w:rsidRDefault="005774B8" w:rsidP="003671E5">
      <w:pPr>
        <w:spacing w:before="120" w:line="288" w:lineRule="auto"/>
      </w:pPr>
      <w:r>
        <w:t xml:space="preserve">En outre, ces professionnels figurent </w:t>
      </w:r>
      <w:r w:rsidR="0083531B" w:rsidRPr="0083531B">
        <w:t>dans l’annuaire</w:t>
      </w:r>
      <w:r w:rsidR="0083531B">
        <w:t xml:space="preserve"> </w:t>
      </w:r>
      <w:r w:rsidR="00ED5F97">
        <w:t xml:space="preserve">de l’action </w:t>
      </w:r>
      <w:r w:rsidR="0083531B" w:rsidRPr="0083531B">
        <w:t xml:space="preserve">diffusé notamment sur le </w:t>
      </w:r>
      <w:r w:rsidR="00BA1C67">
        <w:t xml:space="preserve">site Internet </w:t>
      </w:r>
      <w:hyperlink r:id="rId16" w:history="1">
        <w:r w:rsidR="00BA1C67" w:rsidRPr="00FA0E75">
          <w:rPr>
            <w:rStyle w:val="Lienhypertexte"/>
          </w:rPr>
          <w:t>www.construire-adaptable.be</w:t>
        </w:r>
      </w:hyperlink>
      <w:r w:rsidR="00BA1C67">
        <w:t xml:space="preserve"> </w:t>
      </w:r>
      <w:r>
        <w:t>et ils</w:t>
      </w:r>
      <w:r w:rsidR="0083531B" w:rsidRPr="0083531B">
        <w:t xml:space="preserve"> peuvent faire référence à cette</w:t>
      </w:r>
      <w:r w:rsidR="0083531B">
        <w:t xml:space="preserve"> </w:t>
      </w:r>
      <w:r w:rsidR="0083531B" w:rsidRPr="0083531B">
        <w:t>action dans leurs activités, notamment par l’apposition du logo et par l’</w:t>
      </w:r>
      <w:r w:rsidR="0083531B">
        <w:t>appellation « </w:t>
      </w:r>
      <w:r w:rsidR="0083531B" w:rsidRPr="00202AAB">
        <w:rPr>
          <w:i/>
          <w:iCs/>
        </w:rPr>
        <w:t xml:space="preserve">Partenaire de l'action </w:t>
      </w:r>
      <w:r w:rsidR="009E653A">
        <w:rPr>
          <w:i/>
          <w:iCs/>
        </w:rPr>
        <w:t>Construire adaptable</w:t>
      </w:r>
      <w:r w:rsidR="0083531B" w:rsidRPr="00202AAB">
        <w:rPr>
          <w:i/>
          <w:iCs/>
        </w:rPr>
        <w:t xml:space="preserve"> </w:t>
      </w:r>
      <w:r w:rsidR="0083531B">
        <w:t>»</w:t>
      </w:r>
      <w:r w:rsidR="0083531B" w:rsidRPr="0083531B">
        <w:t>.</w:t>
      </w:r>
      <w:r w:rsidR="0083531B">
        <w:t xml:space="preserve"> </w:t>
      </w:r>
    </w:p>
    <w:p w:rsidR="004A17D0" w:rsidRDefault="004A17D0" w:rsidP="003671E5">
      <w:pPr>
        <w:spacing w:before="120" w:line="288" w:lineRule="auto"/>
      </w:pPr>
    </w:p>
    <w:p w:rsidR="004A17D0" w:rsidRDefault="00B405EB" w:rsidP="003671E5">
      <w:pPr>
        <w:spacing w:before="120" w:line="288" w:lineRule="auto"/>
      </w:pPr>
      <w:r>
        <w:t>U</w:t>
      </w:r>
      <w:r w:rsidRPr="0083531B">
        <w:t xml:space="preserve">n logement neuf </w:t>
      </w:r>
      <w:r>
        <w:t xml:space="preserve">ou rénové </w:t>
      </w:r>
      <w:r w:rsidRPr="0083531B">
        <w:t xml:space="preserve">ne peut participer à l'action que si </w:t>
      </w:r>
      <w:r>
        <w:t>le professionnel</w:t>
      </w:r>
      <w:r w:rsidRPr="0083531B">
        <w:t xml:space="preserve"> qui le</w:t>
      </w:r>
      <w:r>
        <w:t xml:space="preserve"> </w:t>
      </w:r>
      <w:r w:rsidRPr="0083531B">
        <w:t>conçoit est partenaire de l'action.</w:t>
      </w:r>
      <w:r>
        <w:t xml:space="preserve"> T</w:t>
      </w:r>
      <w:r w:rsidR="0083531B" w:rsidRPr="0083531B">
        <w:t xml:space="preserve">ous les projets ou toutes les réalisations </w:t>
      </w:r>
      <w:r>
        <w:t>de celui-ci ne doivent pas nécessairement s’inscrire dans l’a</w:t>
      </w:r>
      <w:r w:rsidR="009E653A">
        <w:t xml:space="preserve">ction. </w:t>
      </w:r>
      <w:r>
        <w:t xml:space="preserve">Il en est de même pour les projets de logements multiples où tous ne sont pas obligés d’y être inscrit. </w:t>
      </w:r>
      <w:r w:rsidR="0083531B" w:rsidRPr="0083531B">
        <w:t>Le respect de critères techniques et</w:t>
      </w:r>
      <w:r w:rsidR="0083531B">
        <w:t xml:space="preserve"> </w:t>
      </w:r>
      <w:r w:rsidR="0083531B" w:rsidRPr="0083531B">
        <w:t>administratifs décrits dans les annexes du présent document conduit, à l’issue de la réception</w:t>
      </w:r>
      <w:r w:rsidR="0083531B">
        <w:t xml:space="preserve"> </w:t>
      </w:r>
      <w:r w:rsidR="0083531B" w:rsidRPr="0083531B">
        <w:t xml:space="preserve">provisoire, à la délivrance d’une attestation </w:t>
      </w:r>
      <w:r w:rsidR="0083531B">
        <w:t>« </w:t>
      </w:r>
      <w:r w:rsidR="009E653A">
        <w:t>Construire adaptable</w:t>
      </w:r>
      <w:r w:rsidR="004A17D0">
        <w:t> »</w:t>
      </w:r>
      <w:r w:rsidR="0083531B" w:rsidRPr="0083531B">
        <w:t xml:space="preserve"> pour le(s) logement(s)</w:t>
      </w:r>
      <w:r w:rsidR="0083531B">
        <w:t xml:space="preserve"> </w:t>
      </w:r>
      <w:r w:rsidR="0083531B" w:rsidRPr="0083531B">
        <w:t>concerné(s).</w:t>
      </w:r>
      <w:r w:rsidR="0083531B">
        <w:t xml:space="preserve"> </w:t>
      </w:r>
    </w:p>
    <w:p w:rsidR="004A17D0" w:rsidRDefault="004A17D0" w:rsidP="003671E5">
      <w:pPr>
        <w:spacing w:before="120" w:line="288" w:lineRule="auto"/>
      </w:pPr>
    </w:p>
    <w:p w:rsidR="0083531B" w:rsidRDefault="0083531B" w:rsidP="003671E5">
      <w:pPr>
        <w:spacing w:before="120" w:line="288" w:lineRule="auto"/>
      </w:pPr>
      <w:r w:rsidRPr="003123DB">
        <w:t xml:space="preserve">Une procédure de suspension ou de retrait de l'engagement volontaire est mise en place. Elle peut être actionnée à l'égard d'un professionnel partenaire notamment s’il s’avère qu'il commet des infractions à la réglementation wallonne </w:t>
      </w:r>
      <w:r w:rsidR="004A17D0" w:rsidRPr="003123DB">
        <w:t>relative à l’accessibilité des personnes à mobilité réduite (art. 414 et 415 du CWATUPE)</w:t>
      </w:r>
      <w:r w:rsidR="003123DB" w:rsidRPr="003123DB">
        <w:t>.</w:t>
      </w:r>
      <w:r w:rsidR="00E10DE3">
        <w:t xml:space="preserve"> </w:t>
      </w:r>
    </w:p>
    <w:p w:rsidR="00A347D4" w:rsidRDefault="00A347D4" w:rsidP="003671E5">
      <w:pPr>
        <w:spacing w:line="288" w:lineRule="auto"/>
      </w:pPr>
    </w:p>
    <w:p w:rsidR="00A347D4" w:rsidRDefault="00A347D4" w:rsidP="003671E5">
      <w:pPr>
        <w:spacing w:line="288" w:lineRule="auto"/>
      </w:pPr>
    </w:p>
    <w:p w:rsidR="00A347D4" w:rsidRDefault="00A347D4" w:rsidP="00202AAB"/>
    <w:p w:rsidR="00A347D4" w:rsidRDefault="00A347D4" w:rsidP="00202AAB"/>
    <w:p w:rsidR="00A347D4" w:rsidRDefault="00A347D4" w:rsidP="00202AAB"/>
    <w:p w:rsidR="00A347D4" w:rsidRDefault="00A347D4" w:rsidP="00202AAB"/>
    <w:p w:rsidR="00AF0D5B" w:rsidRDefault="00AF0D5B" w:rsidP="00784FFE">
      <w:pPr>
        <w:pStyle w:val="Titre1"/>
        <w:numPr>
          <w:ilvl w:val="0"/>
          <w:numId w:val="31"/>
        </w:numPr>
        <w:ind w:left="567" w:hanging="567"/>
      </w:pPr>
      <w:bookmarkStart w:id="7" w:name="_Toc336264023"/>
      <w:r w:rsidRPr="00AF0D5B">
        <w:lastRenderedPageBreak/>
        <w:t xml:space="preserve">Critères d’obtention de l’attestation </w:t>
      </w:r>
      <w:r w:rsidR="00784FFE">
        <w:br/>
        <w:t>«</w:t>
      </w:r>
      <w:r w:rsidR="006E09C8">
        <w:t xml:space="preserve">Construire </w:t>
      </w:r>
      <w:r w:rsidR="008D7BC7">
        <w:t>adaptable</w:t>
      </w:r>
      <w:r w:rsidRPr="00AF0D5B">
        <w:t>»</w:t>
      </w:r>
      <w:bookmarkEnd w:id="7"/>
    </w:p>
    <w:p w:rsidR="005A7890" w:rsidRPr="005A7890" w:rsidRDefault="005A7890" w:rsidP="005A7890">
      <w:pPr>
        <w:pStyle w:val="Liste"/>
      </w:pPr>
    </w:p>
    <w:p w:rsidR="005A7890" w:rsidRDefault="005A7890" w:rsidP="003671E5">
      <w:pPr>
        <w:spacing w:before="240" w:line="288" w:lineRule="auto"/>
      </w:pPr>
      <w:r w:rsidRPr="005A7890">
        <w:t xml:space="preserve">Les conditions à respecter pour qu'un logement puisse obtenir l’attestation </w:t>
      </w:r>
      <w:r>
        <w:t>« </w:t>
      </w:r>
      <w:r w:rsidR="008D7BC7">
        <w:rPr>
          <w:i/>
          <w:iCs/>
        </w:rPr>
        <w:t>Construire adaptable</w:t>
      </w:r>
      <w:r w:rsidRPr="00202AAB">
        <w:rPr>
          <w:i/>
          <w:iCs/>
        </w:rPr>
        <w:t xml:space="preserve"> </w:t>
      </w:r>
      <w:r>
        <w:t> »</w:t>
      </w:r>
      <w:r w:rsidRPr="005A7890">
        <w:t xml:space="preserve"> sont les suivantes :</w:t>
      </w:r>
    </w:p>
    <w:p w:rsidR="00ED5F97" w:rsidRPr="005A7890" w:rsidRDefault="00ED5F97" w:rsidP="003671E5">
      <w:pPr>
        <w:spacing w:line="288" w:lineRule="auto"/>
      </w:pPr>
    </w:p>
    <w:p w:rsidR="005A7890" w:rsidRDefault="005A7890" w:rsidP="003671E5">
      <w:pPr>
        <w:numPr>
          <w:ilvl w:val="0"/>
          <w:numId w:val="7"/>
        </w:numPr>
        <w:spacing w:line="288" w:lineRule="auto"/>
      </w:pPr>
      <w:r w:rsidRPr="005A7890">
        <w:t xml:space="preserve">Il doit s’agir d’un (de) logement(s) neuf(s) </w:t>
      </w:r>
      <w:r>
        <w:t xml:space="preserve">ou à </w:t>
      </w:r>
      <w:r w:rsidRPr="003123DB">
        <w:t>rénover</w:t>
      </w:r>
      <w:r>
        <w:t xml:space="preserve"> </w:t>
      </w:r>
      <w:r w:rsidRPr="005A7890">
        <w:t xml:space="preserve">situé(s) en </w:t>
      </w:r>
      <w:r w:rsidR="00F604BD">
        <w:t>W</w:t>
      </w:r>
      <w:r w:rsidR="00C512A7">
        <w:t>allon</w:t>
      </w:r>
      <w:r w:rsidR="00F604BD">
        <w:t>i</w:t>
      </w:r>
      <w:r w:rsidRPr="005A7890">
        <w:t>e</w:t>
      </w:r>
      <w:r>
        <w:t xml:space="preserve"> </w:t>
      </w:r>
      <w:r w:rsidRPr="005A7890">
        <w:t>;</w:t>
      </w:r>
    </w:p>
    <w:p w:rsidR="005A7890" w:rsidRDefault="001A5445" w:rsidP="003671E5">
      <w:pPr>
        <w:numPr>
          <w:ilvl w:val="0"/>
          <w:numId w:val="7"/>
        </w:numPr>
        <w:spacing w:line="288" w:lineRule="auto"/>
      </w:pPr>
      <w:r>
        <w:t>Le professionnel</w:t>
      </w:r>
      <w:r w:rsidR="005A7890" w:rsidRPr="005A7890">
        <w:t xml:space="preserve"> chargé de la conception de l'immeuble et du contrôle de sa construction doit</w:t>
      </w:r>
      <w:r w:rsidR="005A7890">
        <w:t xml:space="preserve"> être un « </w:t>
      </w:r>
      <w:r w:rsidR="005A7890" w:rsidRPr="005A7890">
        <w:t xml:space="preserve">partenaire </w:t>
      </w:r>
      <w:r w:rsidR="009E653A">
        <w:t>Construire adaptable</w:t>
      </w:r>
      <w:r w:rsidR="005A7890">
        <w:t> »</w:t>
      </w:r>
      <w:r w:rsidR="005A7890" w:rsidRPr="005A7890">
        <w:t xml:space="preserve"> ; c'est à lui qu'il revient d'introduire le dossier initial</w:t>
      </w:r>
      <w:r>
        <w:t>, le dossier d’exécution</w:t>
      </w:r>
      <w:r w:rsidR="005A7890" w:rsidRPr="005A7890">
        <w:t xml:space="preserve"> et le dossier de demande</w:t>
      </w:r>
      <w:r w:rsidR="005A7890">
        <w:t xml:space="preserve"> </w:t>
      </w:r>
      <w:r w:rsidR="005A7890" w:rsidRPr="005A7890">
        <w:t>d'attestation ;</w:t>
      </w:r>
    </w:p>
    <w:p w:rsidR="005A7890" w:rsidRDefault="005A7890" w:rsidP="003671E5">
      <w:pPr>
        <w:numPr>
          <w:ilvl w:val="0"/>
          <w:numId w:val="7"/>
        </w:numPr>
        <w:spacing w:line="288" w:lineRule="auto"/>
      </w:pPr>
      <w:r w:rsidRPr="005A7890">
        <w:t xml:space="preserve">Les critères techniques décrits en </w:t>
      </w:r>
      <w:r w:rsidRPr="00ED5F97">
        <w:rPr>
          <w:u w:val="single"/>
        </w:rPr>
        <w:t>annexe 2</w:t>
      </w:r>
      <w:r w:rsidRPr="005A7890">
        <w:t xml:space="preserve"> doivent être respectés ;</w:t>
      </w:r>
    </w:p>
    <w:p w:rsidR="005A7890" w:rsidRDefault="005A7890" w:rsidP="003671E5">
      <w:pPr>
        <w:numPr>
          <w:ilvl w:val="0"/>
          <w:numId w:val="7"/>
        </w:numPr>
        <w:spacing w:line="288" w:lineRule="auto"/>
      </w:pPr>
      <w:r w:rsidRPr="005A7890">
        <w:t xml:space="preserve">La procédure décrite en </w:t>
      </w:r>
      <w:r w:rsidRPr="00ED5F97">
        <w:rPr>
          <w:u w:val="single"/>
        </w:rPr>
        <w:t>annexe 3</w:t>
      </w:r>
      <w:r w:rsidRPr="005A7890">
        <w:t xml:space="preserve"> doit être suivie ;</w:t>
      </w:r>
    </w:p>
    <w:p w:rsidR="00AF0D5B" w:rsidRDefault="005A7890" w:rsidP="003671E5">
      <w:pPr>
        <w:numPr>
          <w:ilvl w:val="0"/>
          <w:numId w:val="7"/>
        </w:numPr>
        <w:spacing w:line="288" w:lineRule="auto"/>
      </w:pPr>
      <w:r w:rsidRPr="005A7890">
        <w:t xml:space="preserve">Les dossiers doivent comporter les éléments décrits en </w:t>
      </w:r>
      <w:r w:rsidRPr="00ED5F97">
        <w:rPr>
          <w:u w:val="single"/>
        </w:rPr>
        <w:t>annexe 4</w:t>
      </w:r>
      <w:r w:rsidRPr="005A7890">
        <w:t>.</w:t>
      </w:r>
    </w:p>
    <w:p w:rsidR="00EF4462" w:rsidRDefault="00EF4462" w:rsidP="00EF4462"/>
    <w:p w:rsidR="00B3437A" w:rsidRDefault="00B3437A" w:rsidP="00EF4462"/>
    <w:p w:rsidR="00B3437A" w:rsidRDefault="00B3437A" w:rsidP="00EF4462"/>
    <w:p w:rsidR="00EF4462" w:rsidRDefault="00EF4462" w:rsidP="00EF4462"/>
    <w:p w:rsidR="005A7890" w:rsidRDefault="005A7890" w:rsidP="005A7890"/>
    <w:p w:rsidR="00AF0D5B" w:rsidRDefault="00AF0D5B" w:rsidP="00983A4E">
      <w:pPr>
        <w:pStyle w:val="Titre1"/>
        <w:numPr>
          <w:ilvl w:val="0"/>
          <w:numId w:val="31"/>
        </w:numPr>
        <w:ind w:left="567" w:hanging="567"/>
      </w:pPr>
      <w:bookmarkStart w:id="8" w:name="_Toc336264024"/>
      <w:r>
        <w:t>Support technique aux professionn</w:t>
      </w:r>
      <w:r w:rsidR="00983A4E">
        <w:t>els dans le cadre de l’action «</w:t>
      </w:r>
      <w:r w:rsidR="008D7BC7">
        <w:t>Construire adaptable</w:t>
      </w:r>
      <w:r>
        <w:t>»</w:t>
      </w:r>
      <w:bookmarkEnd w:id="8"/>
    </w:p>
    <w:p w:rsidR="00CE42A1" w:rsidRDefault="00CE42A1" w:rsidP="00CE42A1"/>
    <w:p w:rsidR="00CE42A1" w:rsidRDefault="00CE42A1" w:rsidP="003671E5">
      <w:pPr>
        <w:spacing w:before="240" w:line="288" w:lineRule="auto"/>
      </w:pPr>
      <w:r w:rsidRPr="00ED5F97">
        <w:rPr>
          <w:b/>
          <w:bCs/>
        </w:rPr>
        <w:t>Guidance générale</w:t>
      </w:r>
      <w:r w:rsidR="00ED5F97">
        <w:t xml:space="preserve"> </w:t>
      </w:r>
      <w:r w:rsidRPr="00CE42A1">
        <w:t xml:space="preserve">: </w:t>
      </w:r>
      <w:r>
        <w:t xml:space="preserve">Tous les professionnels </w:t>
      </w:r>
      <w:r w:rsidR="00FF52F3">
        <w:t>du bâtiment</w:t>
      </w:r>
      <w:r>
        <w:t xml:space="preserve"> peuvent demander des informations quant à l’action « </w:t>
      </w:r>
      <w:r w:rsidR="008D7BC7">
        <w:rPr>
          <w:i/>
          <w:iCs/>
        </w:rPr>
        <w:t>Construire adaptable</w:t>
      </w:r>
      <w:r w:rsidRPr="00202AAB">
        <w:rPr>
          <w:i/>
          <w:iCs/>
        </w:rPr>
        <w:t xml:space="preserve"> </w:t>
      </w:r>
      <w:r>
        <w:t> »</w:t>
      </w:r>
      <w:r w:rsidRPr="00CE42A1">
        <w:t xml:space="preserve"> </w:t>
      </w:r>
      <w:r>
        <w:t>(Procédure et critères techniques).</w:t>
      </w:r>
    </w:p>
    <w:p w:rsidR="00CE42A1" w:rsidRDefault="00CE42A1" w:rsidP="003671E5">
      <w:pPr>
        <w:spacing w:line="288" w:lineRule="auto"/>
      </w:pPr>
    </w:p>
    <w:p w:rsidR="00CE42A1" w:rsidRDefault="00E94C09" w:rsidP="003671E5">
      <w:pPr>
        <w:spacing w:line="288" w:lineRule="auto"/>
        <w:jc w:val="left"/>
      </w:pPr>
      <w:r>
        <w:t xml:space="preserve">Tél. : 081/24 19 37   </w:t>
      </w:r>
      <w:r w:rsidR="00EF4462">
        <w:br/>
      </w:r>
      <w:r>
        <w:t xml:space="preserve">Fax : 081/24 19 50 </w:t>
      </w:r>
      <w:r w:rsidR="00CE42A1" w:rsidRPr="00D00755">
        <w:t xml:space="preserve"> </w:t>
      </w:r>
      <w:r w:rsidR="00DF35BB">
        <w:t xml:space="preserve"> </w:t>
      </w:r>
      <w:r w:rsidR="00EF4462">
        <w:br/>
        <w:t>E</w:t>
      </w:r>
      <w:r w:rsidR="00CE42A1" w:rsidRPr="00D00755">
        <w:t xml:space="preserve">-mail : </w:t>
      </w:r>
      <w:hyperlink r:id="rId17" w:history="1">
        <w:r w:rsidRPr="00FA0E75">
          <w:rPr>
            <w:rStyle w:val="Lienhypertexte"/>
          </w:rPr>
          <w:t>info@construire-adaptable.be</w:t>
        </w:r>
      </w:hyperlink>
    </w:p>
    <w:p w:rsidR="00CE42A1" w:rsidRDefault="00CE42A1" w:rsidP="003671E5">
      <w:pPr>
        <w:spacing w:line="288" w:lineRule="auto"/>
      </w:pPr>
    </w:p>
    <w:p w:rsidR="004776AE" w:rsidRDefault="00DF35BB" w:rsidP="003671E5">
      <w:pPr>
        <w:spacing w:line="288" w:lineRule="auto"/>
      </w:pPr>
      <w:r w:rsidRPr="00DF35BB">
        <w:rPr>
          <w:b/>
        </w:rPr>
        <w:t>Guidance technique</w:t>
      </w:r>
      <w:r w:rsidR="004776AE" w:rsidRPr="00DF35BB">
        <w:t xml:space="preserve"> : </w:t>
      </w:r>
      <w:r w:rsidR="00E82465" w:rsidRPr="00DF35BB">
        <w:t xml:space="preserve">Après </w:t>
      </w:r>
      <w:r w:rsidR="00FF52F3">
        <w:t>l’</w:t>
      </w:r>
      <w:r w:rsidR="00E82465" w:rsidRPr="00DF35BB">
        <w:t xml:space="preserve">inscription d’un </w:t>
      </w:r>
      <w:r w:rsidR="004776AE" w:rsidRPr="00DF35BB">
        <w:t>projet de logement dans l’action « Construire adaptable »</w:t>
      </w:r>
      <w:r w:rsidR="00E82465" w:rsidRPr="00DF35BB">
        <w:t>, une guidance technique</w:t>
      </w:r>
      <w:r w:rsidR="004776AE" w:rsidRPr="00DF35BB">
        <w:t xml:space="preserve"> </w:t>
      </w:r>
      <w:r w:rsidR="00E82465" w:rsidRPr="00DF35BB">
        <w:t xml:space="preserve">sera proposée gratuitement </w:t>
      </w:r>
      <w:r w:rsidR="004776AE" w:rsidRPr="00DF35BB">
        <w:t>aux professionnels</w:t>
      </w:r>
      <w:r w:rsidR="00E82465" w:rsidRPr="00DF35BB">
        <w:t>. Elle sera délivrée par une équipe d’experts désignés par le consortium.</w:t>
      </w:r>
      <w:r w:rsidR="00E82465">
        <w:t xml:space="preserve"> </w:t>
      </w:r>
      <w:r w:rsidR="004776AE">
        <w:t xml:space="preserve"> </w:t>
      </w:r>
    </w:p>
    <w:p w:rsidR="00CE42A1" w:rsidRDefault="00CE42A1" w:rsidP="00CE42A1"/>
    <w:p w:rsidR="00AF0D5B" w:rsidRDefault="00225E6A" w:rsidP="00983A4E">
      <w:pPr>
        <w:pStyle w:val="Titre1"/>
        <w:numPr>
          <w:ilvl w:val="0"/>
          <w:numId w:val="31"/>
        </w:numPr>
        <w:ind w:left="567" w:hanging="567"/>
      </w:pPr>
      <w:r>
        <w:br w:type="page"/>
      </w:r>
      <w:bookmarkStart w:id="9" w:name="_Toc336264025"/>
      <w:r w:rsidR="00AF0D5B">
        <w:lastRenderedPageBreak/>
        <w:t>Engagement volontaire des</w:t>
      </w:r>
      <w:r w:rsidR="00983A4E">
        <w:t xml:space="preserve"> professionnels dans l’action «</w:t>
      </w:r>
      <w:r w:rsidR="008D7BC7">
        <w:t>Construire adaptable</w:t>
      </w:r>
      <w:r w:rsidR="00AF0D5B">
        <w:t>»</w:t>
      </w:r>
      <w:bookmarkEnd w:id="9"/>
    </w:p>
    <w:p w:rsidR="00CE42A1" w:rsidRDefault="00CE42A1" w:rsidP="00CE42A1"/>
    <w:p w:rsidR="00CE42A1" w:rsidRDefault="00CE42A1" w:rsidP="003671E5">
      <w:pPr>
        <w:spacing w:before="240" w:line="288" w:lineRule="auto"/>
      </w:pPr>
      <w:r w:rsidRPr="00CE42A1">
        <w:t xml:space="preserve">Les </w:t>
      </w:r>
      <w:r w:rsidR="00126704">
        <w:t>professionnels du bâtiment</w:t>
      </w:r>
      <w:r w:rsidR="0020001F">
        <w:t>, dénommés ci-dessous « professionnel</w:t>
      </w:r>
      <w:r w:rsidR="009C3CC9">
        <w:t>s partenaires</w:t>
      </w:r>
      <w:r w:rsidR="0020001F">
        <w:t xml:space="preserve"> », </w:t>
      </w:r>
      <w:r w:rsidRPr="00CE42A1">
        <w:t xml:space="preserve">désireux de s'engager dans l’action </w:t>
      </w:r>
      <w:r w:rsidRPr="00202AAB">
        <w:rPr>
          <w:i/>
          <w:iCs/>
        </w:rPr>
        <w:t>« </w:t>
      </w:r>
      <w:r w:rsidR="008D7BC7">
        <w:rPr>
          <w:i/>
          <w:iCs/>
        </w:rPr>
        <w:t>Construire adaptable</w:t>
      </w:r>
      <w:r w:rsidRPr="00202AAB">
        <w:rPr>
          <w:i/>
          <w:iCs/>
        </w:rPr>
        <w:t xml:space="preserve"> </w:t>
      </w:r>
      <w:r>
        <w:t> »</w:t>
      </w:r>
      <w:r w:rsidRPr="00CE42A1">
        <w:t xml:space="preserve"> doivent répondre aux</w:t>
      </w:r>
      <w:r>
        <w:t xml:space="preserve"> </w:t>
      </w:r>
      <w:r w:rsidRPr="00CE42A1">
        <w:t>conditions suivantes</w:t>
      </w:r>
      <w:r w:rsidR="0020001F">
        <w:t> :</w:t>
      </w:r>
      <w:r w:rsidR="00131DE7">
        <w:t xml:space="preserve"> </w:t>
      </w:r>
    </w:p>
    <w:p w:rsidR="0020001F" w:rsidRPr="00CE42A1" w:rsidRDefault="0020001F" w:rsidP="003671E5">
      <w:pPr>
        <w:spacing w:line="288" w:lineRule="auto"/>
      </w:pPr>
    </w:p>
    <w:p w:rsidR="00ED5F97" w:rsidRDefault="00131DE7" w:rsidP="003671E5">
      <w:pPr>
        <w:spacing w:line="288" w:lineRule="auto"/>
      </w:pPr>
      <w:r>
        <w:t>a</w:t>
      </w:r>
      <w:r w:rsidR="00CE42A1" w:rsidRPr="00CE42A1">
        <w:t xml:space="preserve">) </w:t>
      </w:r>
      <w:r>
        <w:t>Le professionnel partenaire</w:t>
      </w:r>
      <w:r w:rsidR="00CE42A1" w:rsidRPr="00CE42A1">
        <w:t xml:space="preserve"> doit avoir préalablement suivi l</w:t>
      </w:r>
      <w:r w:rsidR="00EC2A12">
        <w:t>a</w:t>
      </w:r>
      <w:r w:rsidR="00CE42A1" w:rsidRPr="00CE42A1">
        <w:t xml:space="preserve"> sé</w:t>
      </w:r>
      <w:r w:rsidR="00EC2A12">
        <w:t>anc</w:t>
      </w:r>
      <w:r w:rsidR="00CE42A1" w:rsidRPr="00CE42A1">
        <w:t>e d’information d’une demi</w:t>
      </w:r>
      <w:r w:rsidR="00CE42A1">
        <w:t>-</w:t>
      </w:r>
      <w:r w:rsidR="00CE42A1" w:rsidRPr="00CE42A1">
        <w:t>journée</w:t>
      </w:r>
      <w:r w:rsidR="00CE42A1">
        <w:t xml:space="preserve"> </w:t>
      </w:r>
      <w:r w:rsidR="00CE42A1" w:rsidRPr="00CE42A1">
        <w:t xml:space="preserve">explicitant l’implication technique et administrative de l'engagement. </w:t>
      </w:r>
    </w:p>
    <w:p w:rsidR="00131DE7" w:rsidRPr="00CE42A1" w:rsidRDefault="00131DE7" w:rsidP="003671E5">
      <w:pPr>
        <w:spacing w:line="288" w:lineRule="auto"/>
      </w:pPr>
    </w:p>
    <w:p w:rsidR="001A5445" w:rsidRDefault="00CE42A1" w:rsidP="003671E5">
      <w:pPr>
        <w:spacing w:line="288" w:lineRule="auto"/>
        <w:jc w:val="left"/>
      </w:pPr>
      <w:r w:rsidRPr="00CE42A1">
        <w:t>Les sé</w:t>
      </w:r>
      <w:r w:rsidR="00EC2A12">
        <w:t>ance</w:t>
      </w:r>
      <w:r w:rsidR="003123DB">
        <w:t>s sont annoncé</w:t>
      </w:r>
      <w:r w:rsidR="00EC2A12">
        <w:t>e</w:t>
      </w:r>
      <w:r w:rsidR="003123DB">
        <w:t xml:space="preserve">s sur le </w:t>
      </w:r>
      <w:r w:rsidR="00F25F4B">
        <w:t>site i</w:t>
      </w:r>
      <w:r w:rsidR="0020001F">
        <w:t>nternet</w:t>
      </w:r>
      <w:r w:rsidR="003123DB">
        <w:t xml:space="preserve"> </w:t>
      </w:r>
      <w:r w:rsidRPr="00CE42A1">
        <w:t>de l</w:t>
      </w:r>
      <w:r w:rsidR="003123DB">
        <w:t>’action</w:t>
      </w:r>
      <w:r w:rsidR="00EC2A12">
        <w:t xml:space="preserve"> : </w:t>
      </w:r>
      <w:r w:rsidR="00EC2A12">
        <w:br/>
      </w:r>
      <w:hyperlink r:id="rId18" w:history="1">
        <w:r w:rsidR="00EC2A12" w:rsidRPr="00EC2A12">
          <w:rPr>
            <w:rStyle w:val="Lienhypertexte"/>
          </w:rPr>
          <w:t>http://www.construire-adaptable.be</w:t>
        </w:r>
      </w:hyperlink>
    </w:p>
    <w:p w:rsidR="00ED5F97" w:rsidRPr="00CE42A1" w:rsidRDefault="00ED5F97" w:rsidP="003671E5">
      <w:pPr>
        <w:spacing w:line="288" w:lineRule="auto"/>
      </w:pPr>
    </w:p>
    <w:p w:rsidR="00D05E2B" w:rsidRDefault="00126704" w:rsidP="003671E5">
      <w:pPr>
        <w:spacing w:before="240" w:line="288" w:lineRule="auto"/>
      </w:pPr>
      <w:r>
        <w:t>b</w:t>
      </w:r>
      <w:r w:rsidR="00CE42A1" w:rsidRPr="00CE42A1">
        <w:t xml:space="preserve">) </w:t>
      </w:r>
      <w:r w:rsidR="00131DE7">
        <w:t>Le professionnel partenaire</w:t>
      </w:r>
      <w:r w:rsidR="00CE42A1" w:rsidRPr="00CE42A1">
        <w:t xml:space="preserve"> doit</w:t>
      </w:r>
      <w:r w:rsidR="00ED5F97">
        <w:t xml:space="preserve"> </w:t>
      </w:r>
      <w:r w:rsidR="00CE42A1" w:rsidRPr="00CE42A1">
        <w:t xml:space="preserve">conclure un contrat d’engagement avec </w:t>
      </w:r>
      <w:r w:rsidR="00CE42A1" w:rsidRPr="00F87589">
        <w:t>l</w:t>
      </w:r>
      <w:r w:rsidR="003123DB" w:rsidRPr="00F87589">
        <w:t xml:space="preserve">e consortium </w:t>
      </w:r>
      <w:r w:rsidR="00131DE7" w:rsidRPr="00F87589">
        <w:t>(annexe 1.</w:t>
      </w:r>
      <w:r w:rsidR="00CE42A1" w:rsidRPr="00F87589">
        <w:t xml:space="preserve"> de la</w:t>
      </w:r>
      <w:r w:rsidR="00ED5F97" w:rsidRPr="00F87589">
        <w:t xml:space="preserve"> </w:t>
      </w:r>
      <w:r w:rsidR="00CE42A1" w:rsidRPr="00F87589">
        <w:t>présente charte). La signature de ce contrat</w:t>
      </w:r>
      <w:r w:rsidR="00CE42A1" w:rsidRPr="00CE42A1">
        <w:t xml:space="preserve"> implique l’acceptation des</w:t>
      </w:r>
      <w:r w:rsidR="00ED5F97">
        <w:t xml:space="preserve"> </w:t>
      </w:r>
      <w:r w:rsidR="00CE42A1" w:rsidRPr="00CE42A1">
        <w:t>conditions et critères figurant dans la charte et ses annexes, notamment</w:t>
      </w:r>
      <w:r w:rsidR="00ED5F97">
        <w:t xml:space="preserve"> </w:t>
      </w:r>
      <w:r w:rsidR="00CE42A1" w:rsidRPr="00CE42A1">
        <w:t>l’utilisation de plans ou photos du logement pour la promotion de l’action (brochures,</w:t>
      </w:r>
      <w:r w:rsidR="00ED5F97">
        <w:t xml:space="preserve"> </w:t>
      </w:r>
      <w:r w:rsidR="00CA46B5">
        <w:t>vidéos</w:t>
      </w:r>
      <w:r w:rsidR="00CE42A1" w:rsidRPr="00CE42A1">
        <w:t xml:space="preserve"> …).</w:t>
      </w:r>
      <w:r w:rsidR="00ED5F97">
        <w:t xml:space="preserve"> </w:t>
      </w:r>
    </w:p>
    <w:p w:rsidR="00D05E2B" w:rsidRDefault="00D05E2B" w:rsidP="003671E5">
      <w:pPr>
        <w:spacing w:line="288" w:lineRule="auto"/>
      </w:pPr>
    </w:p>
    <w:p w:rsidR="00CE42A1" w:rsidRDefault="00CE42A1" w:rsidP="003671E5">
      <w:pPr>
        <w:spacing w:line="288" w:lineRule="auto"/>
      </w:pPr>
      <w:r w:rsidRPr="00CE42A1">
        <w:t xml:space="preserve">Son </w:t>
      </w:r>
      <w:r w:rsidR="00F87589">
        <w:t>statut de professionnel partenaire</w:t>
      </w:r>
      <w:r w:rsidRPr="00CE42A1">
        <w:t xml:space="preserve"> devient effectif à la date de notification de la confirmation de</w:t>
      </w:r>
      <w:r w:rsidR="00ED5F97">
        <w:t xml:space="preserve"> </w:t>
      </w:r>
      <w:r w:rsidRPr="00CE42A1">
        <w:t>l’engagement.</w:t>
      </w:r>
    </w:p>
    <w:p w:rsidR="00202AAB" w:rsidRDefault="00131DE7" w:rsidP="004B6948">
      <w:pPr>
        <w:pStyle w:val="Titre1"/>
      </w:pPr>
      <w:r>
        <w:br w:type="page"/>
      </w:r>
      <w:bookmarkStart w:id="10" w:name="_Toc336264026"/>
      <w:r w:rsidR="00AF0D5B">
        <w:lastRenderedPageBreak/>
        <w:t>Annexe</w:t>
      </w:r>
      <w:r w:rsidR="00983A4E">
        <w:t xml:space="preserve"> 1</w:t>
      </w:r>
      <w:r w:rsidR="00B3437A">
        <w:t>:</w:t>
      </w:r>
      <w:r w:rsidR="00A73885">
        <w:t xml:space="preserve"> </w:t>
      </w:r>
      <w:r w:rsidR="00202AAB">
        <w:t>Contrat d’engagement volontaire</w:t>
      </w:r>
      <w:bookmarkEnd w:id="10"/>
    </w:p>
    <w:p w:rsidR="00A5141C" w:rsidRDefault="00A5141C" w:rsidP="00A5141C"/>
    <w:p w:rsidR="00A5141C" w:rsidRPr="00BE32F6" w:rsidRDefault="00A5141C" w:rsidP="00983A4E">
      <w:pPr>
        <w:spacing w:before="120"/>
        <w:rPr>
          <w:sz w:val="20"/>
          <w:szCs w:val="20"/>
        </w:rPr>
      </w:pPr>
      <w:r w:rsidRPr="00BE32F6">
        <w:rPr>
          <w:sz w:val="20"/>
          <w:szCs w:val="20"/>
        </w:rPr>
        <w:t xml:space="preserve">Entre les parties soussignées : </w:t>
      </w:r>
    </w:p>
    <w:p w:rsidR="00A5141C" w:rsidRPr="00BE32F6" w:rsidRDefault="00A5141C" w:rsidP="00A5141C">
      <w:pPr>
        <w:rPr>
          <w:sz w:val="20"/>
          <w:szCs w:val="20"/>
        </w:rPr>
      </w:pPr>
    </w:p>
    <w:p w:rsidR="00B3437A" w:rsidRDefault="00A5141C" w:rsidP="00A5141C">
      <w:pPr>
        <w:numPr>
          <w:ilvl w:val="0"/>
          <w:numId w:val="9"/>
        </w:numPr>
        <w:rPr>
          <w:sz w:val="20"/>
          <w:szCs w:val="20"/>
        </w:rPr>
      </w:pPr>
      <w:r w:rsidRPr="00BE32F6">
        <w:rPr>
          <w:sz w:val="20"/>
          <w:szCs w:val="20"/>
        </w:rPr>
        <w:t xml:space="preserve">Le </w:t>
      </w:r>
      <w:r w:rsidR="0020001F">
        <w:rPr>
          <w:sz w:val="20"/>
          <w:szCs w:val="20"/>
        </w:rPr>
        <w:t>c</w:t>
      </w:r>
      <w:r w:rsidRPr="00B84674">
        <w:rPr>
          <w:sz w:val="20"/>
          <w:szCs w:val="20"/>
        </w:rPr>
        <w:t>onsortium</w:t>
      </w:r>
      <w:r w:rsidRPr="00BE32F6">
        <w:rPr>
          <w:sz w:val="20"/>
          <w:szCs w:val="20"/>
        </w:rPr>
        <w:t xml:space="preserve">, d’une part, et  </w:t>
      </w:r>
    </w:p>
    <w:p w:rsidR="00A5141C" w:rsidRPr="00BE32F6" w:rsidRDefault="00A5141C" w:rsidP="00B3437A">
      <w:pPr>
        <w:ind w:left="720"/>
        <w:rPr>
          <w:sz w:val="20"/>
          <w:szCs w:val="20"/>
        </w:rPr>
      </w:pPr>
      <w:r w:rsidRPr="00BE32F6">
        <w:rPr>
          <w:sz w:val="20"/>
          <w:szCs w:val="20"/>
        </w:rPr>
        <w:tab/>
      </w:r>
      <w:r w:rsidRPr="00BE32F6">
        <w:rPr>
          <w:sz w:val="20"/>
          <w:szCs w:val="20"/>
        </w:rPr>
        <w:tab/>
      </w:r>
      <w:r w:rsidRPr="00BE32F6">
        <w:rPr>
          <w:sz w:val="20"/>
          <w:szCs w:val="20"/>
        </w:rPr>
        <w:tab/>
      </w:r>
    </w:p>
    <w:p w:rsidR="00A5141C" w:rsidRPr="00BE32F6" w:rsidRDefault="00131DE7" w:rsidP="00CA46B5">
      <w:pPr>
        <w:numPr>
          <w:ilvl w:val="0"/>
          <w:numId w:val="9"/>
        </w:numPr>
        <w:spacing w:line="312" w:lineRule="auto"/>
        <w:jc w:val="left"/>
        <w:rPr>
          <w:sz w:val="20"/>
          <w:szCs w:val="20"/>
        </w:rPr>
      </w:pPr>
      <w:r>
        <w:rPr>
          <w:sz w:val="20"/>
          <w:szCs w:val="20"/>
        </w:rPr>
        <w:t xml:space="preserve">Le professionnel partenaire </w:t>
      </w:r>
      <w:r w:rsidR="00A5141C" w:rsidRPr="00BE32F6">
        <w:rPr>
          <w:sz w:val="20"/>
          <w:szCs w:val="20"/>
        </w:rPr>
        <w:t>(nom/prénom)</w:t>
      </w:r>
      <w:r>
        <w:rPr>
          <w:sz w:val="20"/>
          <w:szCs w:val="20"/>
        </w:rPr>
        <w:t xml:space="preserve"> </w:t>
      </w:r>
      <w:r w:rsidR="00A5141C" w:rsidRPr="00BE32F6">
        <w:rPr>
          <w:sz w:val="20"/>
          <w:szCs w:val="20"/>
        </w:rPr>
        <w:t>………………………………………………………………</w:t>
      </w:r>
    </w:p>
    <w:p w:rsidR="00A5141C" w:rsidRPr="00BE32F6" w:rsidRDefault="00A5141C" w:rsidP="00CA46B5">
      <w:pPr>
        <w:spacing w:line="312" w:lineRule="auto"/>
        <w:ind w:left="708"/>
        <w:rPr>
          <w:sz w:val="20"/>
          <w:szCs w:val="20"/>
        </w:rPr>
      </w:pPr>
      <w:r w:rsidRPr="00BE32F6">
        <w:rPr>
          <w:sz w:val="20"/>
          <w:szCs w:val="20"/>
        </w:rPr>
        <w:t>ou la société/le bureau</w:t>
      </w:r>
      <w:r w:rsidR="00131DE7">
        <w:rPr>
          <w:sz w:val="20"/>
          <w:szCs w:val="20"/>
        </w:rPr>
        <w:t xml:space="preserve">/l’entreprise </w:t>
      </w:r>
      <w:r w:rsidRPr="00BE32F6">
        <w:rPr>
          <w:sz w:val="20"/>
          <w:szCs w:val="20"/>
        </w:rPr>
        <w:t>……………………………………………………………………</w:t>
      </w:r>
      <w:r w:rsidR="00131DE7">
        <w:rPr>
          <w:sz w:val="20"/>
          <w:szCs w:val="20"/>
        </w:rPr>
        <w:t>………</w:t>
      </w:r>
    </w:p>
    <w:p w:rsidR="00A5141C" w:rsidRPr="00BE32F6" w:rsidRDefault="00DB1954" w:rsidP="00CA46B5">
      <w:pPr>
        <w:spacing w:line="312" w:lineRule="auto"/>
        <w:ind w:left="708"/>
        <w:rPr>
          <w:sz w:val="20"/>
          <w:szCs w:val="20"/>
        </w:rPr>
      </w:pPr>
      <w:r>
        <w:rPr>
          <w:sz w:val="20"/>
          <w:szCs w:val="20"/>
        </w:rPr>
        <w:t>Représenté par (nom</w:t>
      </w:r>
      <w:r w:rsidR="00A5141C" w:rsidRPr="00BE32F6">
        <w:rPr>
          <w:sz w:val="20"/>
          <w:szCs w:val="20"/>
        </w:rPr>
        <w:t>/prénom)</w:t>
      </w:r>
      <w:r w:rsidR="00A5141C" w:rsidRPr="00BE32F6">
        <w:rPr>
          <w:sz w:val="20"/>
          <w:szCs w:val="20"/>
        </w:rPr>
        <w:tab/>
        <w:t>……………………………………………………………………</w:t>
      </w:r>
      <w:r w:rsidR="00131DE7">
        <w:rPr>
          <w:sz w:val="20"/>
          <w:szCs w:val="20"/>
        </w:rPr>
        <w:t>……….</w:t>
      </w:r>
      <w:r w:rsidR="00A5141C" w:rsidRPr="00BE32F6">
        <w:rPr>
          <w:sz w:val="20"/>
          <w:szCs w:val="20"/>
        </w:rPr>
        <w:t xml:space="preserve"> </w:t>
      </w:r>
    </w:p>
    <w:p w:rsidR="00A5141C" w:rsidRPr="00BE32F6" w:rsidRDefault="00A5141C" w:rsidP="00A5141C">
      <w:pPr>
        <w:ind w:left="708"/>
        <w:rPr>
          <w:sz w:val="20"/>
          <w:szCs w:val="20"/>
        </w:rPr>
      </w:pPr>
    </w:p>
    <w:p w:rsidR="00A5141C" w:rsidRPr="00BE32F6" w:rsidRDefault="00A5141C" w:rsidP="00131DE7">
      <w:pPr>
        <w:ind w:left="708" w:firstLine="708"/>
        <w:rPr>
          <w:sz w:val="20"/>
          <w:szCs w:val="20"/>
        </w:rPr>
      </w:pPr>
      <w:r w:rsidRPr="00BE32F6">
        <w:rPr>
          <w:sz w:val="20"/>
          <w:szCs w:val="20"/>
        </w:rPr>
        <w:t xml:space="preserve">Adresse siège social </w:t>
      </w:r>
      <w:r w:rsidRPr="00BE32F6">
        <w:rPr>
          <w:sz w:val="20"/>
          <w:szCs w:val="20"/>
        </w:rPr>
        <w:tab/>
        <w:t>……………………………………………………………………</w:t>
      </w:r>
      <w:r w:rsidR="00131DE7">
        <w:rPr>
          <w:sz w:val="20"/>
          <w:szCs w:val="20"/>
        </w:rPr>
        <w:t>………………….</w:t>
      </w:r>
    </w:p>
    <w:p w:rsidR="00A5141C" w:rsidRPr="00BE32F6" w:rsidRDefault="00A5141C" w:rsidP="00A5141C">
      <w:pPr>
        <w:ind w:left="708" w:firstLine="708"/>
        <w:rPr>
          <w:sz w:val="20"/>
          <w:szCs w:val="20"/>
        </w:rPr>
      </w:pPr>
      <w:r w:rsidRPr="00BE32F6">
        <w:rPr>
          <w:sz w:val="20"/>
          <w:szCs w:val="20"/>
        </w:rPr>
        <w:tab/>
      </w:r>
      <w:r w:rsidRPr="00BE32F6">
        <w:rPr>
          <w:sz w:val="20"/>
          <w:szCs w:val="20"/>
        </w:rPr>
        <w:tab/>
      </w:r>
      <w:r w:rsidRPr="00BE32F6">
        <w:rPr>
          <w:sz w:val="20"/>
          <w:szCs w:val="20"/>
        </w:rPr>
        <w:tab/>
      </w:r>
      <w:r w:rsidRPr="00BE32F6">
        <w:rPr>
          <w:sz w:val="20"/>
          <w:szCs w:val="20"/>
        </w:rPr>
        <w:tab/>
        <w:t>……………………………………………………………………</w:t>
      </w:r>
      <w:r w:rsidR="00131DE7">
        <w:rPr>
          <w:sz w:val="20"/>
          <w:szCs w:val="20"/>
        </w:rPr>
        <w:t>……….</w:t>
      </w:r>
    </w:p>
    <w:p w:rsidR="00131DE7" w:rsidRDefault="00131DE7" w:rsidP="00A5141C">
      <w:pPr>
        <w:ind w:left="1416"/>
        <w:rPr>
          <w:sz w:val="20"/>
          <w:szCs w:val="20"/>
        </w:rPr>
      </w:pPr>
      <w:r>
        <w:rPr>
          <w:sz w:val="20"/>
          <w:szCs w:val="20"/>
        </w:rPr>
        <w:t xml:space="preserve">N° de TVA </w:t>
      </w:r>
      <w:r w:rsidR="00B84674">
        <w:rPr>
          <w:sz w:val="20"/>
          <w:szCs w:val="20"/>
        </w:rPr>
        <w:tab/>
      </w:r>
      <w:r w:rsidR="00B84674">
        <w:rPr>
          <w:sz w:val="20"/>
          <w:szCs w:val="20"/>
        </w:rPr>
        <w:tab/>
      </w:r>
      <w:r w:rsidR="00B84674">
        <w:rPr>
          <w:sz w:val="20"/>
          <w:szCs w:val="20"/>
        </w:rPr>
        <w:tab/>
      </w:r>
      <w:r>
        <w:rPr>
          <w:sz w:val="20"/>
          <w:szCs w:val="20"/>
        </w:rPr>
        <w:t>…………………………</w:t>
      </w:r>
      <w:r w:rsidR="00B84674">
        <w:rPr>
          <w:sz w:val="20"/>
          <w:szCs w:val="20"/>
        </w:rPr>
        <w:t>……………</w:t>
      </w:r>
      <w:r>
        <w:rPr>
          <w:sz w:val="20"/>
          <w:szCs w:val="20"/>
        </w:rPr>
        <w:t>……………………………</w:t>
      </w:r>
      <w:r w:rsidR="00B84674">
        <w:rPr>
          <w:sz w:val="20"/>
          <w:szCs w:val="20"/>
        </w:rPr>
        <w:t>……….</w:t>
      </w:r>
    </w:p>
    <w:p w:rsidR="00A5141C" w:rsidRPr="00BE32F6" w:rsidRDefault="00A5141C" w:rsidP="00A5141C">
      <w:pPr>
        <w:ind w:left="1416"/>
        <w:rPr>
          <w:sz w:val="20"/>
          <w:szCs w:val="20"/>
        </w:rPr>
      </w:pPr>
      <w:r w:rsidRPr="00BE32F6">
        <w:rPr>
          <w:sz w:val="20"/>
          <w:szCs w:val="20"/>
        </w:rPr>
        <w:t xml:space="preserve">Téléphone </w:t>
      </w:r>
      <w:r w:rsidRPr="00BE32F6">
        <w:rPr>
          <w:sz w:val="20"/>
          <w:szCs w:val="20"/>
        </w:rPr>
        <w:tab/>
      </w:r>
      <w:r w:rsidRPr="00BE32F6">
        <w:rPr>
          <w:sz w:val="20"/>
          <w:szCs w:val="20"/>
        </w:rPr>
        <w:tab/>
      </w:r>
      <w:r w:rsidRPr="00BE32F6">
        <w:rPr>
          <w:sz w:val="20"/>
          <w:szCs w:val="20"/>
        </w:rPr>
        <w:tab/>
        <w:t>……………………………………………………………………</w:t>
      </w:r>
      <w:r w:rsidR="00131DE7">
        <w:rPr>
          <w:sz w:val="20"/>
          <w:szCs w:val="20"/>
        </w:rPr>
        <w:t>……….</w:t>
      </w:r>
    </w:p>
    <w:p w:rsidR="00A5141C" w:rsidRPr="00BE32F6" w:rsidRDefault="00A5141C" w:rsidP="00A5141C">
      <w:pPr>
        <w:ind w:left="708" w:firstLine="708"/>
        <w:rPr>
          <w:sz w:val="20"/>
          <w:szCs w:val="20"/>
        </w:rPr>
      </w:pPr>
      <w:r w:rsidRPr="00BE32F6">
        <w:rPr>
          <w:sz w:val="20"/>
          <w:szCs w:val="20"/>
        </w:rPr>
        <w:t xml:space="preserve">Fax </w:t>
      </w:r>
      <w:r w:rsidRPr="00BE32F6">
        <w:rPr>
          <w:sz w:val="20"/>
          <w:szCs w:val="20"/>
        </w:rPr>
        <w:tab/>
      </w:r>
      <w:r w:rsidRPr="00BE32F6">
        <w:rPr>
          <w:sz w:val="20"/>
          <w:szCs w:val="20"/>
        </w:rPr>
        <w:tab/>
      </w:r>
      <w:r w:rsidRPr="00BE32F6">
        <w:rPr>
          <w:sz w:val="20"/>
          <w:szCs w:val="20"/>
        </w:rPr>
        <w:tab/>
      </w:r>
      <w:r w:rsidRPr="00BE32F6">
        <w:rPr>
          <w:sz w:val="20"/>
          <w:szCs w:val="20"/>
        </w:rPr>
        <w:tab/>
        <w:t>……………………………………………………………………</w:t>
      </w:r>
      <w:r w:rsidR="00131DE7">
        <w:rPr>
          <w:sz w:val="20"/>
          <w:szCs w:val="20"/>
        </w:rPr>
        <w:t>……….</w:t>
      </w:r>
    </w:p>
    <w:p w:rsidR="00A5141C" w:rsidRDefault="00A5141C" w:rsidP="00A5141C">
      <w:pPr>
        <w:ind w:left="708" w:firstLine="708"/>
        <w:rPr>
          <w:sz w:val="20"/>
          <w:szCs w:val="20"/>
        </w:rPr>
      </w:pPr>
      <w:r w:rsidRPr="00BE32F6">
        <w:rPr>
          <w:sz w:val="20"/>
          <w:szCs w:val="20"/>
        </w:rPr>
        <w:t>GSM</w:t>
      </w:r>
      <w:r w:rsidR="00131DE7">
        <w:rPr>
          <w:sz w:val="20"/>
          <w:szCs w:val="20"/>
        </w:rPr>
        <w:t xml:space="preserve"> </w:t>
      </w:r>
      <w:r w:rsidR="00131DE7">
        <w:rPr>
          <w:sz w:val="20"/>
          <w:szCs w:val="20"/>
        </w:rPr>
        <w:tab/>
      </w:r>
      <w:r w:rsidR="00131DE7">
        <w:rPr>
          <w:sz w:val="20"/>
          <w:szCs w:val="20"/>
        </w:rPr>
        <w:tab/>
      </w:r>
      <w:r w:rsidR="00131DE7">
        <w:rPr>
          <w:sz w:val="20"/>
          <w:szCs w:val="20"/>
        </w:rPr>
        <w:tab/>
      </w:r>
      <w:r w:rsidR="00131DE7">
        <w:rPr>
          <w:sz w:val="20"/>
          <w:szCs w:val="20"/>
        </w:rPr>
        <w:tab/>
        <w:t>…………………………………………………………………………….</w:t>
      </w:r>
    </w:p>
    <w:p w:rsidR="00A5141C" w:rsidRPr="00BE32F6" w:rsidRDefault="00131DE7" w:rsidP="00A5141C">
      <w:pPr>
        <w:ind w:left="708" w:firstLine="708"/>
        <w:rPr>
          <w:sz w:val="20"/>
          <w:szCs w:val="20"/>
        </w:rPr>
      </w:pPr>
      <w:r>
        <w:rPr>
          <w:sz w:val="20"/>
          <w:szCs w:val="20"/>
        </w:rPr>
        <w:t>E</w:t>
      </w:r>
      <w:r w:rsidR="00A5141C" w:rsidRPr="00BE32F6">
        <w:rPr>
          <w:sz w:val="20"/>
          <w:szCs w:val="20"/>
        </w:rPr>
        <w:t xml:space="preserve">-mail </w:t>
      </w:r>
      <w:r w:rsidR="00A5141C" w:rsidRPr="00BE32F6">
        <w:rPr>
          <w:sz w:val="20"/>
          <w:szCs w:val="20"/>
        </w:rPr>
        <w:tab/>
      </w:r>
      <w:r w:rsidR="00A5141C" w:rsidRPr="00BE32F6">
        <w:rPr>
          <w:sz w:val="20"/>
          <w:szCs w:val="20"/>
        </w:rPr>
        <w:tab/>
      </w:r>
      <w:r w:rsidR="00A5141C" w:rsidRPr="00BE32F6">
        <w:rPr>
          <w:sz w:val="20"/>
          <w:szCs w:val="20"/>
        </w:rPr>
        <w:tab/>
        <w:t>……………………………………………………………………</w:t>
      </w:r>
      <w:r>
        <w:rPr>
          <w:sz w:val="20"/>
          <w:szCs w:val="20"/>
        </w:rPr>
        <w:t>……….</w:t>
      </w:r>
    </w:p>
    <w:p w:rsidR="00A5141C" w:rsidRPr="00BE32F6" w:rsidRDefault="00131DE7" w:rsidP="00A5141C">
      <w:pPr>
        <w:ind w:left="708" w:firstLine="708"/>
        <w:rPr>
          <w:sz w:val="20"/>
          <w:szCs w:val="20"/>
        </w:rPr>
      </w:pPr>
      <w:r>
        <w:rPr>
          <w:sz w:val="20"/>
          <w:szCs w:val="20"/>
        </w:rPr>
        <w:t>S</w:t>
      </w:r>
      <w:r w:rsidR="00CF57A5">
        <w:rPr>
          <w:sz w:val="20"/>
          <w:szCs w:val="20"/>
        </w:rPr>
        <w:t>ite i</w:t>
      </w:r>
      <w:r w:rsidR="00A5141C" w:rsidRPr="00BE32F6">
        <w:rPr>
          <w:sz w:val="20"/>
          <w:szCs w:val="20"/>
        </w:rPr>
        <w:t xml:space="preserve">nternet  </w:t>
      </w:r>
      <w:r w:rsidR="00A5141C" w:rsidRPr="00BE32F6">
        <w:rPr>
          <w:sz w:val="20"/>
          <w:szCs w:val="20"/>
        </w:rPr>
        <w:tab/>
      </w:r>
      <w:r w:rsidR="00A5141C" w:rsidRPr="00BE32F6">
        <w:rPr>
          <w:sz w:val="20"/>
          <w:szCs w:val="20"/>
        </w:rPr>
        <w:tab/>
        <w:t>……………………………………………………………………</w:t>
      </w:r>
      <w:r>
        <w:rPr>
          <w:sz w:val="20"/>
          <w:szCs w:val="20"/>
        </w:rPr>
        <w:t>……….</w:t>
      </w:r>
    </w:p>
    <w:p w:rsidR="00A5141C" w:rsidRPr="00BE32F6" w:rsidRDefault="00A5141C" w:rsidP="00A5141C">
      <w:pPr>
        <w:ind w:left="708"/>
        <w:rPr>
          <w:sz w:val="20"/>
          <w:szCs w:val="20"/>
        </w:rPr>
      </w:pPr>
    </w:p>
    <w:p w:rsidR="00131DE7" w:rsidRDefault="00A5141C" w:rsidP="00131DE7">
      <w:pPr>
        <w:ind w:left="708"/>
        <w:rPr>
          <w:sz w:val="20"/>
          <w:szCs w:val="20"/>
        </w:rPr>
      </w:pPr>
      <w:r w:rsidRPr="00BE32F6">
        <w:rPr>
          <w:sz w:val="20"/>
          <w:szCs w:val="20"/>
        </w:rPr>
        <w:t>ayant participé au séminaire d’information du</w:t>
      </w:r>
      <w:r w:rsidR="00131DE7">
        <w:rPr>
          <w:sz w:val="20"/>
          <w:szCs w:val="20"/>
        </w:rPr>
        <w:t> : ………………… à …………………………………</w:t>
      </w:r>
    </w:p>
    <w:p w:rsidR="00131DE7" w:rsidRDefault="00131DE7" w:rsidP="00131DE7">
      <w:pPr>
        <w:rPr>
          <w:sz w:val="20"/>
          <w:szCs w:val="20"/>
        </w:rPr>
      </w:pPr>
    </w:p>
    <w:p w:rsidR="00131DE7" w:rsidRDefault="00F50A9E" w:rsidP="00131DE7">
      <w:pPr>
        <w:ind w:firstLine="708"/>
        <w:rPr>
          <w:sz w:val="20"/>
          <w:szCs w:val="20"/>
        </w:rPr>
      </w:pPr>
      <w:r>
        <w:rPr>
          <w:sz w:val="20"/>
          <w:szCs w:val="20"/>
        </w:rPr>
        <w:t>c</w:t>
      </w:r>
      <w:r w:rsidR="0020001F">
        <w:rPr>
          <w:sz w:val="20"/>
          <w:szCs w:val="20"/>
        </w:rPr>
        <w:t>i-</w:t>
      </w:r>
      <w:r w:rsidR="00131DE7">
        <w:rPr>
          <w:sz w:val="20"/>
          <w:szCs w:val="20"/>
        </w:rPr>
        <w:t>après dénommé « </w:t>
      </w:r>
      <w:r w:rsidR="0020001F">
        <w:rPr>
          <w:sz w:val="20"/>
          <w:szCs w:val="20"/>
        </w:rPr>
        <w:t>p</w:t>
      </w:r>
      <w:r>
        <w:rPr>
          <w:sz w:val="20"/>
          <w:szCs w:val="20"/>
        </w:rPr>
        <w:t xml:space="preserve">rofessionnel </w:t>
      </w:r>
      <w:r w:rsidR="0020001F">
        <w:rPr>
          <w:sz w:val="20"/>
          <w:szCs w:val="20"/>
        </w:rPr>
        <w:t>p</w:t>
      </w:r>
      <w:r w:rsidR="00131DE7">
        <w:rPr>
          <w:sz w:val="20"/>
          <w:szCs w:val="20"/>
        </w:rPr>
        <w:t>artenaire</w:t>
      </w:r>
      <w:r w:rsidR="00985875">
        <w:rPr>
          <w:sz w:val="20"/>
          <w:szCs w:val="20"/>
        </w:rPr>
        <w:t xml:space="preserve"> </w:t>
      </w:r>
      <w:r w:rsidR="00131DE7">
        <w:rPr>
          <w:sz w:val="20"/>
          <w:szCs w:val="20"/>
        </w:rPr>
        <w:t xml:space="preserve">», </w:t>
      </w:r>
    </w:p>
    <w:p w:rsidR="00A5141C" w:rsidRPr="00BE32F6" w:rsidRDefault="00A5141C" w:rsidP="00A5141C">
      <w:pPr>
        <w:rPr>
          <w:sz w:val="20"/>
          <w:szCs w:val="20"/>
        </w:rPr>
      </w:pPr>
    </w:p>
    <w:p w:rsidR="00A5141C" w:rsidRPr="00BE32F6" w:rsidRDefault="00A5141C" w:rsidP="00A5141C">
      <w:pPr>
        <w:rPr>
          <w:sz w:val="20"/>
          <w:szCs w:val="20"/>
        </w:rPr>
      </w:pPr>
      <w:r w:rsidRPr="00BE32F6">
        <w:rPr>
          <w:sz w:val="20"/>
          <w:szCs w:val="20"/>
        </w:rPr>
        <w:t>I</w:t>
      </w:r>
      <w:r w:rsidR="00343003" w:rsidRPr="00BE32F6">
        <w:rPr>
          <w:sz w:val="20"/>
          <w:szCs w:val="20"/>
        </w:rPr>
        <w:t xml:space="preserve">l a été convenu de ce qui suit : </w:t>
      </w:r>
    </w:p>
    <w:p w:rsidR="00343003" w:rsidRPr="00BE32F6" w:rsidRDefault="00343003" w:rsidP="00A5141C">
      <w:pPr>
        <w:rPr>
          <w:sz w:val="20"/>
          <w:szCs w:val="20"/>
        </w:rPr>
      </w:pPr>
    </w:p>
    <w:p w:rsidR="00343003" w:rsidRPr="00BE32F6" w:rsidRDefault="00343003" w:rsidP="00A5141C">
      <w:pPr>
        <w:rPr>
          <w:sz w:val="20"/>
          <w:szCs w:val="20"/>
        </w:rPr>
      </w:pPr>
      <w:r w:rsidRPr="00BE32F6">
        <w:rPr>
          <w:sz w:val="20"/>
          <w:szCs w:val="20"/>
        </w:rPr>
        <w:t>Le consortium s’engage à mener à bien l’initiative « </w:t>
      </w:r>
      <w:r w:rsidR="008D7BC7">
        <w:rPr>
          <w:sz w:val="20"/>
          <w:szCs w:val="20"/>
        </w:rPr>
        <w:t>Construire adaptable</w:t>
      </w:r>
      <w:r w:rsidRPr="00BE32F6">
        <w:rPr>
          <w:sz w:val="20"/>
          <w:szCs w:val="20"/>
        </w:rPr>
        <w:t xml:space="preserve"> », dont les principaux axes sont : </w:t>
      </w:r>
    </w:p>
    <w:p w:rsidR="00343003" w:rsidRPr="00BE32F6" w:rsidRDefault="00343003" w:rsidP="00A5141C">
      <w:pPr>
        <w:rPr>
          <w:sz w:val="20"/>
          <w:szCs w:val="20"/>
        </w:rPr>
      </w:pPr>
    </w:p>
    <w:p w:rsidR="00343003" w:rsidRPr="00BE32F6" w:rsidRDefault="00343003" w:rsidP="00343003">
      <w:pPr>
        <w:numPr>
          <w:ilvl w:val="0"/>
          <w:numId w:val="10"/>
        </w:numPr>
        <w:rPr>
          <w:sz w:val="20"/>
          <w:szCs w:val="20"/>
        </w:rPr>
      </w:pPr>
      <w:r w:rsidRPr="00BE32F6">
        <w:rPr>
          <w:sz w:val="20"/>
          <w:szCs w:val="20"/>
        </w:rPr>
        <w:t>le soutien au développement d’une conception et d’une réalisation de logements adaptable</w:t>
      </w:r>
      <w:r w:rsidR="00F50A9E">
        <w:rPr>
          <w:sz w:val="20"/>
          <w:szCs w:val="20"/>
        </w:rPr>
        <w:t>s</w:t>
      </w:r>
      <w:r w:rsidRPr="00BE32F6">
        <w:rPr>
          <w:sz w:val="20"/>
          <w:szCs w:val="20"/>
        </w:rPr>
        <w:t>, notamment via la charte « </w:t>
      </w:r>
      <w:r w:rsidR="008D7BC7">
        <w:rPr>
          <w:sz w:val="20"/>
          <w:szCs w:val="20"/>
        </w:rPr>
        <w:t>Construire adaptable</w:t>
      </w:r>
      <w:r w:rsidRPr="00BE32F6">
        <w:rPr>
          <w:sz w:val="20"/>
          <w:szCs w:val="20"/>
        </w:rPr>
        <w:t xml:space="preserve"> » ; </w:t>
      </w:r>
    </w:p>
    <w:p w:rsidR="00343003" w:rsidRPr="00BE32F6" w:rsidRDefault="00343003" w:rsidP="00343003">
      <w:pPr>
        <w:numPr>
          <w:ilvl w:val="0"/>
          <w:numId w:val="10"/>
        </w:numPr>
        <w:rPr>
          <w:sz w:val="20"/>
          <w:szCs w:val="20"/>
        </w:rPr>
      </w:pPr>
      <w:r w:rsidRPr="00A21161">
        <w:rPr>
          <w:sz w:val="20"/>
          <w:szCs w:val="20"/>
        </w:rPr>
        <w:t>l’élaboration d’outils de communication</w:t>
      </w:r>
      <w:r w:rsidRPr="00BE32F6">
        <w:rPr>
          <w:sz w:val="20"/>
          <w:szCs w:val="20"/>
        </w:rPr>
        <w:t xml:space="preserve"> ; </w:t>
      </w:r>
    </w:p>
    <w:p w:rsidR="00343003" w:rsidRPr="00BE32F6" w:rsidRDefault="00343003" w:rsidP="00343003">
      <w:pPr>
        <w:numPr>
          <w:ilvl w:val="0"/>
          <w:numId w:val="10"/>
        </w:numPr>
        <w:rPr>
          <w:sz w:val="20"/>
          <w:szCs w:val="20"/>
        </w:rPr>
      </w:pPr>
      <w:r w:rsidRPr="00BE32F6">
        <w:rPr>
          <w:sz w:val="20"/>
          <w:szCs w:val="20"/>
        </w:rPr>
        <w:t>la mise en place d’un service gratuit d’assistance technique aux professionnels partenaires « </w:t>
      </w:r>
      <w:r w:rsidR="008D7BC7">
        <w:rPr>
          <w:sz w:val="20"/>
          <w:szCs w:val="20"/>
        </w:rPr>
        <w:t>Construire adaptable</w:t>
      </w:r>
      <w:r w:rsidRPr="00BE32F6">
        <w:rPr>
          <w:sz w:val="20"/>
          <w:szCs w:val="20"/>
        </w:rPr>
        <w:t xml:space="preserve"> » (guidance générale, séminaires de formation technique, </w:t>
      </w:r>
      <w:r w:rsidR="00A21161">
        <w:rPr>
          <w:sz w:val="20"/>
          <w:szCs w:val="20"/>
        </w:rPr>
        <w:t xml:space="preserve">guidance technique </w:t>
      </w:r>
      <w:r w:rsidR="00A21161" w:rsidRPr="00A21161">
        <w:rPr>
          <w:sz w:val="20"/>
          <w:szCs w:val="20"/>
        </w:rPr>
        <w:t xml:space="preserve">pour </w:t>
      </w:r>
      <w:r w:rsidR="001269D6">
        <w:rPr>
          <w:sz w:val="20"/>
          <w:szCs w:val="20"/>
        </w:rPr>
        <w:t>le suivi d</w:t>
      </w:r>
      <w:r w:rsidR="00A21161" w:rsidRPr="00A21161">
        <w:rPr>
          <w:sz w:val="20"/>
          <w:szCs w:val="20"/>
        </w:rPr>
        <w:t>es logements inscrits dans l’action</w:t>
      </w:r>
      <w:r w:rsidR="00A21161">
        <w:rPr>
          <w:sz w:val="20"/>
          <w:szCs w:val="20"/>
        </w:rPr>
        <w:t>)</w:t>
      </w:r>
      <w:r w:rsidR="00FD71E7">
        <w:rPr>
          <w:sz w:val="20"/>
          <w:szCs w:val="20"/>
        </w:rPr>
        <w:t>;</w:t>
      </w:r>
    </w:p>
    <w:p w:rsidR="003558F4" w:rsidRPr="00BE32F6" w:rsidRDefault="003558F4" w:rsidP="00343003">
      <w:pPr>
        <w:numPr>
          <w:ilvl w:val="0"/>
          <w:numId w:val="10"/>
        </w:numPr>
        <w:rPr>
          <w:sz w:val="20"/>
          <w:szCs w:val="20"/>
        </w:rPr>
      </w:pPr>
      <w:r w:rsidRPr="00BE32F6">
        <w:rPr>
          <w:sz w:val="20"/>
          <w:szCs w:val="20"/>
        </w:rPr>
        <w:t>l’établissement d’un</w:t>
      </w:r>
      <w:r w:rsidR="00084197">
        <w:rPr>
          <w:sz w:val="20"/>
          <w:szCs w:val="20"/>
        </w:rPr>
        <w:t xml:space="preserve"> annuaire</w:t>
      </w:r>
      <w:r w:rsidRPr="00BE32F6">
        <w:rPr>
          <w:sz w:val="20"/>
          <w:szCs w:val="20"/>
        </w:rPr>
        <w:t xml:space="preserve"> de ces par</w:t>
      </w:r>
      <w:r w:rsidR="00084197">
        <w:rPr>
          <w:sz w:val="20"/>
          <w:szCs w:val="20"/>
        </w:rPr>
        <w:t>tenaires destiné</w:t>
      </w:r>
      <w:r w:rsidRPr="00BE32F6">
        <w:rPr>
          <w:sz w:val="20"/>
          <w:szCs w:val="20"/>
        </w:rPr>
        <w:t xml:space="preserve"> aux candidats bâtisseurs et disponible notamment sur le </w:t>
      </w:r>
      <w:r w:rsidR="0020001F">
        <w:rPr>
          <w:sz w:val="20"/>
          <w:szCs w:val="20"/>
        </w:rPr>
        <w:t>site Internet</w:t>
      </w:r>
      <w:r w:rsidRPr="00BE32F6">
        <w:rPr>
          <w:sz w:val="20"/>
          <w:szCs w:val="20"/>
        </w:rPr>
        <w:t xml:space="preserve"> de l’action. </w:t>
      </w:r>
    </w:p>
    <w:p w:rsidR="003558F4" w:rsidRPr="00BE32F6" w:rsidRDefault="003558F4" w:rsidP="003558F4">
      <w:pPr>
        <w:rPr>
          <w:sz w:val="20"/>
          <w:szCs w:val="20"/>
        </w:rPr>
      </w:pPr>
    </w:p>
    <w:p w:rsidR="003558F4" w:rsidRPr="00BE32F6" w:rsidRDefault="003F138F" w:rsidP="003558F4">
      <w:pPr>
        <w:rPr>
          <w:sz w:val="20"/>
          <w:szCs w:val="20"/>
        </w:rPr>
      </w:pPr>
      <w:r>
        <w:rPr>
          <w:sz w:val="20"/>
          <w:szCs w:val="20"/>
        </w:rPr>
        <w:t>Le professionnel</w:t>
      </w:r>
      <w:r w:rsidR="003558F4" w:rsidRPr="00BE32F6">
        <w:rPr>
          <w:sz w:val="20"/>
          <w:szCs w:val="20"/>
        </w:rPr>
        <w:t xml:space="preserve"> partenaire s’engage à respecter les conditions mentionnées dans la </w:t>
      </w:r>
      <w:r w:rsidR="00DF648F">
        <w:rPr>
          <w:sz w:val="20"/>
          <w:szCs w:val="20"/>
        </w:rPr>
        <w:t>c</w:t>
      </w:r>
      <w:r w:rsidR="003558F4" w:rsidRPr="00BE32F6">
        <w:rPr>
          <w:sz w:val="20"/>
          <w:szCs w:val="20"/>
        </w:rPr>
        <w:t>harte « </w:t>
      </w:r>
      <w:r w:rsidR="008D7BC7">
        <w:rPr>
          <w:sz w:val="20"/>
          <w:szCs w:val="20"/>
        </w:rPr>
        <w:t>Construire adaptable</w:t>
      </w:r>
      <w:r w:rsidR="003558F4" w:rsidRPr="00BE32F6">
        <w:rPr>
          <w:sz w:val="20"/>
          <w:szCs w:val="20"/>
        </w:rPr>
        <w:t xml:space="preserve"> » pour les logements concernés par l’action. Les conditions ont notamment trait aux éléments suivants : </w:t>
      </w:r>
    </w:p>
    <w:p w:rsidR="003558F4" w:rsidRPr="00BE32F6" w:rsidRDefault="003558F4" w:rsidP="00BE32F6">
      <w:pPr>
        <w:numPr>
          <w:ilvl w:val="0"/>
          <w:numId w:val="11"/>
        </w:numPr>
        <w:rPr>
          <w:sz w:val="20"/>
          <w:szCs w:val="20"/>
        </w:rPr>
      </w:pPr>
      <w:r w:rsidRPr="00BE32F6">
        <w:rPr>
          <w:sz w:val="20"/>
          <w:szCs w:val="20"/>
        </w:rPr>
        <w:t xml:space="preserve">les critères techniques visés à l’annexe 2 de la </w:t>
      </w:r>
      <w:r w:rsidR="00BE32F6" w:rsidRPr="00BE32F6">
        <w:rPr>
          <w:sz w:val="20"/>
          <w:szCs w:val="20"/>
        </w:rPr>
        <w:t xml:space="preserve">dite </w:t>
      </w:r>
      <w:r w:rsidR="00FD71E7">
        <w:rPr>
          <w:sz w:val="20"/>
          <w:szCs w:val="20"/>
        </w:rPr>
        <w:t>charte ;</w:t>
      </w:r>
    </w:p>
    <w:p w:rsidR="00BE32F6" w:rsidRPr="00BE32F6" w:rsidRDefault="00BE32F6" w:rsidP="00BE32F6">
      <w:pPr>
        <w:numPr>
          <w:ilvl w:val="0"/>
          <w:numId w:val="11"/>
        </w:numPr>
        <w:rPr>
          <w:sz w:val="20"/>
          <w:szCs w:val="20"/>
        </w:rPr>
      </w:pPr>
      <w:r w:rsidRPr="00BE32F6">
        <w:rPr>
          <w:sz w:val="20"/>
          <w:szCs w:val="20"/>
        </w:rPr>
        <w:t>le suivi de la procédure d’octroi de l’attestation « </w:t>
      </w:r>
      <w:r w:rsidR="008D7BC7">
        <w:rPr>
          <w:sz w:val="20"/>
          <w:szCs w:val="20"/>
        </w:rPr>
        <w:t>Construire adaptable</w:t>
      </w:r>
      <w:r w:rsidR="00DB1954">
        <w:rPr>
          <w:sz w:val="20"/>
          <w:szCs w:val="20"/>
        </w:rPr>
        <w:t> »</w:t>
      </w:r>
      <w:r w:rsidRPr="00BE32F6">
        <w:rPr>
          <w:sz w:val="20"/>
          <w:szCs w:val="20"/>
        </w:rPr>
        <w:t xml:space="preserve"> délivrable aux logements, décrite</w:t>
      </w:r>
      <w:r w:rsidR="0020001F">
        <w:rPr>
          <w:sz w:val="20"/>
          <w:szCs w:val="20"/>
        </w:rPr>
        <w:t xml:space="preserve"> en annexe 3 de la dite c</w:t>
      </w:r>
      <w:r w:rsidR="00FD71E7">
        <w:rPr>
          <w:sz w:val="20"/>
          <w:szCs w:val="20"/>
        </w:rPr>
        <w:t>harte ;</w:t>
      </w:r>
    </w:p>
    <w:p w:rsidR="00BE32F6" w:rsidRDefault="00BE32F6" w:rsidP="00BE32F6">
      <w:pPr>
        <w:numPr>
          <w:ilvl w:val="0"/>
          <w:numId w:val="11"/>
        </w:numPr>
        <w:rPr>
          <w:sz w:val="20"/>
          <w:szCs w:val="20"/>
        </w:rPr>
      </w:pPr>
      <w:r w:rsidRPr="00BE32F6">
        <w:rPr>
          <w:sz w:val="20"/>
          <w:szCs w:val="20"/>
        </w:rPr>
        <w:t xml:space="preserve">la participation des réalisations concernées aux campagnes de promotion. </w:t>
      </w:r>
    </w:p>
    <w:p w:rsidR="00BE32F6" w:rsidRDefault="00BE32F6" w:rsidP="00BE32F6">
      <w:pPr>
        <w:rPr>
          <w:sz w:val="20"/>
          <w:szCs w:val="20"/>
        </w:rPr>
      </w:pPr>
    </w:p>
    <w:p w:rsidR="00CA46B5" w:rsidRPr="00BE32F6" w:rsidRDefault="00CA46B5" w:rsidP="00BE32F6">
      <w:pPr>
        <w:rPr>
          <w:sz w:val="20"/>
          <w:szCs w:val="20"/>
        </w:rPr>
      </w:pPr>
    </w:p>
    <w:p w:rsidR="00BE32F6" w:rsidRPr="00BE32F6" w:rsidRDefault="00BE32F6" w:rsidP="00BE32F6">
      <w:pPr>
        <w:rPr>
          <w:sz w:val="20"/>
          <w:szCs w:val="20"/>
        </w:rPr>
      </w:pPr>
      <w:r w:rsidRPr="00BE32F6">
        <w:rPr>
          <w:sz w:val="20"/>
          <w:szCs w:val="20"/>
        </w:rPr>
        <w:t xml:space="preserve">Fait à </w:t>
      </w:r>
      <w:r w:rsidR="00E37666">
        <w:rPr>
          <w:sz w:val="20"/>
          <w:szCs w:val="20"/>
        </w:rPr>
        <w:t>……………………….., le ………………….</w:t>
      </w:r>
      <w:r w:rsidR="00E37666">
        <w:rPr>
          <w:sz w:val="20"/>
          <w:szCs w:val="20"/>
        </w:rPr>
        <w:tab/>
      </w:r>
      <w:r w:rsidR="00E37666">
        <w:rPr>
          <w:sz w:val="20"/>
          <w:szCs w:val="20"/>
        </w:rPr>
        <w:tab/>
      </w:r>
      <w:r w:rsidRPr="00BE32F6">
        <w:rPr>
          <w:sz w:val="20"/>
          <w:szCs w:val="20"/>
        </w:rPr>
        <w:t xml:space="preserve">Fait à </w:t>
      </w:r>
      <w:r w:rsidR="00E37666">
        <w:rPr>
          <w:sz w:val="20"/>
          <w:szCs w:val="20"/>
        </w:rPr>
        <w:t>………………………</w:t>
      </w:r>
      <w:r w:rsidRPr="00BE32F6">
        <w:rPr>
          <w:sz w:val="20"/>
          <w:szCs w:val="20"/>
        </w:rPr>
        <w:t>, le ………………….</w:t>
      </w:r>
    </w:p>
    <w:p w:rsidR="00BE32F6" w:rsidRPr="00BE32F6" w:rsidRDefault="00BE32F6" w:rsidP="00BE32F6">
      <w:pPr>
        <w:rPr>
          <w:sz w:val="20"/>
          <w:szCs w:val="20"/>
        </w:rPr>
      </w:pPr>
    </w:p>
    <w:p w:rsidR="00BE32F6" w:rsidRPr="00BE32F6" w:rsidRDefault="00BE32F6" w:rsidP="00BE32F6">
      <w:pPr>
        <w:rPr>
          <w:sz w:val="20"/>
          <w:szCs w:val="20"/>
        </w:rPr>
      </w:pPr>
      <w:r w:rsidRPr="00A21161">
        <w:rPr>
          <w:sz w:val="20"/>
          <w:szCs w:val="20"/>
        </w:rPr>
        <w:t>Pour le consortium</w:t>
      </w:r>
      <w:r w:rsidRPr="00BE32F6">
        <w:rPr>
          <w:sz w:val="20"/>
          <w:szCs w:val="20"/>
        </w:rPr>
        <w:t xml:space="preserve"> </w:t>
      </w:r>
      <w:r w:rsidR="00A21161">
        <w:rPr>
          <w:sz w:val="20"/>
          <w:szCs w:val="20"/>
        </w:rPr>
        <w:tab/>
      </w:r>
      <w:r w:rsidR="00084197">
        <w:rPr>
          <w:sz w:val="20"/>
          <w:szCs w:val="20"/>
        </w:rPr>
        <w:t xml:space="preserve"> </w:t>
      </w:r>
      <w:r w:rsidRPr="00BE32F6">
        <w:rPr>
          <w:sz w:val="20"/>
          <w:szCs w:val="20"/>
        </w:rPr>
        <w:tab/>
      </w:r>
      <w:r w:rsidRPr="00BE32F6">
        <w:rPr>
          <w:sz w:val="20"/>
          <w:szCs w:val="20"/>
        </w:rPr>
        <w:tab/>
      </w:r>
      <w:r w:rsidRPr="00BE32F6">
        <w:rPr>
          <w:sz w:val="20"/>
          <w:szCs w:val="20"/>
        </w:rPr>
        <w:tab/>
      </w:r>
      <w:r w:rsidRPr="00BE32F6">
        <w:rPr>
          <w:sz w:val="20"/>
          <w:szCs w:val="20"/>
        </w:rPr>
        <w:tab/>
        <w:t xml:space="preserve">Pour le </w:t>
      </w:r>
      <w:r w:rsidR="00985875">
        <w:rPr>
          <w:sz w:val="20"/>
          <w:szCs w:val="20"/>
        </w:rPr>
        <w:t>professionnel p</w:t>
      </w:r>
      <w:r w:rsidRPr="00BE32F6">
        <w:rPr>
          <w:sz w:val="20"/>
          <w:szCs w:val="20"/>
        </w:rPr>
        <w:t>artenaire</w:t>
      </w:r>
    </w:p>
    <w:p w:rsidR="002E0B5E" w:rsidRPr="001B51A4" w:rsidRDefault="00A21161" w:rsidP="002E0B5E">
      <w:pPr>
        <w:rPr>
          <w:b/>
          <w:sz w:val="20"/>
          <w:szCs w:val="20"/>
          <w:u w:val="single"/>
        </w:rPr>
      </w:pPr>
      <w:r w:rsidRPr="001B51A4">
        <w:rPr>
          <w:b/>
          <w:sz w:val="20"/>
          <w:szCs w:val="20"/>
          <w:u w:val="single"/>
        </w:rPr>
        <w:br w:type="page"/>
      </w:r>
      <w:r w:rsidR="002E0B5E" w:rsidRPr="001B51A4">
        <w:rPr>
          <w:b/>
          <w:sz w:val="20"/>
          <w:szCs w:val="20"/>
          <w:u w:val="single"/>
        </w:rPr>
        <w:lastRenderedPageBreak/>
        <w:t>Remarques importantes</w:t>
      </w:r>
      <w:r w:rsidR="002E0B5E" w:rsidRPr="001B51A4">
        <w:rPr>
          <w:b/>
          <w:sz w:val="20"/>
          <w:szCs w:val="20"/>
        </w:rPr>
        <w:t> :</w:t>
      </w:r>
      <w:r w:rsidR="002E0B5E" w:rsidRPr="001B51A4">
        <w:rPr>
          <w:b/>
          <w:sz w:val="20"/>
          <w:szCs w:val="20"/>
          <w:u w:val="single"/>
        </w:rPr>
        <w:t xml:space="preserve"> </w:t>
      </w:r>
    </w:p>
    <w:p w:rsidR="002E0B5E" w:rsidRDefault="002E0B5E" w:rsidP="002E0B5E">
      <w:pPr>
        <w:rPr>
          <w:sz w:val="20"/>
          <w:szCs w:val="20"/>
        </w:rPr>
      </w:pPr>
    </w:p>
    <w:p w:rsidR="00BF7B1D" w:rsidRDefault="00BF7B1D" w:rsidP="00BF7B1D">
      <w:pPr>
        <w:ind w:left="1080"/>
        <w:rPr>
          <w:sz w:val="20"/>
          <w:szCs w:val="20"/>
        </w:rPr>
      </w:pPr>
    </w:p>
    <w:p w:rsidR="002E0B5E" w:rsidRPr="001B51A4" w:rsidRDefault="00BF7B1D" w:rsidP="001B51A4">
      <w:pPr>
        <w:pStyle w:val="Style9"/>
        <w:jc w:val="both"/>
        <w:rPr>
          <w:rFonts w:ascii="Verdana" w:hAnsi="Verdana"/>
          <w:sz w:val="20"/>
          <w:szCs w:val="20"/>
        </w:rPr>
      </w:pPr>
      <w:r w:rsidRPr="001B51A4">
        <w:rPr>
          <w:rFonts w:ascii="Verdana" w:hAnsi="Verdana"/>
          <w:sz w:val="20"/>
          <w:szCs w:val="20"/>
        </w:rPr>
        <w:t>Pour qu’un logement puisse bénéficier d’une attestation « </w:t>
      </w:r>
      <w:r w:rsidR="008D7BC7" w:rsidRPr="001B51A4">
        <w:rPr>
          <w:rFonts w:ascii="Verdana" w:hAnsi="Verdana"/>
          <w:sz w:val="20"/>
          <w:szCs w:val="20"/>
        </w:rPr>
        <w:t>Construire adaptable</w:t>
      </w:r>
      <w:r w:rsidRPr="001B51A4">
        <w:rPr>
          <w:rFonts w:ascii="Verdana" w:hAnsi="Verdana"/>
          <w:sz w:val="20"/>
          <w:szCs w:val="20"/>
        </w:rPr>
        <w:t xml:space="preserve"> », il est impératif que </w:t>
      </w:r>
      <w:r w:rsidR="00FD71E7" w:rsidRPr="001B51A4">
        <w:rPr>
          <w:rFonts w:ascii="Verdana" w:hAnsi="Verdana"/>
          <w:sz w:val="20"/>
          <w:szCs w:val="20"/>
        </w:rPr>
        <w:t>le professionnel</w:t>
      </w:r>
      <w:r w:rsidRPr="001B51A4">
        <w:rPr>
          <w:rFonts w:ascii="Verdana" w:hAnsi="Verdana"/>
          <w:sz w:val="20"/>
          <w:szCs w:val="20"/>
        </w:rPr>
        <w:t xml:space="preserve"> soi</w:t>
      </w:r>
      <w:r w:rsidR="00DB1954" w:rsidRPr="001B51A4">
        <w:rPr>
          <w:rFonts w:ascii="Verdana" w:hAnsi="Verdana"/>
          <w:sz w:val="20"/>
          <w:szCs w:val="20"/>
        </w:rPr>
        <w:t>t</w:t>
      </w:r>
      <w:r w:rsidRPr="001B51A4">
        <w:rPr>
          <w:rFonts w:ascii="Verdana" w:hAnsi="Verdana"/>
          <w:sz w:val="20"/>
          <w:szCs w:val="20"/>
        </w:rPr>
        <w:t xml:space="preserve"> un partenaire « </w:t>
      </w:r>
      <w:r w:rsidR="008D7BC7" w:rsidRPr="001B51A4">
        <w:rPr>
          <w:rFonts w:ascii="Verdana" w:hAnsi="Verdana"/>
          <w:sz w:val="20"/>
          <w:szCs w:val="20"/>
        </w:rPr>
        <w:t>Construire adaptable</w:t>
      </w:r>
      <w:r w:rsidRPr="001B51A4">
        <w:rPr>
          <w:rFonts w:ascii="Verdana" w:hAnsi="Verdana"/>
          <w:sz w:val="20"/>
          <w:szCs w:val="20"/>
        </w:rPr>
        <w:t xml:space="preserve"> » reconnu. </w:t>
      </w:r>
    </w:p>
    <w:p w:rsidR="001B51A4" w:rsidRPr="001B51A4" w:rsidRDefault="001B51A4" w:rsidP="001B51A4">
      <w:pPr>
        <w:pStyle w:val="Style9"/>
        <w:numPr>
          <w:ilvl w:val="0"/>
          <w:numId w:val="0"/>
        </w:numPr>
        <w:ind w:left="454"/>
        <w:jc w:val="both"/>
        <w:rPr>
          <w:rFonts w:ascii="Verdana" w:hAnsi="Verdana"/>
          <w:sz w:val="20"/>
          <w:szCs w:val="20"/>
        </w:rPr>
      </w:pPr>
    </w:p>
    <w:p w:rsidR="003E4B2B" w:rsidRPr="001B51A4" w:rsidRDefault="003E4B2B" w:rsidP="001B51A4">
      <w:pPr>
        <w:pStyle w:val="Style9"/>
        <w:jc w:val="both"/>
        <w:rPr>
          <w:rFonts w:ascii="Verdana" w:hAnsi="Verdana"/>
          <w:sz w:val="20"/>
          <w:szCs w:val="20"/>
        </w:rPr>
      </w:pPr>
      <w:r w:rsidRPr="001B51A4">
        <w:rPr>
          <w:rFonts w:ascii="Verdana" w:hAnsi="Verdana"/>
          <w:sz w:val="20"/>
          <w:szCs w:val="20"/>
        </w:rPr>
        <w:t xml:space="preserve">L’engagement volontaire ne porte pas sur toutes les constructions ou rénovations que le professionnel partenaire serait amené à réaliser, mais sur celles qui le seraient dans ce cadre, en accord avec les maîtres d’ouvrage. </w:t>
      </w:r>
    </w:p>
    <w:p w:rsidR="00BF7B1D" w:rsidRPr="001B51A4" w:rsidRDefault="00BF7B1D" w:rsidP="001B51A4">
      <w:pPr>
        <w:pStyle w:val="Style9"/>
        <w:numPr>
          <w:ilvl w:val="0"/>
          <w:numId w:val="0"/>
        </w:numPr>
        <w:ind w:left="454"/>
        <w:jc w:val="both"/>
        <w:rPr>
          <w:rFonts w:ascii="Verdana" w:hAnsi="Verdana"/>
          <w:sz w:val="20"/>
          <w:szCs w:val="20"/>
        </w:rPr>
      </w:pPr>
    </w:p>
    <w:p w:rsidR="00BF7B1D" w:rsidRPr="001B51A4" w:rsidRDefault="00BF7B1D" w:rsidP="001B51A4">
      <w:pPr>
        <w:pStyle w:val="Style9"/>
        <w:jc w:val="both"/>
        <w:rPr>
          <w:rFonts w:ascii="Verdana" w:hAnsi="Verdana"/>
          <w:sz w:val="20"/>
          <w:szCs w:val="20"/>
        </w:rPr>
      </w:pPr>
      <w:r w:rsidRPr="001B51A4">
        <w:rPr>
          <w:rFonts w:ascii="Verdana" w:hAnsi="Verdana"/>
          <w:sz w:val="20"/>
          <w:szCs w:val="20"/>
        </w:rPr>
        <w:t xml:space="preserve">Le contrat a une durée indéterminée. A tout moment, les parties peuvent y mettre fin par lettre recommandée à la poste pour les motifs précisés ci-après, moyennant un préavis de 3 mois prenant cours le premier jour qui suit la date du courrier. </w:t>
      </w:r>
    </w:p>
    <w:p w:rsidR="00BF7B1D" w:rsidRPr="001B51A4" w:rsidRDefault="00BF7B1D" w:rsidP="001B51A4">
      <w:pPr>
        <w:pStyle w:val="Style9"/>
        <w:numPr>
          <w:ilvl w:val="0"/>
          <w:numId w:val="0"/>
        </w:numPr>
        <w:ind w:left="454"/>
        <w:jc w:val="both"/>
        <w:rPr>
          <w:rFonts w:ascii="Verdana" w:hAnsi="Verdana"/>
          <w:sz w:val="20"/>
          <w:szCs w:val="20"/>
        </w:rPr>
      </w:pPr>
    </w:p>
    <w:p w:rsidR="00BF7B1D" w:rsidRPr="001B51A4" w:rsidRDefault="00BF7B1D" w:rsidP="001B51A4">
      <w:pPr>
        <w:pStyle w:val="Style9"/>
        <w:jc w:val="both"/>
        <w:rPr>
          <w:sz w:val="22"/>
          <w:szCs w:val="22"/>
        </w:rPr>
      </w:pPr>
      <w:r w:rsidRPr="001B51A4">
        <w:rPr>
          <w:rFonts w:ascii="Verdana" w:hAnsi="Verdana"/>
          <w:sz w:val="20"/>
          <w:szCs w:val="20"/>
        </w:rPr>
        <w:t xml:space="preserve">Le </w:t>
      </w:r>
      <w:r w:rsidR="00F50A9E" w:rsidRPr="001B51A4">
        <w:rPr>
          <w:rFonts w:ascii="Verdana" w:hAnsi="Verdana"/>
          <w:sz w:val="20"/>
          <w:szCs w:val="20"/>
        </w:rPr>
        <w:t xml:space="preserve">professionnel </w:t>
      </w:r>
      <w:r w:rsidRPr="001B51A4">
        <w:rPr>
          <w:rFonts w:ascii="Verdana" w:hAnsi="Verdana"/>
          <w:sz w:val="20"/>
          <w:szCs w:val="20"/>
        </w:rPr>
        <w:t>partenaire peut résilier le contrat pour convenance personnel</w:t>
      </w:r>
      <w:r w:rsidR="00F50A9E" w:rsidRPr="001B51A4">
        <w:rPr>
          <w:rFonts w:ascii="Verdana" w:hAnsi="Verdana"/>
          <w:sz w:val="20"/>
          <w:szCs w:val="20"/>
        </w:rPr>
        <w:t>le</w:t>
      </w:r>
      <w:r w:rsidRPr="001B51A4">
        <w:rPr>
          <w:rFonts w:ascii="Verdana" w:hAnsi="Verdana"/>
          <w:sz w:val="20"/>
          <w:szCs w:val="20"/>
        </w:rPr>
        <w:t xml:space="preserve"> ou tout autre motif. Le consortium peut résilier le contrat pour des raisons budgétaires ou en cas de consta</w:t>
      </w:r>
      <w:r w:rsidR="003F138F" w:rsidRPr="001B51A4">
        <w:rPr>
          <w:rFonts w:ascii="Verdana" w:hAnsi="Verdana"/>
          <w:sz w:val="20"/>
          <w:szCs w:val="20"/>
        </w:rPr>
        <w:t>ta</w:t>
      </w:r>
      <w:r w:rsidRPr="001B51A4">
        <w:rPr>
          <w:rFonts w:ascii="Verdana" w:hAnsi="Verdana"/>
          <w:sz w:val="20"/>
          <w:szCs w:val="20"/>
        </w:rPr>
        <w:t xml:space="preserve">tions de </w:t>
      </w:r>
      <w:r w:rsidR="0095753E" w:rsidRPr="001B51A4">
        <w:rPr>
          <w:rFonts w:ascii="Verdana" w:hAnsi="Verdana"/>
          <w:sz w:val="20"/>
          <w:szCs w:val="20"/>
        </w:rPr>
        <w:t xml:space="preserve">manquements avérés à la </w:t>
      </w:r>
      <w:r w:rsidR="00DF648F" w:rsidRPr="001B51A4">
        <w:rPr>
          <w:rFonts w:ascii="Verdana" w:hAnsi="Verdana"/>
          <w:sz w:val="20"/>
          <w:szCs w:val="20"/>
        </w:rPr>
        <w:t>c</w:t>
      </w:r>
      <w:r w:rsidR="0095753E" w:rsidRPr="001B51A4">
        <w:rPr>
          <w:rFonts w:ascii="Verdana" w:hAnsi="Verdana"/>
          <w:sz w:val="20"/>
          <w:szCs w:val="20"/>
        </w:rPr>
        <w:t>harte, s</w:t>
      </w:r>
      <w:r w:rsidRPr="001B51A4">
        <w:rPr>
          <w:rFonts w:ascii="Verdana" w:hAnsi="Verdana"/>
          <w:sz w:val="20"/>
          <w:szCs w:val="20"/>
        </w:rPr>
        <w:t>ans préjudice du droit pour le partenaire de mener à terme les projets de logements engagés dans l’action en vue d’obtenir l’attestation « </w:t>
      </w:r>
      <w:r w:rsidR="008D7BC7" w:rsidRPr="001B51A4">
        <w:rPr>
          <w:rFonts w:ascii="Verdana" w:hAnsi="Verdana"/>
          <w:sz w:val="20"/>
          <w:szCs w:val="20"/>
        </w:rPr>
        <w:t>Construire adaptable</w:t>
      </w:r>
      <w:r w:rsidRPr="001B51A4">
        <w:rPr>
          <w:rFonts w:ascii="Verdana" w:hAnsi="Verdana"/>
          <w:sz w:val="20"/>
          <w:szCs w:val="20"/>
        </w:rPr>
        <w:t> ».</w:t>
      </w:r>
    </w:p>
    <w:p w:rsidR="00BF7B1D" w:rsidRDefault="00BF7B1D" w:rsidP="00BF7B1D">
      <w:pPr>
        <w:rPr>
          <w:sz w:val="20"/>
          <w:szCs w:val="20"/>
        </w:rPr>
      </w:pPr>
    </w:p>
    <w:p w:rsidR="00BF7B1D" w:rsidRDefault="00BF7B1D" w:rsidP="001B51A4">
      <w:pPr>
        <w:spacing w:before="240"/>
        <w:rPr>
          <w:sz w:val="20"/>
          <w:szCs w:val="20"/>
        </w:rPr>
      </w:pPr>
      <w:r>
        <w:rPr>
          <w:sz w:val="20"/>
          <w:szCs w:val="20"/>
        </w:rPr>
        <w:t>Ce contrat est à renvoyer en 2 exemplaires complétés et signés</w:t>
      </w:r>
      <w:r w:rsidR="00621B5C">
        <w:rPr>
          <w:sz w:val="20"/>
          <w:szCs w:val="20"/>
        </w:rPr>
        <w:t xml:space="preserve"> </w:t>
      </w:r>
      <w:r>
        <w:rPr>
          <w:sz w:val="20"/>
          <w:szCs w:val="20"/>
        </w:rPr>
        <w:t xml:space="preserve">à l’adresse suivante : </w:t>
      </w:r>
    </w:p>
    <w:p w:rsidR="00CA46B5" w:rsidRDefault="00CA46B5" w:rsidP="00BF7B1D">
      <w:pPr>
        <w:rPr>
          <w:sz w:val="20"/>
          <w:szCs w:val="20"/>
        </w:rPr>
      </w:pPr>
    </w:p>
    <w:p w:rsidR="00BF7B1D" w:rsidRDefault="00CA46B5" w:rsidP="00BF7B1D">
      <w:pPr>
        <w:rPr>
          <w:sz w:val="20"/>
          <w:szCs w:val="20"/>
        </w:rPr>
      </w:pPr>
      <w:r>
        <w:rPr>
          <w:b/>
          <w:bCs/>
          <w:noProof/>
          <w:sz w:val="28"/>
          <w:szCs w:val="28"/>
          <w:lang w:val="fr-BE" w:eastAsia="fr-BE"/>
        </w:rPr>
        <mc:AlternateContent>
          <mc:Choice Requires="wps">
            <w:drawing>
              <wp:anchor distT="0" distB="0" distL="114300" distR="114300" simplePos="0" relativeHeight="251675648" behindDoc="1" locked="0" layoutInCell="1" allowOverlap="1" wp14:anchorId="2BC67DD3" wp14:editId="78D5E024">
                <wp:simplePos x="0" y="0"/>
                <wp:positionH relativeFrom="column">
                  <wp:posOffset>1480820</wp:posOffset>
                </wp:positionH>
                <wp:positionV relativeFrom="paragraph">
                  <wp:posOffset>24402</wp:posOffset>
                </wp:positionV>
                <wp:extent cx="2952115" cy="901065"/>
                <wp:effectExtent l="0" t="0" r="19685" b="13335"/>
                <wp:wrapNone/>
                <wp:docPr id="21" name="Rectangle à coins arrondis 21"/>
                <wp:cNvGraphicFramePr/>
                <a:graphic xmlns:a="http://schemas.openxmlformats.org/drawingml/2006/main">
                  <a:graphicData uri="http://schemas.microsoft.com/office/word/2010/wordprocessingShape">
                    <wps:wsp>
                      <wps:cNvSpPr/>
                      <wps:spPr>
                        <a:xfrm>
                          <a:off x="0" y="0"/>
                          <a:ext cx="2952115" cy="901065"/>
                        </a:xfrm>
                        <a:prstGeom prst="roundRect">
                          <a:avLst>
                            <a:gd name="adj" fmla="val 17853"/>
                          </a:avLst>
                        </a:prstGeom>
                        <a:noFill/>
                        <a:ln w="19050">
                          <a:solidFill>
                            <a:srgbClr val="AA78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 o:spid="_x0000_s1026" style="position:absolute;margin-left:116.6pt;margin-top:1.9pt;width:232.45pt;height:70.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" filled="f" strokecolor="#aa7840" strokeweight="1.5pt"/>
            </w:pict>
          </mc:Fallback>
        </mc:AlternateContent>
      </w:r>
    </w:p>
    <w:p w:rsidR="00854EDE" w:rsidRPr="00983A4E" w:rsidRDefault="00BF7B1D" w:rsidP="00BF7B1D">
      <w:pPr>
        <w:rPr>
          <w:b/>
          <w:sz w:val="20"/>
          <w:szCs w:val="20"/>
        </w:rPr>
      </w:pPr>
      <w:r>
        <w:rPr>
          <w:sz w:val="20"/>
          <w:szCs w:val="20"/>
        </w:rPr>
        <w:tab/>
      </w:r>
      <w:r>
        <w:rPr>
          <w:sz w:val="20"/>
          <w:szCs w:val="20"/>
        </w:rPr>
        <w:tab/>
      </w:r>
      <w:r>
        <w:rPr>
          <w:sz w:val="20"/>
          <w:szCs w:val="20"/>
        </w:rPr>
        <w:tab/>
      </w:r>
      <w:r>
        <w:rPr>
          <w:sz w:val="20"/>
          <w:szCs w:val="20"/>
        </w:rPr>
        <w:tab/>
      </w:r>
      <w:r w:rsidR="003E4B2B" w:rsidRPr="00983A4E">
        <w:rPr>
          <w:b/>
          <w:sz w:val="20"/>
          <w:szCs w:val="20"/>
        </w:rPr>
        <w:t>Gamah</w:t>
      </w:r>
    </w:p>
    <w:p w:rsidR="00854EDE" w:rsidRPr="00983A4E" w:rsidRDefault="00854EDE" w:rsidP="00BF7B1D">
      <w:pPr>
        <w:rPr>
          <w:b/>
          <w:sz w:val="20"/>
          <w:szCs w:val="20"/>
        </w:rPr>
      </w:pPr>
      <w:r w:rsidRPr="00983A4E">
        <w:rPr>
          <w:b/>
          <w:sz w:val="20"/>
          <w:szCs w:val="20"/>
        </w:rPr>
        <w:tab/>
      </w:r>
      <w:r w:rsidRPr="00983A4E">
        <w:rPr>
          <w:b/>
          <w:sz w:val="20"/>
          <w:szCs w:val="20"/>
        </w:rPr>
        <w:tab/>
      </w:r>
      <w:r w:rsidRPr="00983A4E">
        <w:rPr>
          <w:b/>
          <w:sz w:val="20"/>
          <w:szCs w:val="20"/>
        </w:rPr>
        <w:tab/>
      </w:r>
      <w:r w:rsidRPr="00983A4E">
        <w:rPr>
          <w:b/>
          <w:sz w:val="20"/>
          <w:szCs w:val="20"/>
        </w:rPr>
        <w:tab/>
        <w:t>Projet « Construire adaptable »</w:t>
      </w:r>
    </w:p>
    <w:p w:rsidR="00854EDE" w:rsidRPr="00983A4E" w:rsidRDefault="00854EDE" w:rsidP="00BF7B1D">
      <w:pPr>
        <w:rPr>
          <w:b/>
          <w:sz w:val="20"/>
          <w:szCs w:val="20"/>
        </w:rPr>
      </w:pPr>
      <w:r w:rsidRPr="00983A4E">
        <w:rPr>
          <w:b/>
          <w:sz w:val="20"/>
          <w:szCs w:val="20"/>
        </w:rPr>
        <w:tab/>
      </w:r>
      <w:r w:rsidRPr="00983A4E">
        <w:rPr>
          <w:b/>
          <w:sz w:val="20"/>
          <w:szCs w:val="20"/>
        </w:rPr>
        <w:tab/>
      </w:r>
      <w:r w:rsidRPr="00983A4E">
        <w:rPr>
          <w:b/>
          <w:sz w:val="20"/>
          <w:szCs w:val="20"/>
        </w:rPr>
        <w:tab/>
      </w:r>
      <w:r w:rsidRPr="00983A4E">
        <w:rPr>
          <w:b/>
          <w:sz w:val="20"/>
          <w:szCs w:val="20"/>
        </w:rPr>
        <w:tab/>
        <w:t>Rue de la Pépinière, 23</w:t>
      </w:r>
    </w:p>
    <w:p w:rsidR="00854EDE" w:rsidRDefault="00854EDE" w:rsidP="00BF7B1D">
      <w:pPr>
        <w:rPr>
          <w:sz w:val="20"/>
          <w:szCs w:val="20"/>
        </w:rPr>
      </w:pPr>
      <w:r w:rsidRPr="00983A4E">
        <w:rPr>
          <w:b/>
          <w:sz w:val="20"/>
          <w:szCs w:val="20"/>
        </w:rPr>
        <w:tab/>
      </w:r>
      <w:r w:rsidRPr="00983A4E">
        <w:rPr>
          <w:b/>
          <w:sz w:val="20"/>
          <w:szCs w:val="20"/>
        </w:rPr>
        <w:tab/>
      </w:r>
      <w:r w:rsidRPr="00983A4E">
        <w:rPr>
          <w:b/>
          <w:sz w:val="20"/>
          <w:szCs w:val="20"/>
        </w:rPr>
        <w:tab/>
      </w:r>
      <w:r w:rsidRPr="00983A4E">
        <w:rPr>
          <w:b/>
          <w:sz w:val="20"/>
          <w:szCs w:val="20"/>
        </w:rPr>
        <w:tab/>
        <w:t>5000 Namur</w:t>
      </w:r>
    </w:p>
    <w:p w:rsidR="00BF7B1D" w:rsidRDefault="00854EDE" w:rsidP="00BF7B1D">
      <w:pPr>
        <w:rPr>
          <w:sz w:val="20"/>
          <w:szCs w:val="20"/>
        </w:rPr>
      </w:pPr>
      <w:r>
        <w:rPr>
          <w:sz w:val="20"/>
          <w:szCs w:val="20"/>
        </w:rPr>
        <w:tab/>
      </w:r>
      <w:r>
        <w:rPr>
          <w:sz w:val="20"/>
          <w:szCs w:val="20"/>
        </w:rPr>
        <w:tab/>
      </w:r>
      <w:r>
        <w:rPr>
          <w:sz w:val="20"/>
          <w:szCs w:val="20"/>
        </w:rPr>
        <w:tab/>
      </w:r>
      <w:r>
        <w:rPr>
          <w:sz w:val="20"/>
          <w:szCs w:val="20"/>
        </w:rPr>
        <w:tab/>
      </w:r>
      <w:r w:rsidR="00621B5C">
        <w:rPr>
          <w:sz w:val="20"/>
          <w:szCs w:val="20"/>
        </w:rPr>
        <w:t xml:space="preserve"> </w:t>
      </w:r>
    </w:p>
    <w:p w:rsidR="00CA46B5" w:rsidRDefault="00CA46B5" w:rsidP="00BF7B1D">
      <w:pPr>
        <w:rPr>
          <w:sz w:val="20"/>
          <w:szCs w:val="20"/>
        </w:rPr>
      </w:pPr>
    </w:p>
    <w:p w:rsidR="00BF7B1D" w:rsidRDefault="00BF7B1D" w:rsidP="00BF7B1D">
      <w:pPr>
        <w:rPr>
          <w:sz w:val="20"/>
          <w:szCs w:val="20"/>
        </w:rPr>
      </w:pPr>
    </w:p>
    <w:p w:rsidR="00BF7B1D" w:rsidRDefault="00BF7B1D" w:rsidP="00BF7B1D">
      <w:pPr>
        <w:rPr>
          <w:sz w:val="20"/>
          <w:szCs w:val="20"/>
        </w:rPr>
      </w:pPr>
      <w:r>
        <w:rPr>
          <w:sz w:val="20"/>
          <w:szCs w:val="20"/>
        </w:rPr>
        <w:t xml:space="preserve">A la réception du dossier et après vérification de la recevabilité de la candidature, un exemplaire de la convention, signé par le </w:t>
      </w:r>
      <w:r w:rsidR="00B03E1F">
        <w:rPr>
          <w:sz w:val="20"/>
          <w:szCs w:val="20"/>
        </w:rPr>
        <w:t>consortium</w:t>
      </w:r>
      <w:r>
        <w:rPr>
          <w:sz w:val="20"/>
          <w:szCs w:val="20"/>
        </w:rPr>
        <w:t>, sera renvoyé au partenaire « </w:t>
      </w:r>
      <w:r w:rsidR="008D7BC7">
        <w:rPr>
          <w:sz w:val="20"/>
          <w:szCs w:val="20"/>
        </w:rPr>
        <w:t>Construire adaptable</w:t>
      </w:r>
      <w:r>
        <w:rPr>
          <w:sz w:val="20"/>
          <w:szCs w:val="20"/>
        </w:rPr>
        <w:t> ».</w:t>
      </w:r>
    </w:p>
    <w:p w:rsidR="00BF7B1D" w:rsidRDefault="00BF7B1D" w:rsidP="00BF7B1D">
      <w:pPr>
        <w:rPr>
          <w:sz w:val="20"/>
          <w:szCs w:val="20"/>
        </w:rPr>
      </w:pPr>
    </w:p>
    <w:p w:rsidR="002E0B5E" w:rsidRDefault="002E0B5E" w:rsidP="002E0B5E">
      <w:pPr>
        <w:rPr>
          <w:sz w:val="20"/>
          <w:szCs w:val="20"/>
        </w:rPr>
      </w:pPr>
    </w:p>
    <w:p w:rsidR="002E0B5E" w:rsidRPr="002E0B5E" w:rsidRDefault="002E0B5E" w:rsidP="002E0B5E">
      <w:pPr>
        <w:rPr>
          <w:sz w:val="20"/>
          <w:szCs w:val="20"/>
        </w:rPr>
      </w:pPr>
    </w:p>
    <w:p w:rsidR="00A5141C" w:rsidRDefault="00A5141C" w:rsidP="00A5141C">
      <w:pPr>
        <w:ind w:left="708"/>
      </w:pPr>
    </w:p>
    <w:p w:rsidR="00A5141C" w:rsidRDefault="00A5141C" w:rsidP="00A5141C">
      <w:pPr>
        <w:ind w:left="708"/>
      </w:pPr>
    </w:p>
    <w:p w:rsidR="00202AAB" w:rsidRDefault="00F50A9E" w:rsidP="004B6948">
      <w:pPr>
        <w:pStyle w:val="Titre1"/>
      </w:pPr>
      <w:r>
        <w:br w:type="page"/>
      </w:r>
      <w:bookmarkStart w:id="11" w:name="_Toc336264027"/>
      <w:r w:rsidR="00983A4E">
        <w:lastRenderedPageBreak/>
        <w:t xml:space="preserve">Annexe 2: </w:t>
      </w:r>
      <w:r w:rsidR="00202AAB">
        <w:t>Critères techniques</w:t>
      </w:r>
      <w:bookmarkEnd w:id="11"/>
    </w:p>
    <w:p w:rsidR="00BA32BB" w:rsidRDefault="00BA32BB" w:rsidP="00BA32BB">
      <w:pPr>
        <w:rPr>
          <w:b/>
        </w:rPr>
      </w:pPr>
    </w:p>
    <w:p w:rsidR="00452D99" w:rsidRDefault="00452D99" w:rsidP="00831C47">
      <w:pPr>
        <w:pStyle w:val="Style3"/>
      </w:pPr>
      <w:r>
        <w:t>U</w:t>
      </w:r>
      <w:r w:rsidR="00BA32BB">
        <w:t>n prérequis commun</w:t>
      </w:r>
    </w:p>
    <w:p w:rsidR="00BA32BB" w:rsidRDefault="00BA32BB" w:rsidP="00831C47">
      <w:pPr>
        <w:spacing w:before="120"/>
      </w:pPr>
      <w:r>
        <w:t>En prérequis, l’obtention d’une</w:t>
      </w:r>
      <w:r w:rsidR="008E0E5B">
        <w:t xml:space="preserve"> </w:t>
      </w:r>
      <w:r>
        <w:t xml:space="preserve">attestation </w:t>
      </w:r>
      <w:r w:rsidR="00452D99">
        <w:t xml:space="preserve">« Construire adaptable » </w:t>
      </w:r>
      <w:r>
        <w:t xml:space="preserve">est toujours conditionnée au respect de la législation wallonne en matière de logement pour les bâtiments concernés. A savoir, </w:t>
      </w:r>
    </w:p>
    <w:p w:rsidR="00BA32BB" w:rsidRDefault="00BA32BB" w:rsidP="00BA32BB"/>
    <w:p w:rsidR="00BA32BB" w:rsidRDefault="00BA32BB" w:rsidP="00BA32BB">
      <w:pPr>
        <w:numPr>
          <w:ilvl w:val="0"/>
          <w:numId w:val="25"/>
        </w:numPr>
      </w:pPr>
      <w:r w:rsidRPr="00F50A9E">
        <w:rPr>
          <w:b/>
        </w:rPr>
        <w:t>Les articles 414 et 415 du « Code Wallon de l’Aménagement du Territoire, de l’Urbanisme, du Patrimoine et de l’Energie – CWATUPE »</w:t>
      </w:r>
      <w:r>
        <w:t> : pour l’accès des abords et/ou des parties communes des immeubles de logements multiples</w:t>
      </w:r>
      <w:r w:rsidR="00C8355C">
        <w:t xml:space="preserve"> publics ou privés</w:t>
      </w:r>
      <w:r>
        <w:t xml:space="preserve">. </w:t>
      </w:r>
    </w:p>
    <w:p w:rsidR="00BA32BB" w:rsidRDefault="00BA32BB" w:rsidP="00BA32BB"/>
    <w:p w:rsidR="00BA32BB" w:rsidRDefault="00BA32BB" w:rsidP="00BA32BB">
      <w:pPr>
        <w:numPr>
          <w:ilvl w:val="0"/>
          <w:numId w:val="25"/>
        </w:numPr>
      </w:pPr>
      <w:r w:rsidRPr="00F50A9E">
        <w:rPr>
          <w:b/>
        </w:rPr>
        <w:t>L’Arrêté du Gouvernement Wallon relatif au logement adaptable</w:t>
      </w:r>
      <w:r>
        <w:t xml:space="preserve">, </w:t>
      </w:r>
      <w:r w:rsidR="00F36E58">
        <w:t>dont</w:t>
      </w:r>
      <w:r>
        <w:t xml:space="preserve"> l’article prévoyant que les pièces de l’unité de vie se situent sur un même niveau : pour le logement public. </w:t>
      </w:r>
    </w:p>
    <w:p w:rsidR="00452D99" w:rsidRDefault="00452D99" w:rsidP="00452D99"/>
    <w:p w:rsidR="00F25F4B" w:rsidRPr="00831C47" w:rsidRDefault="00C8355C" w:rsidP="00AC2613">
      <w:pPr>
        <w:pStyle w:val="Style3"/>
        <w:spacing w:before="240"/>
      </w:pPr>
      <w:r>
        <w:t>Les espaces concernés</w:t>
      </w:r>
    </w:p>
    <w:p w:rsidR="00C8355C" w:rsidRDefault="00C8355C" w:rsidP="00831C47">
      <w:pPr>
        <w:spacing w:before="120"/>
      </w:pPr>
      <w:r>
        <w:t xml:space="preserve">Les espaces concernés par l’adaptabilité sont : </w:t>
      </w:r>
    </w:p>
    <w:p w:rsidR="00C8355C" w:rsidRDefault="00C8355C" w:rsidP="00C8355C"/>
    <w:p w:rsidR="00C8355C" w:rsidRDefault="00C8355C" w:rsidP="00C8355C">
      <w:pPr>
        <w:numPr>
          <w:ilvl w:val="0"/>
          <w:numId w:val="25"/>
        </w:numPr>
        <w:suppressAutoHyphens/>
      </w:pPr>
      <w:r>
        <w:t>Les abords du logement :</w:t>
      </w:r>
    </w:p>
    <w:p w:rsidR="00C8355C" w:rsidRDefault="00C8355C" w:rsidP="00C8355C">
      <w:pPr>
        <w:numPr>
          <w:ilvl w:val="1"/>
          <w:numId w:val="25"/>
        </w:numPr>
        <w:suppressAutoHyphens/>
      </w:pPr>
      <w:r>
        <w:t>La voie d’accès au logement</w:t>
      </w:r>
    </w:p>
    <w:p w:rsidR="00C8355C" w:rsidRDefault="00C8355C" w:rsidP="00C8355C">
      <w:pPr>
        <w:numPr>
          <w:ilvl w:val="1"/>
          <w:numId w:val="25"/>
        </w:numPr>
        <w:suppressAutoHyphens/>
      </w:pPr>
      <w:r>
        <w:t>Les parties communes des immeubles de logements multiples.</w:t>
      </w:r>
    </w:p>
    <w:p w:rsidR="00C8355C" w:rsidRDefault="00C8355C" w:rsidP="00C8355C">
      <w:pPr>
        <w:ind w:left="360"/>
      </w:pPr>
    </w:p>
    <w:p w:rsidR="00C8355C" w:rsidRDefault="00C8355C" w:rsidP="00C8355C">
      <w:pPr>
        <w:numPr>
          <w:ilvl w:val="0"/>
          <w:numId w:val="25"/>
        </w:numPr>
        <w:suppressAutoHyphens/>
      </w:pPr>
      <w:r>
        <w:t xml:space="preserve">Le logement, avec : </w:t>
      </w:r>
    </w:p>
    <w:p w:rsidR="00C8355C" w:rsidRDefault="00C8355C" w:rsidP="00C8355C">
      <w:pPr>
        <w:numPr>
          <w:ilvl w:val="1"/>
          <w:numId w:val="25"/>
        </w:numPr>
        <w:suppressAutoHyphens/>
      </w:pPr>
      <w:r>
        <w:t xml:space="preserve">L’unité de vie qui comporte l’entrée du logement, le séjour, la cuisine, la chambre principale, la salle de bains et la toilette, ainsi que les couloirs et halls qui les desservent. </w:t>
      </w:r>
    </w:p>
    <w:p w:rsidR="00C8355C" w:rsidRDefault="00C8355C" w:rsidP="00C8355C">
      <w:pPr>
        <w:suppressAutoHyphens/>
      </w:pPr>
    </w:p>
    <w:p w:rsidR="00C8355C" w:rsidRDefault="00C8355C" w:rsidP="00C8355C">
      <w:pPr>
        <w:numPr>
          <w:ilvl w:val="0"/>
          <w:numId w:val="25"/>
        </w:numPr>
        <w:suppressAutoHyphens/>
      </w:pPr>
      <w:r>
        <w:t xml:space="preserve">Les autres espaces privés du logement (en dehors de l’unité de vie) : </w:t>
      </w:r>
    </w:p>
    <w:p w:rsidR="00C8355C" w:rsidRDefault="00C8355C" w:rsidP="00C8355C">
      <w:pPr>
        <w:numPr>
          <w:ilvl w:val="1"/>
          <w:numId w:val="25"/>
        </w:numPr>
        <w:suppressAutoHyphens/>
      </w:pPr>
      <w:r>
        <w:t xml:space="preserve">Les autres chambres et bureaux, les accès aux balcons, terrasses ou jardins, la cave, la buanderie, le garage ou l’emplacement de parking éventuel… </w:t>
      </w:r>
    </w:p>
    <w:p w:rsidR="00C8355C" w:rsidRDefault="00C8355C" w:rsidP="00C8355C"/>
    <w:p w:rsidR="00831C47" w:rsidRDefault="00C8355C" w:rsidP="00C8355C">
      <w:r>
        <w:t>Dans le cas où ces espaces ne sont pas sur un même niveau</w:t>
      </w:r>
      <w:r>
        <w:rPr>
          <w:rStyle w:val="Appelnotedebasdep"/>
        </w:rPr>
        <w:footnoteReference w:id="6"/>
      </w:r>
      <w:r>
        <w:t>, le logement sera conçu de manière à permettre de relier ceux-ci via un escalier confortable et, ultérieurement, par un dispositif de changement de niveau vertical ou oblique (élévateur à plateforme ou rampe)</w:t>
      </w:r>
      <w:r>
        <w:rPr>
          <w:rStyle w:val="Appelnotedebasdep"/>
        </w:rPr>
        <w:footnoteReference w:id="7"/>
      </w:r>
      <w:r>
        <w:t>.</w:t>
      </w:r>
    </w:p>
    <w:p w:rsidR="00BA32BB" w:rsidRDefault="00452D99" w:rsidP="00831C47">
      <w:pPr>
        <w:pStyle w:val="Style3"/>
      </w:pPr>
      <w:r>
        <w:lastRenderedPageBreak/>
        <w:t xml:space="preserve">Trois </w:t>
      </w:r>
      <w:r w:rsidRPr="00403E48">
        <w:t>niveaux</w:t>
      </w:r>
      <w:r>
        <w:t xml:space="preserve"> d’attestation</w:t>
      </w:r>
    </w:p>
    <w:p w:rsidR="00B636D3" w:rsidRDefault="00B636D3" w:rsidP="003671E5">
      <w:pPr>
        <w:spacing w:before="120" w:line="288" w:lineRule="auto"/>
      </w:pPr>
      <w:r>
        <w:t xml:space="preserve">Trois niveaux d’attestation « Construire adaptable » peuvent être octroyés à un logement en fonction de l’étendue de ses espaces adaptables. </w:t>
      </w:r>
    </w:p>
    <w:p w:rsidR="00BA32BB" w:rsidRDefault="00BA32BB" w:rsidP="003671E5">
      <w:pPr>
        <w:spacing w:line="288" w:lineRule="auto"/>
      </w:pPr>
    </w:p>
    <w:p w:rsidR="00BA32BB" w:rsidRDefault="00BA32BB" w:rsidP="003671E5">
      <w:pPr>
        <w:numPr>
          <w:ilvl w:val="0"/>
          <w:numId w:val="28"/>
        </w:numPr>
        <w:spacing w:line="288" w:lineRule="auto"/>
      </w:pPr>
      <w:r w:rsidRPr="00C86A08">
        <w:rPr>
          <w:b/>
        </w:rPr>
        <w:t>Attestation A</w:t>
      </w:r>
      <w:r>
        <w:t xml:space="preserve"> : L’unité de vie </w:t>
      </w:r>
      <w:r w:rsidR="00976735">
        <w:t>et les abords du logement sont</w:t>
      </w:r>
      <w:r>
        <w:t xml:space="preserve"> adaptable</w:t>
      </w:r>
      <w:r w:rsidR="00976735">
        <w:t>s</w:t>
      </w:r>
      <w:r>
        <w:t>. Les performances que ce logement atteindra, après adaptations</w:t>
      </w:r>
      <w:r w:rsidR="00452D99">
        <w:t xml:space="preserve"> ultérieures</w:t>
      </w:r>
      <w:r>
        <w:t xml:space="preserve">, permettront notamment aux personnes vieillissantes de se maintenir plus longtemps à domicile dans des conditions décentes. </w:t>
      </w:r>
    </w:p>
    <w:p w:rsidR="00BA32BB" w:rsidRDefault="00BA32BB" w:rsidP="003671E5">
      <w:pPr>
        <w:spacing w:line="288" w:lineRule="auto"/>
        <w:ind w:left="360"/>
      </w:pPr>
    </w:p>
    <w:p w:rsidR="00BA32BB" w:rsidRPr="00681302" w:rsidRDefault="00BA32BB" w:rsidP="003671E5">
      <w:pPr>
        <w:numPr>
          <w:ilvl w:val="0"/>
          <w:numId w:val="28"/>
        </w:numPr>
        <w:spacing w:line="288" w:lineRule="auto"/>
        <w:rPr>
          <w:strike/>
          <w:szCs w:val="22"/>
        </w:rPr>
      </w:pPr>
      <w:r w:rsidRPr="00681302">
        <w:rPr>
          <w:b/>
        </w:rPr>
        <w:t>Attestation A</w:t>
      </w:r>
      <w:r w:rsidRPr="00681302">
        <w:rPr>
          <w:b/>
          <w:szCs w:val="22"/>
          <w:vertAlign w:val="superscript"/>
        </w:rPr>
        <w:t>+</w:t>
      </w:r>
      <w:r w:rsidRPr="00681302">
        <w:rPr>
          <w:szCs w:val="22"/>
          <w:vertAlign w:val="superscript"/>
        </w:rPr>
        <w:t> </w:t>
      </w:r>
      <w:r w:rsidRPr="00681302">
        <w:t xml:space="preserve">: L’unité de vie </w:t>
      </w:r>
      <w:r w:rsidR="009F0890" w:rsidRPr="00681302">
        <w:t>et s</w:t>
      </w:r>
      <w:r w:rsidR="00976735" w:rsidRPr="00681302">
        <w:t xml:space="preserve">es abords, </w:t>
      </w:r>
      <w:r w:rsidR="009F0890" w:rsidRPr="00681302">
        <w:t>ainsi que minimum</w:t>
      </w:r>
      <w:r w:rsidRPr="00681302">
        <w:t xml:space="preserve"> un autre espace privé </w:t>
      </w:r>
      <w:r w:rsidR="0002591B" w:rsidRPr="00681302">
        <w:t>lié au</w:t>
      </w:r>
      <w:r w:rsidRPr="00681302">
        <w:t xml:space="preserve"> logement (ex : une seconde chambre, la terrasse</w:t>
      </w:r>
      <w:r w:rsidR="0002591B" w:rsidRPr="00681302">
        <w:t>, l</w:t>
      </w:r>
      <w:r w:rsidR="00F36E58" w:rsidRPr="00681302">
        <w:t>’emplacement de</w:t>
      </w:r>
      <w:r w:rsidR="009F0890" w:rsidRPr="00681302">
        <w:t xml:space="preserve"> </w:t>
      </w:r>
      <w:r w:rsidR="0002591B" w:rsidRPr="00681302">
        <w:t>stationnement</w:t>
      </w:r>
      <w:r w:rsidRPr="00681302">
        <w:t>…), sont adaptables. Les performances que ce logement atteindra, après adaptations</w:t>
      </w:r>
      <w:r w:rsidR="009F0890" w:rsidRPr="00681302">
        <w:t xml:space="preserve"> ultérieures</w:t>
      </w:r>
      <w:r w:rsidRPr="00681302">
        <w:t>, permettront le maintien à domicile d’un occupant devenu à mobilité réduite</w:t>
      </w:r>
      <w:r w:rsidR="00681302" w:rsidRPr="00681302">
        <w:t>.</w:t>
      </w:r>
      <w:r w:rsidRPr="00681302">
        <w:rPr>
          <w:strike/>
          <w:szCs w:val="22"/>
        </w:rPr>
        <w:t xml:space="preserve"> </w:t>
      </w:r>
    </w:p>
    <w:p w:rsidR="00BA32BB" w:rsidRDefault="00BA32BB" w:rsidP="003671E5">
      <w:pPr>
        <w:spacing w:line="288" w:lineRule="auto"/>
      </w:pPr>
    </w:p>
    <w:p w:rsidR="00BA32BB" w:rsidRPr="007A3CC5" w:rsidRDefault="00BA32BB" w:rsidP="003671E5">
      <w:pPr>
        <w:numPr>
          <w:ilvl w:val="0"/>
          <w:numId w:val="28"/>
        </w:numPr>
        <w:spacing w:line="288" w:lineRule="auto"/>
        <w:rPr>
          <w:strike/>
          <w:szCs w:val="22"/>
        </w:rPr>
      </w:pPr>
      <w:r w:rsidRPr="00C86A08">
        <w:rPr>
          <w:b/>
        </w:rPr>
        <w:t>Attestation A</w:t>
      </w:r>
      <w:r w:rsidRPr="00C86A08">
        <w:rPr>
          <w:b/>
          <w:szCs w:val="22"/>
          <w:vertAlign w:val="superscript"/>
        </w:rPr>
        <w:t>++</w:t>
      </w:r>
      <w:r>
        <w:rPr>
          <w:b/>
          <w:szCs w:val="22"/>
          <w:vertAlign w:val="superscript"/>
        </w:rPr>
        <w:t xml:space="preserve"> </w:t>
      </w:r>
      <w:r>
        <w:t xml:space="preserve">: L’entièreté du logement </w:t>
      </w:r>
      <w:r w:rsidR="00976735">
        <w:t>et ses abords sont</w:t>
      </w:r>
      <w:r>
        <w:t xml:space="preserve"> adaptable</w:t>
      </w:r>
      <w:r w:rsidR="00976735">
        <w:t>s</w:t>
      </w:r>
      <w:r>
        <w:t>. Les performances que ce logement atteindra, après adaptations</w:t>
      </w:r>
      <w:r w:rsidR="009F0890">
        <w:t xml:space="preserve"> ultérieures</w:t>
      </w:r>
      <w:r>
        <w:t>, permettront à l’occupant devenu à mobilité réduite d’être autonome dans l’ensemble de son logement</w:t>
      </w:r>
      <w:r w:rsidR="00681302">
        <w:t>.</w:t>
      </w:r>
      <w:r w:rsidRPr="007A3CC5">
        <w:rPr>
          <w:strike/>
          <w:szCs w:val="22"/>
        </w:rPr>
        <w:t xml:space="preserve"> </w:t>
      </w:r>
    </w:p>
    <w:p w:rsidR="00BA32BB" w:rsidRDefault="00BA32BB" w:rsidP="00AC1345"/>
    <w:p w:rsidR="00F25F4B" w:rsidRDefault="00BA32BB" w:rsidP="00F568AD">
      <w:pPr>
        <w:pStyle w:val="Style2"/>
      </w:pPr>
      <w:r>
        <w:t>Deux catégories de critères</w:t>
      </w:r>
    </w:p>
    <w:p w:rsidR="00BA32BB" w:rsidRDefault="00BA32BB" w:rsidP="003671E5">
      <w:pPr>
        <w:spacing w:before="120" w:line="288" w:lineRule="auto"/>
      </w:pPr>
      <w:r>
        <w:t xml:space="preserve">Les critères techniques auxquels le logement </w:t>
      </w:r>
      <w:r w:rsidR="00691C20">
        <w:t xml:space="preserve">et ses abords </w:t>
      </w:r>
      <w:r>
        <w:t>doi</w:t>
      </w:r>
      <w:r w:rsidR="00691C20">
        <w:t>ven</w:t>
      </w:r>
      <w:r>
        <w:t xml:space="preserve">t répondre sont distingués en 2 catégories : </w:t>
      </w:r>
    </w:p>
    <w:p w:rsidR="00BA32BB" w:rsidRDefault="00BA32BB" w:rsidP="003671E5">
      <w:pPr>
        <w:spacing w:line="288" w:lineRule="auto"/>
      </w:pPr>
    </w:p>
    <w:p w:rsidR="00BA32BB" w:rsidRDefault="00BA32BB" w:rsidP="003671E5">
      <w:pPr>
        <w:numPr>
          <w:ilvl w:val="0"/>
          <w:numId w:val="25"/>
        </w:numPr>
        <w:suppressAutoHyphens/>
        <w:spacing w:line="288" w:lineRule="auto"/>
      </w:pPr>
      <w:r w:rsidRPr="00F25F4B">
        <w:rPr>
          <w:b/>
        </w:rPr>
        <w:t xml:space="preserve">Les critères </w:t>
      </w:r>
      <w:r w:rsidR="00B636D3" w:rsidRPr="00F25F4B">
        <w:rPr>
          <w:b/>
        </w:rPr>
        <w:t>indispensables</w:t>
      </w:r>
      <w:r w:rsidR="00F25F4B" w:rsidRPr="00F25F4B">
        <w:rPr>
          <w:b/>
        </w:rPr>
        <w:t xml:space="preserve"> - CI</w:t>
      </w:r>
      <w:r w:rsidR="00B636D3">
        <w:t xml:space="preserve">, </w:t>
      </w:r>
      <w:r>
        <w:t xml:space="preserve">dont les </w:t>
      </w:r>
      <w:r w:rsidRPr="005F3D29">
        <w:t>performances</w:t>
      </w:r>
      <w:r>
        <w:t xml:space="preserve"> devront être satisfaites à hauteur de 100 % ;</w:t>
      </w:r>
    </w:p>
    <w:p w:rsidR="00BA32BB" w:rsidRDefault="00B636D3" w:rsidP="003671E5">
      <w:pPr>
        <w:numPr>
          <w:ilvl w:val="0"/>
          <w:numId w:val="25"/>
        </w:numPr>
        <w:suppressAutoHyphens/>
        <w:spacing w:line="288" w:lineRule="auto"/>
      </w:pPr>
      <w:r w:rsidRPr="00F25F4B">
        <w:rPr>
          <w:b/>
        </w:rPr>
        <w:t>Les critères souhaitables</w:t>
      </w:r>
      <w:r w:rsidR="00F25F4B" w:rsidRPr="00F25F4B">
        <w:rPr>
          <w:b/>
        </w:rPr>
        <w:t xml:space="preserve"> - CS</w:t>
      </w:r>
      <w:r>
        <w:t>,</w:t>
      </w:r>
      <w:r w:rsidR="00BA32BB">
        <w:t xml:space="preserve"> dont les </w:t>
      </w:r>
      <w:r w:rsidR="00BA32BB" w:rsidRPr="005F3D29">
        <w:t>performances</w:t>
      </w:r>
      <w:r w:rsidR="00BA32BB" w:rsidRPr="00C34F79">
        <w:t xml:space="preserve"> devront être satisfait</w:t>
      </w:r>
      <w:r w:rsidR="00BA32BB">
        <w:t>e</w:t>
      </w:r>
      <w:r w:rsidR="00BA32BB" w:rsidRPr="00C34F79">
        <w:t xml:space="preserve">s à hauteur </w:t>
      </w:r>
      <w:r w:rsidR="00BA32BB">
        <w:t>de 75 % pour la construction neuve et à hauteur de 50 % pour la rénovation.</w:t>
      </w:r>
      <w:r w:rsidR="00BA32BB" w:rsidRPr="00C34F79">
        <w:t xml:space="preserve"> </w:t>
      </w:r>
    </w:p>
    <w:p w:rsidR="00976735" w:rsidRDefault="00976735" w:rsidP="00CB74C3">
      <w:pPr>
        <w:suppressAutoHyphens/>
      </w:pPr>
    </w:p>
    <w:p w:rsidR="003302E0" w:rsidRDefault="00732B77" w:rsidP="00CB74C3">
      <w:pPr>
        <w:suppressAutoHyphens/>
        <w:rPr>
          <w:b/>
        </w:rPr>
      </w:pPr>
      <w:r>
        <w:rPr>
          <w:b/>
          <w:noProof/>
          <w:lang w:val="fr-BE" w:eastAsia="fr-BE"/>
        </w:rPr>
        <mc:AlternateContent>
          <mc:Choice Requires="wps">
            <w:drawing>
              <wp:anchor distT="0" distB="0" distL="114300" distR="114300" simplePos="0" relativeHeight="251657213" behindDoc="0" locked="0" layoutInCell="1" allowOverlap="1" wp14:anchorId="4004B2C6" wp14:editId="0F4B2CC6">
                <wp:simplePos x="0" y="0"/>
                <wp:positionH relativeFrom="column">
                  <wp:posOffset>-8074</wp:posOffset>
                </wp:positionH>
                <wp:positionV relativeFrom="paragraph">
                  <wp:posOffset>137704</wp:posOffset>
                </wp:positionV>
                <wp:extent cx="5956663" cy="809625"/>
                <wp:effectExtent l="0" t="0" r="25400" b="28575"/>
                <wp:wrapNone/>
                <wp:docPr id="17" name="Rectangle à coins arrondis 17"/>
                <wp:cNvGraphicFramePr/>
                <a:graphic xmlns:a="http://schemas.openxmlformats.org/drawingml/2006/main">
                  <a:graphicData uri="http://schemas.microsoft.com/office/word/2010/wordprocessingShape">
                    <wps:wsp>
                      <wps:cNvSpPr/>
                      <wps:spPr>
                        <a:xfrm>
                          <a:off x="0" y="0"/>
                          <a:ext cx="5956663" cy="809625"/>
                        </a:xfrm>
                        <a:prstGeom prst="roundRect">
                          <a:avLst/>
                        </a:prstGeom>
                        <a:solidFill>
                          <a:schemeClr val="bg1"/>
                        </a:solidFill>
                        <a:ln w="12700">
                          <a:solidFill>
                            <a:srgbClr val="AA784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16D7" w:rsidRPr="00732B77" w:rsidRDefault="00B516D7" w:rsidP="00732B77">
                            <w:pPr>
                              <w:jc w:val="center"/>
                              <w:rPr>
                                <w:color w:val="000000" w:themeColor="text1"/>
                              </w:rPr>
                            </w:pPr>
                            <w:r w:rsidRPr="00732B77">
                              <w:rPr>
                                <w:b/>
                                <w:color w:val="000000" w:themeColor="text1"/>
                              </w:rPr>
                              <w:t>Ces critères ne doivent pas être directement atteints mais doivent pouvoir être facilement rencontrés ultérieurement, sans charge disproportionnée pour le propriétaire de l’habitation.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7" o:spid="_x0000_s1028" style="position:absolute;left:0;text-align:left;margin-left:-.65pt;margin-top:10.85pt;width:469.05pt;height:63.75pt;z-index:2516572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" fillcolor="white [3212]" strokecolor="#aa7840" strokeweight="1pt">
                <v:textbox>
                  <w:txbxContent>
                    <w:p w:rsidR="00B516D7" w:rsidRPr="00732B77" w:rsidRDefault="00B516D7" w:rsidP="00732B77">
                      <w:pPr>
                        <w:jc w:val="center"/>
                        <w:rPr>
                          <w:color w:val="000000" w:themeColor="text1"/>
                        </w:rPr>
                      </w:pPr>
                      <w:r w:rsidRPr="00732B77">
                        <w:rPr>
                          <w:b/>
                          <w:color w:val="000000" w:themeColor="text1"/>
                        </w:rPr>
                        <w:t>Ces critères ne doivent pas être directement atteints mais doivent pouvoir être facilement rencontrés ultérieurement, sans charge disproportionnée pour le propriétaire de l’habitation.</w:t>
                      </w:r>
                    </w:p>
                  </w:txbxContent>
                </v:textbox>
              </v:roundrect>
            </w:pict>
          </mc:Fallback>
        </mc:AlternateContent>
      </w:r>
    </w:p>
    <w:p w:rsidR="00732B77" w:rsidRDefault="00732B77" w:rsidP="00CB74C3">
      <w:pPr>
        <w:suppressAutoHyphens/>
        <w:rPr>
          <w:b/>
        </w:rPr>
      </w:pPr>
    </w:p>
    <w:p w:rsidR="00732B77" w:rsidRDefault="00732B77" w:rsidP="00CB74C3">
      <w:pPr>
        <w:suppressAutoHyphens/>
        <w:rPr>
          <w:b/>
        </w:rPr>
      </w:pPr>
    </w:p>
    <w:p w:rsidR="00732B77" w:rsidRDefault="00732B77" w:rsidP="00CB74C3">
      <w:pPr>
        <w:suppressAutoHyphens/>
        <w:rPr>
          <w:b/>
        </w:rPr>
      </w:pPr>
    </w:p>
    <w:p w:rsidR="00732B77" w:rsidRDefault="00732B77" w:rsidP="00CB74C3">
      <w:pPr>
        <w:suppressAutoHyphens/>
        <w:rPr>
          <w:b/>
          <w:noProof/>
          <w:lang w:val="fr-BE" w:eastAsia="fr-BE"/>
        </w:rPr>
      </w:pPr>
    </w:p>
    <w:p w:rsidR="003302E0" w:rsidRDefault="003302E0" w:rsidP="00CB74C3">
      <w:pPr>
        <w:suppressAutoHyphens/>
        <w:rPr>
          <w:b/>
          <w:noProof/>
          <w:lang w:val="fr-BE" w:eastAsia="fr-BE"/>
        </w:rPr>
      </w:pPr>
    </w:p>
    <w:p w:rsidR="003302E0" w:rsidRDefault="003302E0" w:rsidP="00CB74C3">
      <w:pPr>
        <w:suppressAutoHyphens/>
        <w:rPr>
          <w:b/>
          <w:noProof/>
          <w:lang w:val="fr-BE" w:eastAsia="fr-BE"/>
        </w:rPr>
      </w:pPr>
    </w:p>
    <w:p w:rsidR="003302E0" w:rsidRDefault="003302E0" w:rsidP="00CB74C3">
      <w:pPr>
        <w:suppressAutoHyphens/>
        <w:rPr>
          <w:b/>
          <w:noProof/>
          <w:lang w:val="fr-BE" w:eastAsia="fr-BE"/>
        </w:rPr>
      </w:pPr>
    </w:p>
    <w:p w:rsidR="00976735" w:rsidRDefault="00976735" w:rsidP="00CB74C3">
      <w:pPr>
        <w:suppressAutoHyphens/>
      </w:pPr>
    </w:p>
    <w:tbl>
      <w:tblPr>
        <w:tblStyle w:val="Listeclaire-Accent3"/>
        <w:tblW w:w="0" w:type="auto"/>
        <w:tblLook w:val="04A0" w:firstRow="1" w:lastRow="0" w:firstColumn="1" w:lastColumn="0" w:noHBand="0" w:noVBand="1"/>
      </w:tblPr>
      <w:tblGrid>
        <w:gridCol w:w="1857"/>
        <w:gridCol w:w="284"/>
        <w:gridCol w:w="2381"/>
        <w:gridCol w:w="2381"/>
        <w:gridCol w:w="2561"/>
      </w:tblGrid>
      <w:tr w:rsidR="00BE57FE" w:rsidRPr="002439EF" w:rsidTr="00032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gridSpan w:val="2"/>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BE57FE" w:rsidRPr="002439EF" w:rsidRDefault="00BE57FE" w:rsidP="00BE57FE">
            <w:pPr>
              <w:suppressAutoHyphens/>
              <w:jc w:val="center"/>
            </w:pPr>
          </w:p>
        </w:tc>
        <w:tc>
          <w:tcPr>
            <w:tcW w:w="2381" w:type="dxa"/>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BE57FE" w:rsidRPr="002439EF" w:rsidRDefault="00BE57FE" w:rsidP="00BE57FE">
            <w:pPr>
              <w:suppressAutoHyphens/>
              <w:jc w:val="center"/>
              <w:cnfStyle w:val="100000000000" w:firstRow="1" w:lastRow="0" w:firstColumn="0" w:lastColumn="0" w:oddVBand="0" w:evenVBand="0" w:oddHBand="0" w:evenHBand="0" w:firstRowFirstColumn="0" w:firstRowLastColumn="0" w:lastRowFirstColumn="0" w:lastRowLastColumn="0"/>
            </w:pPr>
            <w:r>
              <w:t>A</w:t>
            </w:r>
          </w:p>
        </w:tc>
        <w:tc>
          <w:tcPr>
            <w:tcW w:w="2381" w:type="dxa"/>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BE57FE" w:rsidRPr="002439EF" w:rsidRDefault="00BE57FE" w:rsidP="00BE57FE">
            <w:pPr>
              <w:suppressAutoHyphens/>
              <w:jc w:val="center"/>
              <w:cnfStyle w:val="100000000000" w:firstRow="1" w:lastRow="0" w:firstColumn="0" w:lastColumn="0" w:oddVBand="0" w:evenVBand="0" w:oddHBand="0" w:evenHBand="0" w:firstRowFirstColumn="0" w:firstRowLastColumn="0" w:lastRowFirstColumn="0" w:lastRowLastColumn="0"/>
            </w:pPr>
            <w:r>
              <w:t>A+</w:t>
            </w:r>
          </w:p>
        </w:tc>
        <w:tc>
          <w:tcPr>
            <w:tcW w:w="2561" w:type="dxa"/>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BE57FE" w:rsidRPr="002439EF" w:rsidRDefault="00BE57FE" w:rsidP="00BE57FE">
            <w:pPr>
              <w:suppressAutoHyphens/>
              <w:jc w:val="center"/>
              <w:cnfStyle w:val="100000000000" w:firstRow="1" w:lastRow="0" w:firstColumn="0" w:lastColumn="0" w:oddVBand="0" w:evenVBand="0" w:oddHBand="0" w:evenHBand="0" w:firstRowFirstColumn="0" w:firstRowLastColumn="0" w:lastRowFirstColumn="0" w:lastRowLastColumn="0"/>
            </w:pPr>
            <w:r>
              <w:t>A++</w:t>
            </w:r>
          </w:p>
        </w:tc>
      </w:tr>
      <w:tr w:rsidR="0053414C"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tcMar>
          </w:tcPr>
          <w:p w:rsidR="0053414C" w:rsidRPr="00710037" w:rsidRDefault="0053414C" w:rsidP="0053414C">
            <w:pPr>
              <w:pStyle w:val="texte"/>
              <w:suppressAutoHyphens/>
              <w:jc w:val="right"/>
              <w:rPr>
                <w:rFonts w:ascii="Arial" w:hAnsi="Arial" w:cs="Arial"/>
                <w:sz w:val="20"/>
                <w:szCs w:val="20"/>
              </w:rPr>
            </w:pPr>
            <w:r w:rsidRPr="00710037">
              <w:rPr>
                <w:rFonts w:ascii="Arial" w:hAnsi="Arial" w:cs="Arial"/>
                <w:sz w:val="20"/>
                <w:szCs w:val="20"/>
              </w:rPr>
              <w:t xml:space="preserve">Critères transversaux </w:t>
            </w:r>
            <w:r w:rsidRPr="00710037">
              <w:rPr>
                <w:rFonts w:ascii="Arial" w:hAnsi="Arial" w:cs="Arial"/>
                <w:sz w:val="20"/>
                <w:szCs w:val="20"/>
              </w:rPr>
              <w:br/>
              <w:t xml:space="preserve">aux pièces de l’unité de vie </w:t>
            </w:r>
            <w:r w:rsidRPr="00710037">
              <w:rPr>
                <w:rFonts w:ascii="Arial" w:hAnsi="Arial" w:cs="Arial"/>
                <w:sz w:val="20"/>
                <w:szCs w:val="20"/>
              </w:rPr>
              <w:br/>
              <w:t xml:space="preserve">(si attestation A est visée) </w:t>
            </w:r>
            <w:r w:rsidRPr="00710037">
              <w:rPr>
                <w:rFonts w:ascii="Arial" w:hAnsi="Arial" w:cs="Arial"/>
                <w:sz w:val="20"/>
                <w:szCs w:val="20"/>
              </w:rPr>
              <w:br/>
              <w:t xml:space="preserve">et autres espaces privés (si attestation A+ </w:t>
            </w:r>
            <w:r w:rsidR="00710037">
              <w:rPr>
                <w:rFonts w:ascii="Arial" w:hAnsi="Arial" w:cs="Arial"/>
                <w:sz w:val="20"/>
                <w:szCs w:val="20"/>
              </w:rPr>
              <w:br/>
            </w:r>
            <w:r w:rsidRPr="00710037">
              <w:rPr>
                <w:rFonts w:ascii="Arial" w:hAnsi="Arial" w:cs="Arial"/>
                <w:sz w:val="20"/>
                <w:szCs w:val="20"/>
              </w:rPr>
              <w:t>ou A++ visée)</w:t>
            </w:r>
          </w:p>
        </w:tc>
        <w:tc>
          <w:tcPr>
            <w:tcW w:w="284" w:type="dxa"/>
            <w:tcBorders>
              <w:top w:val="single" w:sz="4" w:space="0" w:color="auto"/>
              <w:left w:val="single" w:sz="4" w:space="0" w:color="auto"/>
              <w:bottom w:val="single" w:sz="4" w:space="0" w:color="auto"/>
              <w:right w:val="single" w:sz="4" w:space="0" w:color="auto"/>
            </w:tcBorders>
            <w:shd w:val="clear" w:color="auto" w:fill="EED0A0"/>
            <w:tcMar>
              <w:top w:w="28" w:type="dxa"/>
              <w:left w:w="28" w:type="dxa"/>
              <w:bottom w:w="28" w:type="dxa"/>
              <w:right w:w="28" w:type="dxa"/>
            </w:tcMar>
          </w:tcPr>
          <w:p w:rsidR="0053414C" w:rsidRPr="00710037" w:rsidRDefault="0053414C" w:rsidP="0053414C">
            <w:pPr>
              <w:suppressAutoHyphens/>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710037">
              <w:rPr>
                <w:rFonts w:ascii="Arial Narrow" w:hAnsi="Arial Narrow" w:cs="Arial"/>
                <w:b/>
                <w:sz w:val="20"/>
                <w:szCs w:val="20"/>
              </w:rPr>
              <w:t>CI</w:t>
            </w:r>
          </w:p>
        </w:tc>
        <w:tc>
          <w:tcPr>
            <w:tcW w:w="73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42" w:type="dxa"/>
              <w:left w:w="57" w:type="dxa"/>
              <w:bottom w:w="142" w:type="dxa"/>
              <w:right w:w="57" w:type="dxa"/>
            </w:tcMar>
          </w:tcPr>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absence de marche et de ressaut</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hauteur libre suffisante</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 xml:space="preserve">aire de rotation (réservée) devant et derrière les portes, à chaque changement </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de direction et desservant les équipements (cuisine, w.-c., douche, lit, fenêtre…)</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distance latérale (réservée) permettant d’accéder aux commandes (poignée de porte, interrupteur, prise de courant…)</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libre passage suffisant des portes</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largeur (réservée) suffisante des couloirs</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largeur (réservée) suffisante entre le mobilier fixe</w:t>
            </w:r>
          </w:p>
          <w:p w:rsidR="0053414C" w:rsidRPr="00710037"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 xml:space="preserve">en cas de surfaces réservées, celles-ci doivent pouvoir être libérées facilement grâce à des cloisons légères sans passage de techniques spéciales </w:t>
            </w:r>
            <w:r w:rsidR="00732B77">
              <w:br/>
            </w:r>
            <w:r w:rsidRPr="00710037">
              <w:t>ou à du mobilier aisément démontable</w:t>
            </w:r>
          </w:p>
          <w:p w:rsidR="0053414C" w:rsidRPr="002439EF" w:rsidRDefault="0053414C" w:rsidP="00D4499F">
            <w:pPr>
              <w:pStyle w:val="Style7"/>
              <w:spacing w:before="120" w:line="312" w:lineRule="auto"/>
              <w:cnfStyle w:val="000000100000" w:firstRow="0" w:lastRow="0" w:firstColumn="0" w:lastColumn="0" w:oddVBand="0" w:evenVBand="0" w:oddHBand="1" w:evenHBand="0" w:firstRowFirstColumn="0" w:firstRowLastColumn="0" w:lastRowFirstColumn="0" w:lastRowLastColumn="0"/>
            </w:pPr>
            <w:r w:rsidRPr="00710037">
              <w:t>après démontage des cloisons et du mobilier éventuels, absence de ressaut au niveau du sol</w:t>
            </w:r>
          </w:p>
        </w:tc>
      </w:tr>
      <w:tr w:rsidR="0053414C" w:rsidRPr="002439EF" w:rsidTr="00AC2613">
        <w:tc>
          <w:tcPr>
            <w:cnfStyle w:val="001000000000" w:firstRow="0" w:lastRow="0" w:firstColumn="1" w:lastColumn="0" w:oddVBand="0" w:evenVBand="0" w:oddHBand="0" w:evenHBand="0" w:firstRowFirstColumn="0" w:firstRowLastColumn="0" w:lastRowFirstColumn="0" w:lastRowLastColumn="0"/>
            <w:tcW w:w="1857"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3414C" w:rsidRPr="00BE57FE" w:rsidRDefault="0053414C" w:rsidP="00B516D7">
            <w:pPr>
              <w:suppressAutoHyphens/>
              <w:rPr>
                <w:b w:val="0"/>
              </w:rPr>
            </w:pPr>
          </w:p>
        </w:tc>
        <w:tc>
          <w:tcPr>
            <w:tcW w:w="284" w:type="dxa"/>
            <w:tcBorders>
              <w:top w:val="single" w:sz="4" w:space="0" w:color="auto"/>
              <w:left w:val="single" w:sz="4" w:space="0" w:color="auto"/>
              <w:bottom w:val="single" w:sz="4" w:space="0" w:color="auto"/>
              <w:right w:val="single" w:sz="4" w:space="0" w:color="auto"/>
            </w:tcBorders>
            <w:shd w:val="clear" w:color="auto" w:fill="DDA245"/>
            <w:tcMar>
              <w:left w:w="28" w:type="dxa"/>
              <w:right w:w="28" w:type="dxa"/>
            </w:tcMar>
          </w:tcPr>
          <w:p w:rsidR="0053414C" w:rsidRPr="00710037" w:rsidRDefault="0053414C" w:rsidP="0053414C">
            <w:pPr>
              <w:suppressAutoHyphens/>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rPr>
            </w:pPr>
            <w:r w:rsidRPr="00710037">
              <w:rPr>
                <w:rFonts w:ascii="Arial Narrow" w:hAnsi="Arial Narrow" w:cs="Arial"/>
                <w:b/>
                <w:color w:val="FFFFFF" w:themeColor="background1"/>
                <w:sz w:val="20"/>
                <w:szCs w:val="20"/>
              </w:rPr>
              <w:t>CS</w:t>
            </w:r>
          </w:p>
        </w:tc>
        <w:tc>
          <w:tcPr>
            <w:tcW w:w="7323" w:type="dxa"/>
            <w:gridSpan w:val="3"/>
            <w:tcBorders>
              <w:top w:val="single" w:sz="4" w:space="0" w:color="auto"/>
              <w:left w:val="single" w:sz="4" w:space="0" w:color="auto"/>
              <w:bottom w:val="single" w:sz="4" w:space="0" w:color="auto"/>
              <w:right w:val="single" w:sz="4" w:space="0" w:color="auto"/>
            </w:tcBorders>
            <w:shd w:val="clear" w:color="auto" w:fill="F4E2C4"/>
            <w:tcMar>
              <w:top w:w="142" w:type="dxa"/>
              <w:left w:w="57" w:type="dxa"/>
              <w:bottom w:w="142" w:type="dxa"/>
              <w:right w:w="57" w:type="dxa"/>
            </w:tcMar>
          </w:tcPr>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parlophone à hauteur accessible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clenches de porte à hauteur accessible et manipulables aisément</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poignées de (portes-)fenêtres à hauteur accessible et manipulables aisément</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interrupteurs à hauteur accessible et à plaque basculante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au moins une prise de courant par local à hauteur accessible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vannes thermostatiques à hauteur accessible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robinets à hauteur accessible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chasse d’eau à hauteur accessible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robinets type mitigeur à levier, orientable et en col de cygne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tableau électrique à hauteur accessible</w:t>
            </w:r>
          </w:p>
          <w:p w:rsidR="0053414C" w:rsidRPr="00710037"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allèges des fenêtres permettant la vue vers l’extérieur pour les personnes assises</w:t>
            </w:r>
          </w:p>
          <w:p w:rsidR="0053414C" w:rsidRPr="002439EF" w:rsidRDefault="0053414C" w:rsidP="00D4499F">
            <w:pPr>
              <w:pStyle w:val="Style7"/>
              <w:spacing w:line="312" w:lineRule="auto"/>
              <w:cnfStyle w:val="000000000000" w:firstRow="0" w:lastRow="0" w:firstColumn="0" w:lastColumn="0" w:oddVBand="0" w:evenVBand="0" w:oddHBand="0" w:evenHBand="0" w:firstRowFirstColumn="0" w:firstRowLastColumn="0" w:lastRowFirstColumn="0" w:lastRowLastColumn="0"/>
            </w:pPr>
            <w:r w:rsidRPr="00710037">
              <w:t>garde-corps permettant la vue vers l’extérieur</w:t>
            </w:r>
          </w:p>
        </w:tc>
      </w:tr>
    </w:tbl>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p w:rsidR="003302E0" w:rsidRDefault="003302E0" w:rsidP="00CB74C3">
      <w:pPr>
        <w:suppressAutoHyphens/>
      </w:pPr>
    </w:p>
    <w:tbl>
      <w:tblPr>
        <w:tblStyle w:val="Listeclaire-Accent3"/>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84"/>
        <w:gridCol w:w="6038"/>
        <w:gridCol w:w="709"/>
        <w:gridCol w:w="769"/>
      </w:tblGrid>
      <w:tr w:rsidR="00366F28" w:rsidRPr="002439EF" w:rsidTr="00032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gridSpan w:val="2"/>
            <w:shd w:val="clear" w:color="auto" w:fill="A2C1CE"/>
            <w:tcMar>
              <w:top w:w="28" w:type="dxa"/>
              <w:bottom w:w="28" w:type="dxa"/>
            </w:tcMar>
            <w:vAlign w:val="center"/>
          </w:tcPr>
          <w:p w:rsidR="00366F28" w:rsidRDefault="00366F28" w:rsidP="00B516D7">
            <w:pPr>
              <w:suppressAutoHyphens/>
              <w:jc w:val="center"/>
            </w:pPr>
          </w:p>
        </w:tc>
        <w:tc>
          <w:tcPr>
            <w:tcW w:w="6038" w:type="dxa"/>
            <w:shd w:val="clear" w:color="auto" w:fill="A2C1CE"/>
            <w:tcMar>
              <w:top w:w="28" w:type="dxa"/>
              <w:bottom w:w="28" w:type="dxa"/>
            </w:tcMar>
            <w:vAlign w:val="center"/>
          </w:tcPr>
          <w:p w:rsidR="00366F28" w:rsidRPr="002439EF" w:rsidRDefault="00366F28" w:rsidP="00B516D7">
            <w:pPr>
              <w:suppressAutoHyphens/>
              <w:jc w:val="center"/>
              <w:cnfStyle w:val="100000000000" w:firstRow="1" w:lastRow="0" w:firstColumn="0" w:lastColumn="0" w:oddVBand="0" w:evenVBand="0" w:oddHBand="0" w:evenHBand="0" w:firstRowFirstColumn="0" w:firstRowLastColumn="0" w:lastRowFirstColumn="0" w:lastRowLastColumn="0"/>
            </w:pPr>
            <w:r>
              <w:t>A</w:t>
            </w:r>
          </w:p>
        </w:tc>
        <w:tc>
          <w:tcPr>
            <w:tcW w:w="709" w:type="dxa"/>
            <w:shd w:val="clear" w:color="auto" w:fill="A2C1CE"/>
            <w:tcMar>
              <w:top w:w="28" w:type="dxa"/>
              <w:bottom w:w="28" w:type="dxa"/>
            </w:tcMar>
            <w:vAlign w:val="center"/>
          </w:tcPr>
          <w:p w:rsidR="00366F28" w:rsidRPr="002439EF" w:rsidRDefault="00366F28" w:rsidP="00B516D7">
            <w:pPr>
              <w:suppressAutoHyphens/>
              <w:jc w:val="center"/>
              <w:cnfStyle w:val="100000000000" w:firstRow="1" w:lastRow="0" w:firstColumn="0" w:lastColumn="0" w:oddVBand="0" w:evenVBand="0" w:oddHBand="0" w:evenHBand="0" w:firstRowFirstColumn="0" w:firstRowLastColumn="0" w:lastRowFirstColumn="0" w:lastRowLastColumn="0"/>
            </w:pPr>
            <w:r>
              <w:t>A+</w:t>
            </w:r>
          </w:p>
        </w:tc>
        <w:tc>
          <w:tcPr>
            <w:tcW w:w="769" w:type="dxa"/>
            <w:shd w:val="clear" w:color="auto" w:fill="A2C1CE"/>
            <w:tcMar>
              <w:top w:w="28" w:type="dxa"/>
              <w:bottom w:w="28" w:type="dxa"/>
            </w:tcMar>
            <w:vAlign w:val="center"/>
          </w:tcPr>
          <w:p w:rsidR="00366F28" w:rsidRPr="002439EF" w:rsidRDefault="00366F28" w:rsidP="00B516D7">
            <w:pPr>
              <w:suppressAutoHyphens/>
              <w:jc w:val="center"/>
              <w:cnfStyle w:val="100000000000" w:firstRow="1" w:lastRow="0" w:firstColumn="0" w:lastColumn="0" w:oddVBand="0" w:evenVBand="0" w:oddHBand="0" w:evenHBand="0" w:firstRowFirstColumn="0" w:firstRowLastColumn="0" w:lastRowFirstColumn="0" w:lastRowLastColumn="0"/>
            </w:pPr>
            <w:r>
              <w:t>A++</w:t>
            </w:r>
          </w:p>
        </w:tc>
      </w:tr>
      <w:tr w:rsidR="00D4499F"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none" w:sz="0" w:space="0" w:color="auto"/>
              <w:left w:val="none" w:sz="0" w:space="0" w:color="auto"/>
              <w:bottom w:val="none" w:sz="0" w:space="0" w:color="auto"/>
            </w:tcBorders>
            <w:shd w:val="clear" w:color="auto" w:fill="FFFFFF" w:themeFill="background1"/>
            <w:tcMar>
              <w:top w:w="85" w:type="dxa"/>
              <w:bottom w:w="85" w:type="dxa"/>
            </w:tcMar>
          </w:tcPr>
          <w:p w:rsidR="00D4499F" w:rsidRPr="00C91849" w:rsidRDefault="00D4499F" w:rsidP="00C91849">
            <w:pPr>
              <w:suppressAutoHyphens/>
              <w:jc w:val="right"/>
              <w:rPr>
                <w:rFonts w:ascii="Arial" w:hAnsi="Arial" w:cs="Arial"/>
                <w:sz w:val="20"/>
                <w:szCs w:val="20"/>
              </w:rPr>
            </w:pPr>
            <w:r>
              <w:rPr>
                <w:rFonts w:ascii="Arial" w:hAnsi="Arial" w:cs="Arial"/>
                <w:sz w:val="20"/>
                <w:szCs w:val="20"/>
              </w:rPr>
              <w:t>Salle de bains et w.-c.</w:t>
            </w:r>
          </w:p>
        </w:tc>
        <w:tc>
          <w:tcPr>
            <w:tcW w:w="284" w:type="dxa"/>
            <w:tcBorders>
              <w:top w:val="none" w:sz="0" w:space="0" w:color="auto"/>
              <w:bottom w:val="none" w:sz="0" w:space="0" w:color="auto"/>
            </w:tcBorders>
            <w:shd w:val="clear" w:color="auto" w:fill="EAC58A"/>
            <w:tcMar>
              <w:top w:w="85" w:type="dxa"/>
              <w:left w:w="28" w:type="dxa"/>
              <w:bottom w:w="85" w:type="dxa"/>
              <w:right w:w="28" w:type="dxa"/>
            </w:tcMar>
          </w:tcPr>
          <w:p w:rsidR="00D4499F" w:rsidRDefault="00D4499F" w:rsidP="00B516D7">
            <w:pPr>
              <w:suppressAutoHyphens/>
              <w:jc w:val="center"/>
              <w:cnfStyle w:val="000000100000" w:firstRow="0" w:lastRow="0" w:firstColumn="0" w:lastColumn="0" w:oddVBand="0" w:evenVBand="0" w:oddHBand="1" w:evenHBand="0" w:firstRowFirstColumn="0" w:firstRowLastColumn="0" w:lastRowFirstColumn="0" w:lastRowLastColumn="0"/>
            </w:pPr>
            <w:r w:rsidRPr="00710037">
              <w:rPr>
                <w:rFonts w:ascii="Arial Narrow" w:hAnsi="Arial Narrow" w:cs="Arial"/>
                <w:b/>
                <w:sz w:val="20"/>
                <w:szCs w:val="20"/>
              </w:rPr>
              <w:t>CI</w:t>
            </w:r>
          </w:p>
        </w:tc>
        <w:tc>
          <w:tcPr>
            <w:tcW w:w="6038" w:type="dxa"/>
            <w:tcBorders>
              <w:top w:val="none" w:sz="0" w:space="0" w:color="auto"/>
              <w:bottom w:val="none" w:sz="0" w:space="0" w:color="auto"/>
            </w:tcBorders>
            <w:shd w:val="clear" w:color="auto" w:fill="FFFFFF" w:themeFill="background1"/>
            <w:tcMar>
              <w:top w:w="142" w:type="dxa"/>
              <w:bottom w:w="142" w:type="dxa"/>
            </w:tcMar>
            <w:vAlign w:val="center"/>
          </w:tcPr>
          <w:p w:rsidR="00D4499F" w:rsidRDefault="00D4499F" w:rsidP="00C91849">
            <w:pPr>
              <w:pStyle w:val="Style7"/>
              <w:cnfStyle w:val="000000100000" w:firstRow="0" w:lastRow="0" w:firstColumn="0" w:lastColumn="0" w:oddVBand="0" w:evenVBand="0" w:oddHBand="1" w:evenHBand="0" w:firstRowFirstColumn="0" w:firstRowLastColumn="0" w:lastRowFirstColumn="0" w:lastRowLastColumn="0"/>
            </w:pPr>
            <w:r>
              <w:t>revêtement non glissant</w:t>
            </w:r>
          </w:p>
          <w:p w:rsidR="00D4499F" w:rsidRDefault="00D4499F" w:rsidP="00C91849">
            <w:pPr>
              <w:pStyle w:val="Style7"/>
              <w:cnfStyle w:val="000000100000" w:firstRow="0" w:lastRow="0" w:firstColumn="0" w:lastColumn="0" w:oddVBand="0" w:evenVBand="0" w:oddHBand="1" w:evenHBand="0" w:firstRowFirstColumn="0" w:firstRowLastColumn="0" w:lastRowFirstColumn="0" w:lastRowLastColumn="0"/>
            </w:pPr>
            <w:r>
              <w:t>aire de transfert (réservée) desservant le w.-c., la douche ou la baignoire éventuelle</w:t>
            </w:r>
          </w:p>
          <w:p w:rsidR="00D4499F" w:rsidRDefault="00D4499F" w:rsidP="00C91849">
            <w:pPr>
              <w:pStyle w:val="Style7"/>
              <w:cnfStyle w:val="000000100000" w:firstRow="0" w:lastRow="0" w:firstColumn="0" w:lastColumn="0" w:oddVBand="0" w:evenVBand="0" w:oddHBand="1" w:evenHBand="0" w:firstRowFirstColumn="0" w:firstRowLastColumn="0" w:lastRowFirstColumn="0" w:lastRowLastColumn="0"/>
            </w:pPr>
            <w:r>
              <w:t xml:space="preserve">possibilité d’ancrage pour placement ultérieur de barres d’appui desservant les équipements sanitaires (w.-c., baignoire, douche) </w:t>
            </w:r>
          </w:p>
          <w:p w:rsidR="00D4499F" w:rsidRDefault="00D4499F" w:rsidP="00C91849">
            <w:pPr>
              <w:pStyle w:val="Style7"/>
              <w:cnfStyle w:val="000000100000" w:firstRow="0" w:lastRow="0" w:firstColumn="0" w:lastColumn="0" w:oddVBand="0" w:evenVBand="0" w:oddHBand="1" w:evenHBand="0" w:firstRowFirstColumn="0" w:firstRowLastColumn="0" w:lastRowFirstColumn="0" w:lastRowLastColumn="0"/>
            </w:pPr>
            <w:r>
              <w:t>possibilité de rehausser ultérieurement le w.-c.</w:t>
            </w:r>
          </w:p>
          <w:p w:rsidR="00D4499F" w:rsidRDefault="00D4499F" w:rsidP="00C91849">
            <w:pPr>
              <w:pStyle w:val="Style7"/>
              <w:cnfStyle w:val="000000100000" w:firstRow="0" w:lastRow="0" w:firstColumn="0" w:lastColumn="0" w:oddVBand="0" w:evenVBand="0" w:oddHBand="1" w:evenHBand="0" w:firstRowFirstColumn="0" w:firstRowLastColumn="0" w:lastRowFirstColumn="0" w:lastRowLastColumn="0"/>
            </w:pPr>
            <w:r>
              <w:t>si baignoire :</w:t>
            </w:r>
          </w:p>
          <w:p w:rsidR="00D4499F" w:rsidRDefault="00D4499F" w:rsidP="00D4499F">
            <w:pPr>
              <w:pStyle w:val="Style9"/>
              <w:cnfStyle w:val="000000100000" w:firstRow="0" w:lastRow="0" w:firstColumn="0" w:lastColumn="0" w:oddVBand="0" w:evenVBand="0" w:oddHBand="1" w:evenHBand="0" w:firstRowFirstColumn="0" w:firstRowLastColumn="0" w:lastRowFirstColumn="0" w:lastRowLastColumn="0"/>
            </w:pPr>
            <w:r>
              <w:t>bord supérieur à hauteur de transfert</w:t>
            </w:r>
          </w:p>
          <w:p w:rsidR="00D4499F" w:rsidRDefault="00D4499F" w:rsidP="00D4499F">
            <w:pPr>
              <w:pStyle w:val="Style9"/>
              <w:cnfStyle w:val="000000100000" w:firstRow="0" w:lastRow="0" w:firstColumn="0" w:lastColumn="0" w:oddVBand="0" w:evenVBand="0" w:oddHBand="1" w:evenHBand="0" w:firstRowFirstColumn="0" w:firstRowLastColumn="0" w:lastRowFirstColumn="0" w:lastRowLastColumn="0"/>
            </w:pPr>
            <w:r>
              <w:t>habillage vertical aisé à démonter pour créer l’espace réservé sous la baignoire</w:t>
            </w:r>
          </w:p>
          <w:p w:rsidR="00D4499F" w:rsidRDefault="00D4499F" w:rsidP="00D4499F">
            <w:pPr>
              <w:pStyle w:val="Style9"/>
              <w:cnfStyle w:val="000000100000" w:firstRow="0" w:lastRow="0" w:firstColumn="0" w:lastColumn="0" w:oddVBand="0" w:evenVBand="0" w:oddHBand="1" w:evenHBand="0" w:firstRowFirstColumn="0" w:firstRowLastColumn="0" w:lastRowFirstColumn="0" w:lastRowLastColumn="0"/>
            </w:pPr>
            <w:r>
              <w:t>baignoire posée sur un revêtement de sol fini</w:t>
            </w:r>
          </w:p>
          <w:p w:rsidR="00D4499F" w:rsidRDefault="00D4499F" w:rsidP="00D4499F">
            <w:pPr>
              <w:pStyle w:val="Style9"/>
              <w:cnfStyle w:val="000000100000" w:firstRow="0" w:lastRow="0" w:firstColumn="0" w:lastColumn="0" w:oddVBand="0" w:evenVBand="0" w:oddHBand="1" w:evenHBand="0" w:firstRowFirstColumn="0" w:firstRowLastColumn="0" w:lastRowFirstColumn="0" w:lastRowLastColumn="0"/>
            </w:pPr>
            <w:r>
              <w:t>présence d’une plage de transfert (réservée) en tête de bains</w:t>
            </w:r>
          </w:p>
          <w:p w:rsidR="00D4499F" w:rsidRDefault="00D4499F" w:rsidP="00C91849">
            <w:pPr>
              <w:pStyle w:val="Style7"/>
              <w:cnfStyle w:val="000000100000" w:firstRow="0" w:lastRow="0" w:firstColumn="0" w:lastColumn="0" w:oddVBand="0" w:evenVBand="0" w:oddHBand="1" w:evenHBand="0" w:firstRowFirstColumn="0" w:firstRowLastColumn="0" w:lastRowFirstColumn="0" w:lastRowLastColumn="0"/>
            </w:pPr>
            <w:r>
              <w:t xml:space="preserve">si douche : </w:t>
            </w:r>
          </w:p>
          <w:p w:rsidR="00D4499F" w:rsidRDefault="00D4499F" w:rsidP="00D4499F">
            <w:pPr>
              <w:pStyle w:val="Style9"/>
              <w:cnfStyle w:val="000000100000" w:firstRow="0" w:lastRow="0" w:firstColumn="0" w:lastColumn="0" w:oddVBand="0" w:evenVBand="0" w:oddHBand="1" w:evenHBand="0" w:firstRowFirstColumn="0" w:firstRowLastColumn="0" w:lastRowFirstColumn="0" w:lastRowLastColumn="0"/>
            </w:pPr>
            <w:r>
              <w:t>de plain-pied ou receveur extraplat</w:t>
            </w:r>
          </w:p>
          <w:p w:rsidR="00D4499F" w:rsidRDefault="00D4499F" w:rsidP="00C91849">
            <w:pPr>
              <w:pStyle w:val="Style7"/>
              <w:cnfStyle w:val="000000100000" w:firstRow="0" w:lastRow="0" w:firstColumn="0" w:lastColumn="0" w:oddVBand="0" w:evenVBand="0" w:oddHBand="1" w:evenHBand="0" w:firstRowFirstColumn="0" w:firstRowLastColumn="0" w:lastRowFirstColumn="0" w:lastRowLastColumn="0"/>
            </w:pPr>
            <w:r>
              <w:t>canalisations flexibles permettant de modifier la hauteur des équipements (évier, lavabo, w.-c. …) et de déporter les siphons</w:t>
            </w:r>
          </w:p>
        </w:tc>
        <w:tc>
          <w:tcPr>
            <w:tcW w:w="709" w:type="dxa"/>
            <w:tcBorders>
              <w:top w:val="none" w:sz="0" w:space="0" w:color="auto"/>
              <w:bottom w:val="none" w:sz="0" w:space="0" w:color="auto"/>
            </w:tcBorders>
            <w:shd w:val="clear" w:color="auto" w:fill="D9E6EB"/>
            <w:vAlign w:val="center"/>
          </w:tcPr>
          <w:p w:rsidR="00D4499F" w:rsidRDefault="00D4499F" w:rsidP="00B516D7">
            <w:pPr>
              <w:suppressAutoHyphens/>
              <w:jc w:val="center"/>
              <w:cnfStyle w:val="000000100000" w:firstRow="0" w:lastRow="0" w:firstColumn="0" w:lastColumn="0" w:oddVBand="0" w:evenVBand="0" w:oddHBand="1" w:evenHBand="0" w:firstRowFirstColumn="0" w:firstRowLastColumn="0" w:lastRowFirstColumn="0" w:lastRowLastColumn="0"/>
            </w:pPr>
          </w:p>
        </w:tc>
        <w:tc>
          <w:tcPr>
            <w:tcW w:w="769" w:type="dxa"/>
            <w:tcBorders>
              <w:top w:val="none" w:sz="0" w:space="0" w:color="auto"/>
              <w:bottom w:val="none" w:sz="0" w:space="0" w:color="auto"/>
              <w:right w:val="none" w:sz="0" w:space="0" w:color="auto"/>
            </w:tcBorders>
            <w:shd w:val="clear" w:color="auto" w:fill="D9E6EB"/>
            <w:vAlign w:val="center"/>
          </w:tcPr>
          <w:p w:rsidR="00D4499F" w:rsidRDefault="00D4499F" w:rsidP="00B516D7">
            <w:pPr>
              <w:suppressAutoHyphens/>
              <w:jc w:val="center"/>
              <w:cnfStyle w:val="000000100000" w:firstRow="0" w:lastRow="0" w:firstColumn="0" w:lastColumn="0" w:oddVBand="0" w:evenVBand="0" w:oddHBand="1" w:evenHBand="0" w:firstRowFirstColumn="0" w:firstRowLastColumn="0" w:lastRowFirstColumn="0" w:lastRowLastColumn="0"/>
            </w:pPr>
          </w:p>
        </w:tc>
      </w:tr>
      <w:tr w:rsidR="00D4499F" w:rsidRPr="002439EF" w:rsidTr="00AC2613">
        <w:tc>
          <w:tcPr>
            <w:cnfStyle w:val="001000000000" w:firstRow="0" w:lastRow="0" w:firstColumn="1" w:lastColumn="0" w:oddVBand="0" w:evenVBand="0" w:oddHBand="0" w:evenHBand="0" w:firstRowFirstColumn="0" w:firstRowLastColumn="0" w:lastRowFirstColumn="0" w:lastRowLastColumn="0"/>
            <w:tcW w:w="1724" w:type="dxa"/>
            <w:vMerge/>
            <w:shd w:val="clear" w:color="auto" w:fill="FFFFFF" w:themeFill="background1"/>
            <w:tcMar>
              <w:top w:w="85" w:type="dxa"/>
              <w:bottom w:w="85" w:type="dxa"/>
            </w:tcMar>
          </w:tcPr>
          <w:p w:rsidR="00D4499F" w:rsidRPr="002439EF" w:rsidRDefault="00D4499F" w:rsidP="00C91849">
            <w:pPr>
              <w:suppressAutoHyphens/>
              <w:jc w:val="right"/>
            </w:pPr>
          </w:p>
        </w:tc>
        <w:tc>
          <w:tcPr>
            <w:tcW w:w="284" w:type="dxa"/>
            <w:shd w:val="clear" w:color="auto" w:fill="DDA245"/>
            <w:tcMar>
              <w:top w:w="85" w:type="dxa"/>
              <w:left w:w="28" w:type="dxa"/>
              <w:bottom w:w="85" w:type="dxa"/>
              <w:right w:w="28" w:type="dxa"/>
            </w:tcMar>
          </w:tcPr>
          <w:p w:rsidR="00D4499F" w:rsidRDefault="00D4499F" w:rsidP="00092A83">
            <w:pPr>
              <w:suppressAutoHyphens/>
              <w:jc w:val="center"/>
              <w:cnfStyle w:val="000000000000" w:firstRow="0" w:lastRow="0" w:firstColumn="0" w:lastColumn="0" w:oddVBand="0" w:evenVBand="0" w:oddHBand="0" w:evenHBand="0" w:firstRowFirstColumn="0" w:firstRowLastColumn="0" w:lastRowFirstColumn="0" w:lastRowLastColumn="0"/>
            </w:pPr>
            <w:r w:rsidRPr="00710037">
              <w:rPr>
                <w:rFonts w:ascii="Arial Narrow" w:hAnsi="Arial Narrow" w:cs="Arial"/>
                <w:b/>
                <w:color w:val="FFFFFF" w:themeColor="background1"/>
                <w:sz w:val="20"/>
                <w:szCs w:val="20"/>
              </w:rPr>
              <w:t>CS</w:t>
            </w:r>
          </w:p>
        </w:tc>
        <w:tc>
          <w:tcPr>
            <w:tcW w:w="6038" w:type="dxa"/>
            <w:shd w:val="clear" w:color="auto" w:fill="F4E2C4"/>
            <w:tcMar>
              <w:top w:w="142" w:type="dxa"/>
              <w:bottom w:w="142" w:type="dxa"/>
            </w:tcMar>
            <w:vAlign w:val="center"/>
          </w:tcPr>
          <w:p w:rsidR="00D4499F" w:rsidRDefault="00D4499F" w:rsidP="00D4499F">
            <w:pPr>
              <w:pStyle w:val="Style7"/>
              <w:cnfStyle w:val="000000000000" w:firstRow="0" w:lastRow="0" w:firstColumn="0" w:lastColumn="0" w:oddVBand="0" w:evenVBand="0" w:oddHBand="0" w:evenHBand="0" w:firstRowFirstColumn="0" w:firstRowLastColumn="0" w:lastRowFirstColumn="0" w:lastRowLastColumn="0"/>
            </w:pPr>
            <w:r>
              <w:t>si douche, robinet placé sur le mur latéral à l’espace réservé pour le placement ultérieur d’un siège rabattable</w:t>
            </w:r>
          </w:p>
          <w:p w:rsidR="00D4499F" w:rsidRDefault="00D4499F" w:rsidP="00D4499F">
            <w:pPr>
              <w:pStyle w:val="Style7"/>
              <w:cnfStyle w:val="000000000000" w:firstRow="0" w:lastRow="0" w:firstColumn="0" w:lastColumn="0" w:oddVBand="0" w:evenVBand="0" w:oddHBand="0" w:evenHBand="0" w:firstRowFirstColumn="0" w:firstRowLastColumn="0" w:lastRowFirstColumn="0" w:lastRowLastColumn="0"/>
            </w:pPr>
            <w:r>
              <w:t>imposte démontable au-dessus des portes et structure renforcée des plafonds pour placement ultérieur d’un rail de transfert</w:t>
            </w:r>
          </w:p>
        </w:tc>
        <w:tc>
          <w:tcPr>
            <w:tcW w:w="709" w:type="dxa"/>
            <w:shd w:val="clear" w:color="auto" w:fill="D9E6EB"/>
            <w:vAlign w:val="center"/>
          </w:tcPr>
          <w:p w:rsidR="00D4499F" w:rsidRDefault="00D4499F" w:rsidP="00B516D7">
            <w:pPr>
              <w:suppressAutoHyphens/>
              <w:jc w:val="center"/>
              <w:cnfStyle w:val="000000000000" w:firstRow="0" w:lastRow="0" w:firstColumn="0" w:lastColumn="0" w:oddVBand="0" w:evenVBand="0" w:oddHBand="0" w:evenHBand="0" w:firstRowFirstColumn="0" w:firstRowLastColumn="0" w:lastRowFirstColumn="0" w:lastRowLastColumn="0"/>
            </w:pPr>
          </w:p>
        </w:tc>
        <w:tc>
          <w:tcPr>
            <w:tcW w:w="769" w:type="dxa"/>
            <w:shd w:val="clear" w:color="auto" w:fill="D9E6EB"/>
            <w:vAlign w:val="center"/>
          </w:tcPr>
          <w:p w:rsidR="00D4499F" w:rsidRDefault="00D4499F" w:rsidP="00B516D7">
            <w:pPr>
              <w:suppressAutoHyphens/>
              <w:jc w:val="center"/>
              <w:cnfStyle w:val="000000000000" w:firstRow="0" w:lastRow="0" w:firstColumn="0" w:lastColumn="0" w:oddVBand="0" w:evenVBand="0" w:oddHBand="0" w:evenHBand="0" w:firstRowFirstColumn="0" w:firstRowLastColumn="0" w:lastRowFirstColumn="0" w:lastRowLastColumn="0"/>
            </w:pPr>
          </w:p>
        </w:tc>
      </w:tr>
      <w:tr w:rsidR="00EC33FC"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none" w:sz="0" w:space="0" w:color="auto"/>
              <w:left w:val="none" w:sz="0" w:space="0" w:color="auto"/>
              <w:bottom w:val="none" w:sz="0" w:space="0" w:color="auto"/>
            </w:tcBorders>
            <w:shd w:val="clear" w:color="auto" w:fill="FFFFFF" w:themeFill="background1"/>
            <w:tcMar>
              <w:top w:w="85" w:type="dxa"/>
              <w:bottom w:w="85" w:type="dxa"/>
            </w:tcMar>
          </w:tcPr>
          <w:p w:rsidR="00EC33FC" w:rsidRPr="00D4499F" w:rsidRDefault="00EC33FC" w:rsidP="00D4499F">
            <w:pPr>
              <w:pStyle w:val="Style10"/>
              <w:rPr>
                <w:b/>
              </w:rPr>
            </w:pPr>
            <w:r w:rsidRPr="00D4499F">
              <w:rPr>
                <w:b/>
              </w:rPr>
              <w:t>Cuisine</w:t>
            </w:r>
          </w:p>
        </w:tc>
        <w:tc>
          <w:tcPr>
            <w:tcW w:w="284" w:type="dxa"/>
            <w:tcBorders>
              <w:top w:val="none" w:sz="0" w:space="0" w:color="auto"/>
              <w:bottom w:val="none" w:sz="0" w:space="0" w:color="auto"/>
            </w:tcBorders>
            <w:shd w:val="clear" w:color="auto" w:fill="EAC58A"/>
            <w:tcMar>
              <w:top w:w="85" w:type="dxa"/>
              <w:left w:w="28" w:type="dxa"/>
              <w:bottom w:w="85" w:type="dxa"/>
              <w:right w:w="28" w:type="dxa"/>
            </w:tcMar>
          </w:tcPr>
          <w:p w:rsidR="00EC33FC" w:rsidRDefault="00EC33FC" w:rsidP="00B516D7">
            <w:pPr>
              <w:suppressAutoHyphens/>
              <w:jc w:val="center"/>
              <w:cnfStyle w:val="000000100000" w:firstRow="0" w:lastRow="0" w:firstColumn="0" w:lastColumn="0" w:oddVBand="0" w:evenVBand="0" w:oddHBand="1" w:evenHBand="0" w:firstRowFirstColumn="0" w:firstRowLastColumn="0" w:lastRowFirstColumn="0" w:lastRowLastColumn="0"/>
            </w:pPr>
            <w:r w:rsidRPr="00710037">
              <w:rPr>
                <w:rFonts w:ascii="Arial Narrow" w:hAnsi="Arial Narrow" w:cs="Arial"/>
                <w:b/>
                <w:sz w:val="20"/>
                <w:szCs w:val="20"/>
              </w:rPr>
              <w:t>CI</w:t>
            </w:r>
          </w:p>
        </w:tc>
        <w:tc>
          <w:tcPr>
            <w:tcW w:w="6038" w:type="dxa"/>
            <w:tcBorders>
              <w:top w:val="none" w:sz="0" w:space="0" w:color="auto"/>
              <w:bottom w:val="none" w:sz="0" w:space="0" w:color="auto"/>
            </w:tcBorders>
            <w:shd w:val="clear" w:color="auto" w:fill="FFFFFF" w:themeFill="background1"/>
            <w:tcMar>
              <w:top w:w="142" w:type="dxa"/>
              <w:bottom w:w="142" w:type="dxa"/>
            </w:tcMar>
            <w:vAlign w:val="center"/>
          </w:tcPr>
          <w:p w:rsidR="00EC33FC" w:rsidRDefault="00EC33FC" w:rsidP="00063452">
            <w:pPr>
              <w:pStyle w:val="Style7"/>
              <w:cnfStyle w:val="000000100000" w:firstRow="0" w:lastRow="0" w:firstColumn="0" w:lastColumn="0" w:oddVBand="0" w:evenVBand="0" w:oddHBand="1" w:evenHBand="0" w:firstRowFirstColumn="0" w:firstRowLastColumn="0" w:lastRowFirstColumn="0" w:lastRowLastColumn="0"/>
            </w:pPr>
            <w:r>
              <w:t>revêtement non glissant</w:t>
            </w:r>
          </w:p>
          <w:p w:rsidR="00EC33FC" w:rsidRDefault="00EC33FC" w:rsidP="00063452">
            <w:pPr>
              <w:pStyle w:val="Style7"/>
              <w:cnfStyle w:val="000000100000" w:firstRow="0" w:lastRow="0" w:firstColumn="0" w:lastColumn="0" w:oddVBand="0" w:evenVBand="0" w:oddHBand="1" w:evenHBand="0" w:firstRowFirstColumn="0" w:firstRowLastColumn="0" w:lastRowFirstColumn="0" w:lastRowLastColumn="0"/>
            </w:pPr>
            <w:r>
              <w:t>canalisations flexibles permettant de modifier la hauteur des équipements (évier, lavabo, w.-c.…) et de déporter les siphons</w:t>
            </w:r>
          </w:p>
          <w:p w:rsidR="00EC33FC" w:rsidRDefault="00EC33FC" w:rsidP="00063452">
            <w:pPr>
              <w:pStyle w:val="Style7"/>
              <w:cnfStyle w:val="000000100000" w:firstRow="0" w:lastRow="0" w:firstColumn="0" w:lastColumn="0" w:oddVBand="0" w:evenVBand="0" w:oddHBand="1" w:evenHBand="0" w:firstRowFirstColumn="0" w:firstRowLastColumn="0" w:lastRowFirstColumn="0" w:lastRowLastColumn="0"/>
            </w:pPr>
            <w:r>
              <w:t>mobilier posé sur un revêtement de sol fini</w:t>
            </w:r>
          </w:p>
        </w:tc>
        <w:tc>
          <w:tcPr>
            <w:tcW w:w="709" w:type="dxa"/>
            <w:tcBorders>
              <w:top w:val="none" w:sz="0" w:space="0" w:color="auto"/>
              <w:bottom w:val="none" w:sz="0" w:space="0" w:color="auto"/>
            </w:tcBorders>
            <w:shd w:val="clear" w:color="auto" w:fill="D9E6EB"/>
            <w:vAlign w:val="center"/>
          </w:tcPr>
          <w:p w:rsidR="00EC33FC" w:rsidRDefault="00EC33FC" w:rsidP="00B516D7">
            <w:pPr>
              <w:suppressAutoHyphens/>
              <w:jc w:val="center"/>
              <w:cnfStyle w:val="000000100000" w:firstRow="0" w:lastRow="0" w:firstColumn="0" w:lastColumn="0" w:oddVBand="0" w:evenVBand="0" w:oddHBand="1" w:evenHBand="0" w:firstRowFirstColumn="0" w:firstRowLastColumn="0" w:lastRowFirstColumn="0" w:lastRowLastColumn="0"/>
            </w:pPr>
          </w:p>
        </w:tc>
        <w:tc>
          <w:tcPr>
            <w:tcW w:w="769" w:type="dxa"/>
            <w:tcBorders>
              <w:top w:val="none" w:sz="0" w:space="0" w:color="auto"/>
              <w:bottom w:val="none" w:sz="0" w:space="0" w:color="auto"/>
              <w:right w:val="none" w:sz="0" w:space="0" w:color="auto"/>
            </w:tcBorders>
            <w:shd w:val="clear" w:color="auto" w:fill="D9E6EB"/>
            <w:vAlign w:val="center"/>
          </w:tcPr>
          <w:p w:rsidR="00EC33FC" w:rsidRDefault="00EC33FC" w:rsidP="00B516D7">
            <w:pPr>
              <w:suppressAutoHyphens/>
              <w:jc w:val="center"/>
              <w:cnfStyle w:val="000000100000" w:firstRow="0" w:lastRow="0" w:firstColumn="0" w:lastColumn="0" w:oddVBand="0" w:evenVBand="0" w:oddHBand="1" w:evenHBand="0" w:firstRowFirstColumn="0" w:firstRowLastColumn="0" w:lastRowFirstColumn="0" w:lastRowLastColumn="0"/>
            </w:pPr>
          </w:p>
        </w:tc>
      </w:tr>
      <w:tr w:rsidR="00EC33FC" w:rsidRPr="002439EF" w:rsidTr="00AC2613">
        <w:tc>
          <w:tcPr>
            <w:cnfStyle w:val="001000000000" w:firstRow="0" w:lastRow="0" w:firstColumn="1" w:lastColumn="0" w:oddVBand="0" w:evenVBand="0" w:oddHBand="0" w:evenHBand="0" w:firstRowFirstColumn="0" w:firstRowLastColumn="0" w:lastRowFirstColumn="0" w:lastRowLastColumn="0"/>
            <w:tcW w:w="1724" w:type="dxa"/>
            <w:vMerge/>
            <w:shd w:val="clear" w:color="auto" w:fill="FFFFFF" w:themeFill="background1"/>
            <w:tcMar>
              <w:top w:w="85" w:type="dxa"/>
              <w:bottom w:w="85" w:type="dxa"/>
            </w:tcMar>
          </w:tcPr>
          <w:p w:rsidR="00EC33FC" w:rsidRPr="00D4499F" w:rsidRDefault="00EC33FC" w:rsidP="00D4499F">
            <w:pPr>
              <w:pStyle w:val="Style10"/>
              <w:rPr>
                <w:b/>
              </w:rPr>
            </w:pPr>
          </w:p>
        </w:tc>
        <w:tc>
          <w:tcPr>
            <w:tcW w:w="284" w:type="dxa"/>
            <w:shd w:val="clear" w:color="auto" w:fill="DDA245"/>
            <w:tcMar>
              <w:top w:w="85" w:type="dxa"/>
              <w:left w:w="28" w:type="dxa"/>
              <w:bottom w:w="85" w:type="dxa"/>
              <w:right w:w="28" w:type="dxa"/>
            </w:tcMar>
          </w:tcPr>
          <w:p w:rsidR="00EC33FC" w:rsidRPr="00710037" w:rsidRDefault="00EC33FC" w:rsidP="00B516D7">
            <w:pPr>
              <w:suppressAutoHyphens/>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rPr>
            </w:pPr>
            <w:r w:rsidRPr="00710037">
              <w:rPr>
                <w:rFonts w:ascii="Arial Narrow" w:hAnsi="Arial Narrow" w:cs="Arial"/>
                <w:b/>
                <w:color w:val="FFFFFF" w:themeColor="background1"/>
                <w:sz w:val="20"/>
                <w:szCs w:val="20"/>
              </w:rPr>
              <w:t>CS</w:t>
            </w:r>
          </w:p>
        </w:tc>
        <w:tc>
          <w:tcPr>
            <w:tcW w:w="6038" w:type="dxa"/>
            <w:shd w:val="clear" w:color="auto" w:fill="F4E2C4"/>
            <w:tcMar>
              <w:top w:w="142" w:type="dxa"/>
              <w:bottom w:w="142" w:type="dxa"/>
            </w:tcMar>
            <w:vAlign w:val="center"/>
          </w:tcPr>
          <w:p w:rsidR="00EC33FC" w:rsidRDefault="00EC33FC" w:rsidP="00EC33FC">
            <w:pPr>
              <w:pStyle w:val="Style7"/>
              <w:cnfStyle w:val="000000000000" w:firstRow="0" w:lastRow="0" w:firstColumn="0" w:lastColumn="0" w:oddVBand="0" w:evenVBand="0" w:oddHBand="0" w:evenHBand="0" w:firstRowFirstColumn="0" w:firstRowLastColumn="0" w:lastRowFirstColumn="0" w:lastRowLastColumn="0"/>
            </w:pPr>
            <w:r w:rsidRPr="00EC33FC">
              <w:t>plan de travail permettant la fixation de ventouses</w:t>
            </w:r>
          </w:p>
        </w:tc>
        <w:tc>
          <w:tcPr>
            <w:tcW w:w="709" w:type="dxa"/>
            <w:shd w:val="clear" w:color="auto" w:fill="D9E6EB"/>
            <w:vAlign w:val="center"/>
          </w:tcPr>
          <w:p w:rsidR="00EC33FC" w:rsidRDefault="00EC33FC" w:rsidP="00B516D7">
            <w:pPr>
              <w:suppressAutoHyphens/>
              <w:jc w:val="center"/>
              <w:cnfStyle w:val="000000000000" w:firstRow="0" w:lastRow="0" w:firstColumn="0" w:lastColumn="0" w:oddVBand="0" w:evenVBand="0" w:oddHBand="0" w:evenHBand="0" w:firstRowFirstColumn="0" w:firstRowLastColumn="0" w:lastRowFirstColumn="0" w:lastRowLastColumn="0"/>
            </w:pPr>
          </w:p>
        </w:tc>
        <w:tc>
          <w:tcPr>
            <w:tcW w:w="769" w:type="dxa"/>
            <w:shd w:val="clear" w:color="auto" w:fill="D9E6EB"/>
            <w:vAlign w:val="center"/>
          </w:tcPr>
          <w:p w:rsidR="00EC33FC" w:rsidRDefault="00EC33FC" w:rsidP="00B516D7">
            <w:pPr>
              <w:suppressAutoHyphens/>
              <w:jc w:val="center"/>
              <w:cnfStyle w:val="000000000000" w:firstRow="0" w:lastRow="0" w:firstColumn="0" w:lastColumn="0" w:oddVBand="0" w:evenVBand="0" w:oddHBand="0" w:evenHBand="0" w:firstRowFirstColumn="0" w:firstRowLastColumn="0" w:lastRowFirstColumn="0" w:lastRowLastColumn="0"/>
            </w:pPr>
          </w:p>
        </w:tc>
      </w:tr>
      <w:tr w:rsidR="004D704D"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none" w:sz="0" w:space="0" w:color="auto"/>
              <w:left w:val="none" w:sz="0" w:space="0" w:color="auto"/>
              <w:bottom w:val="none" w:sz="0" w:space="0" w:color="auto"/>
            </w:tcBorders>
            <w:shd w:val="clear" w:color="auto" w:fill="FFFFFF" w:themeFill="background1"/>
            <w:tcMar>
              <w:top w:w="85" w:type="dxa"/>
              <w:bottom w:w="85" w:type="dxa"/>
            </w:tcMar>
          </w:tcPr>
          <w:p w:rsidR="004D704D" w:rsidRPr="00D4499F" w:rsidRDefault="004D704D" w:rsidP="00EC33FC">
            <w:pPr>
              <w:pStyle w:val="Style10"/>
              <w:rPr>
                <w:b/>
              </w:rPr>
            </w:pPr>
            <w:r w:rsidRPr="00D4499F">
              <w:rPr>
                <w:b/>
              </w:rPr>
              <w:t>C</w:t>
            </w:r>
            <w:r>
              <w:rPr>
                <w:b/>
              </w:rPr>
              <w:t>hambre principale</w:t>
            </w:r>
          </w:p>
        </w:tc>
        <w:tc>
          <w:tcPr>
            <w:tcW w:w="284" w:type="dxa"/>
            <w:tcBorders>
              <w:top w:val="none" w:sz="0" w:space="0" w:color="auto"/>
              <w:bottom w:val="none" w:sz="0" w:space="0" w:color="auto"/>
            </w:tcBorders>
            <w:shd w:val="clear" w:color="auto" w:fill="EAC58A"/>
            <w:tcMar>
              <w:top w:w="85" w:type="dxa"/>
              <w:left w:w="28" w:type="dxa"/>
              <w:bottom w:w="85" w:type="dxa"/>
              <w:right w:w="28" w:type="dxa"/>
            </w:tcMar>
          </w:tcPr>
          <w:p w:rsidR="004D704D" w:rsidRPr="00710037" w:rsidRDefault="004D704D" w:rsidP="00B516D7">
            <w:pPr>
              <w:suppressAutoHyphens/>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20"/>
                <w:szCs w:val="20"/>
              </w:rPr>
            </w:pPr>
            <w:r w:rsidRPr="00710037">
              <w:rPr>
                <w:rFonts w:ascii="Arial Narrow" w:hAnsi="Arial Narrow" w:cs="Arial"/>
                <w:b/>
                <w:sz w:val="20"/>
                <w:szCs w:val="20"/>
              </w:rPr>
              <w:t>CI</w:t>
            </w:r>
          </w:p>
        </w:tc>
        <w:tc>
          <w:tcPr>
            <w:tcW w:w="6038" w:type="dxa"/>
            <w:tcBorders>
              <w:top w:val="none" w:sz="0" w:space="0" w:color="auto"/>
              <w:bottom w:val="none" w:sz="0" w:space="0" w:color="auto"/>
            </w:tcBorders>
            <w:shd w:val="clear" w:color="auto" w:fill="FFFFFF" w:themeFill="background1"/>
            <w:tcMar>
              <w:top w:w="142" w:type="dxa"/>
              <w:bottom w:w="142" w:type="dxa"/>
            </w:tcMar>
            <w:vAlign w:val="center"/>
          </w:tcPr>
          <w:p w:rsidR="004D704D" w:rsidRDefault="004D704D" w:rsidP="00EC33FC">
            <w:pPr>
              <w:pStyle w:val="Style7"/>
              <w:cnfStyle w:val="000000100000" w:firstRow="0" w:lastRow="0" w:firstColumn="0" w:lastColumn="0" w:oddVBand="0" w:evenVBand="0" w:oddHBand="1" w:evenHBand="0" w:firstRowFirstColumn="0" w:firstRowLastColumn="0" w:lastRowFirstColumn="0" w:lastRowLastColumn="0"/>
            </w:pPr>
            <w:r w:rsidRPr="00EC33FC">
              <w:t>aire de transfert (réservée) desservant le lit</w:t>
            </w:r>
          </w:p>
        </w:tc>
        <w:tc>
          <w:tcPr>
            <w:tcW w:w="709" w:type="dxa"/>
            <w:tcBorders>
              <w:top w:val="none" w:sz="0" w:space="0" w:color="auto"/>
              <w:bottom w:val="none" w:sz="0" w:space="0" w:color="auto"/>
            </w:tcBorders>
            <w:shd w:val="clear" w:color="auto" w:fill="D9E6EB"/>
            <w:vAlign w:val="center"/>
          </w:tcPr>
          <w:p w:rsidR="004D704D" w:rsidRDefault="004D704D" w:rsidP="00B516D7">
            <w:pPr>
              <w:suppressAutoHyphens/>
              <w:jc w:val="center"/>
              <w:cnfStyle w:val="000000100000" w:firstRow="0" w:lastRow="0" w:firstColumn="0" w:lastColumn="0" w:oddVBand="0" w:evenVBand="0" w:oddHBand="1" w:evenHBand="0" w:firstRowFirstColumn="0" w:firstRowLastColumn="0" w:lastRowFirstColumn="0" w:lastRowLastColumn="0"/>
            </w:pPr>
          </w:p>
        </w:tc>
        <w:tc>
          <w:tcPr>
            <w:tcW w:w="769" w:type="dxa"/>
            <w:tcBorders>
              <w:top w:val="none" w:sz="0" w:space="0" w:color="auto"/>
              <w:bottom w:val="none" w:sz="0" w:space="0" w:color="auto"/>
              <w:right w:val="none" w:sz="0" w:space="0" w:color="auto"/>
            </w:tcBorders>
            <w:shd w:val="clear" w:color="auto" w:fill="D9E6EB"/>
            <w:vAlign w:val="center"/>
          </w:tcPr>
          <w:p w:rsidR="004D704D" w:rsidRDefault="004D704D" w:rsidP="00B516D7">
            <w:pPr>
              <w:suppressAutoHyphens/>
              <w:jc w:val="center"/>
              <w:cnfStyle w:val="000000100000" w:firstRow="0" w:lastRow="0" w:firstColumn="0" w:lastColumn="0" w:oddVBand="0" w:evenVBand="0" w:oddHBand="1" w:evenHBand="0" w:firstRowFirstColumn="0" w:firstRowLastColumn="0" w:lastRowFirstColumn="0" w:lastRowLastColumn="0"/>
            </w:pPr>
          </w:p>
        </w:tc>
      </w:tr>
      <w:tr w:rsidR="004D704D" w:rsidRPr="002439EF" w:rsidTr="00AC2613">
        <w:tc>
          <w:tcPr>
            <w:cnfStyle w:val="001000000000" w:firstRow="0" w:lastRow="0" w:firstColumn="1" w:lastColumn="0" w:oddVBand="0" w:evenVBand="0" w:oddHBand="0" w:evenHBand="0" w:firstRowFirstColumn="0" w:firstRowLastColumn="0" w:lastRowFirstColumn="0" w:lastRowLastColumn="0"/>
            <w:tcW w:w="1724" w:type="dxa"/>
            <w:vMerge/>
            <w:shd w:val="clear" w:color="auto" w:fill="FFFFFF" w:themeFill="background1"/>
            <w:tcMar>
              <w:top w:w="85" w:type="dxa"/>
              <w:bottom w:w="85" w:type="dxa"/>
            </w:tcMar>
          </w:tcPr>
          <w:p w:rsidR="004D704D" w:rsidRPr="00D4499F" w:rsidRDefault="004D704D" w:rsidP="00EC33FC">
            <w:pPr>
              <w:pStyle w:val="Style10"/>
              <w:rPr>
                <w:b/>
              </w:rPr>
            </w:pPr>
          </w:p>
        </w:tc>
        <w:tc>
          <w:tcPr>
            <w:tcW w:w="284" w:type="dxa"/>
            <w:shd w:val="clear" w:color="auto" w:fill="DDA245"/>
            <w:tcMar>
              <w:top w:w="85" w:type="dxa"/>
              <w:left w:w="28" w:type="dxa"/>
              <w:bottom w:w="85" w:type="dxa"/>
              <w:right w:w="28" w:type="dxa"/>
            </w:tcMar>
          </w:tcPr>
          <w:p w:rsidR="004D704D" w:rsidRPr="00710037" w:rsidRDefault="004D704D" w:rsidP="00B516D7">
            <w:pPr>
              <w:suppressAutoHyphens/>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1"/>
                <w:sz w:val="20"/>
                <w:szCs w:val="20"/>
              </w:rPr>
            </w:pPr>
            <w:r w:rsidRPr="00710037">
              <w:rPr>
                <w:rFonts w:ascii="Arial Narrow" w:hAnsi="Arial Narrow" w:cs="Arial"/>
                <w:b/>
                <w:color w:val="FFFFFF" w:themeColor="background1"/>
                <w:sz w:val="20"/>
                <w:szCs w:val="20"/>
              </w:rPr>
              <w:t>CS</w:t>
            </w:r>
          </w:p>
        </w:tc>
        <w:tc>
          <w:tcPr>
            <w:tcW w:w="6038" w:type="dxa"/>
            <w:shd w:val="clear" w:color="auto" w:fill="F4E2C4"/>
            <w:tcMar>
              <w:top w:w="142" w:type="dxa"/>
              <w:bottom w:w="142" w:type="dxa"/>
            </w:tcMar>
            <w:vAlign w:val="center"/>
          </w:tcPr>
          <w:p w:rsidR="004D704D" w:rsidRDefault="004D704D" w:rsidP="00EC33FC">
            <w:pPr>
              <w:pStyle w:val="Style7"/>
              <w:cnfStyle w:val="000000000000" w:firstRow="0" w:lastRow="0" w:firstColumn="0" w:lastColumn="0" w:oddVBand="0" w:evenVBand="0" w:oddHBand="0" w:evenHBand="0" w:firstRowFirstColumn="0" w:firstRowLastColumn="0" w:lastRowFirstColumn="0" w:lastRowLastColumn="0"/>
            </w:pPr>
            <w:r>
              <w:t>imposte démontable au-dessus des portes et structure renforcée des plafonds pour placement ultérieur d’un rail de transfert</w:t>
            </w:r>
          </w:p>
          <w:p w:rsidR="004D704D" w:rsidRDefault="004D704D" w:rsidP="00EC33FC">
            <w:pPr>
              <w:pStyle w:val="Style7"/>
              <w:cnfStyle w:val="000000000000" w:firstRow="0" w:lastRow="0" w:firstColumn="0" w:lastColumn="0" w:oddVBand="0" w:evenVBand="0" w:oddHBand="0" w:evenHBand="0" w:firstRowFirstColumn="0" w:firstRowLastColumn="0" w:lastRowFirstColumn="0" w:lastRowLastColumn="0"/>
            </w:pPr>
            <w:r>
              <w:t>interrupteur à portée d’une personne couchée</w:t>
            </w:r>
          </w:p>
          <w:p w:rsidR="004D704D" w:rsidRDefault="004D704D" w:rsidP="00EC33FC">
            <w:pPr>
              <w:pStyle w:val="Style7"/>
              <w:cnfStyle w:val="000000000000" w:firstRow="0" w:lastRow="0" w:firstColumn="0" w:lastColumn="0" w:oddVBand="0" w:evenVBand="0" w:oddHBand="0" w:evenHBand="0" w:firstRowFirstColumn="0" w:firstRowLastColumn="0" w:lastRowFirstColumn="0" w:lastRowLastColumn="0"/>
            </w:pPr>
            <w:r>
              <w:t>une prise de courant avec ampérage suffisant réservée à la recharge des accumulateurs de fauteuil roulant électrique à proximité du lit et à hauteur accessible</w:t>
            </w:r>
          </w:p>
        </w:tc>
        <w:tc>
          <w:tcPr>
            <w:tcW w:w="709" w:type="dxa"/>
            <w:shd w:val="clear" w:color="auto" w:fill="D9E6EB"/>
            <w:vAlign w:val="center"/>
          </w:tcPr>
          <w:p w:rsidR="004D704D" w:rsidRDefault="004D704D" w:rsidP="00B516D7">
            <w:pPr>
              <w:suppressAutoHyphens/>
              <w:jc w:val="center"/>
              <w:cnfStyle w:val="000000000000" w:firstRow="0" w:lastRow="0" w:firstColumn="0" w:lastColumn="0" w:oddVBand="0" w:evenVBand="0" w:oddHBand="0" w:evenHBand="0" w:firstRowFirstColumn="0" w:firstRowLastColumn="0" w:lastRowFirstColumn="0" w:lastRowLastColumn="0"/>
            </w:pPr>
          </w:p>
        </w:tc>
        <w:tc>
          <w:tcPr>
            <w:tcW w:w="769" w:type="dxa"/>
            <w:shd w:val="clear" w:color="auto" w:fill="D9E6EB"/>
            <w:vAlign w:val="center"/>
          </w:tcPr>
          <w:p w:rsidR="004D704D" w:rsidRDefault="004D704D" w:rsidP="00B516D7">
            <w:pPr>
              <w:suppressAutoHyphens/>
              <w:jc w:val="center"/>
              <w:cnfStyle w:val="000000000000" w:firstRow="0" w:lastRow="0" w:firstColumn="0" w:lastColumn="0" w:oddVBand="0" w:evenVBand="0" w:oddHBand="0" w:evenHBand="0" w:firstRowFirstColumn="0" w:firstRowLastColumn="0" w:lastRowFirstColumn="0" w:lastRowLastColumn="0"/>
            </w:pPr>
          </w:p>
        </w:tc>
      </w:tr>
      <w:tr w:rsidR="00EC33FC"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Borders>
              <w:top w:val="none" w:sz="0" w:space="0" w:color="auto"/>
              <w:left w:val="none" w:sz="0" w:space="0" w:color="auto"/>
              <w:bottom w:val="none" w:sz="0" w:space="0" w:color="auto"/>
            </w:tcBorders>
            <w:shd w:val="clear" w:color="auto" w:fill="FFFFFF" w:themeFill="background1"/>
            <w:tcMar>
              <w:top w:w="85" w:type="dxa"/>
              <w:bottom w:w="85" w:type="dxa"/>
            </w:tcMar>
          </w:tcPr>
          <w:p w:rsidR="00EC33FC" w:rsidRPr="00D4499F" w:rsidRDefault="004D704D" w:rsidP="00EC33FC">
            <w:pPr>
              <w:pStyle w:val="Style10"/>
              <w:rPr>
                <w:b/>
              </w:rPr>
            </w:pPr>
            <w:r>
              <w:rPr>
                <w:b/>
              </w:rPr>
              <w:t>Abords</w:t>
            </w:r>
          </w:p>
        </w:tc>
        <w:tc>
          <w:tcPr>
            <w:tcW w:w="284" w:type="dxa"/>
            <w:tcBorders>
              <w:top w:val="none" w:sz="0" w:space="0" w:color="auto"/>
              <w:bottom w:val="none" w:sz="0" w:space="0" w:color="auto"/>
            </w:tcBorders>
            <w:shd w:val="clear" w:color="auto" w:fill="EAC58A"/>
            <w:tcMar>
              <w:top w:w="85" w:type="dxa"/>
              <w:left w:w="28" w:type="dxa"/>
              <w:bottom w:w="85" w:type="dxa"/>
              <w:right w:w="28" w:type="dxa"/>
            </w:tcMar>
          </w:tcPr>
          <w:p w:rsidR="00EC33FC" w:rsidRPr="00710037" w:rsidRDefault="004D704D" w:rsidP="00B516D7">
            <w:pPr>
              <w:suppressAutoHyphens/>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20"/>
                <w:szCs w:val="20"/>
              </w:rPr>
            </w:pPr>
            <w:r w:rsidRPr="00710037">
              <w:rPr>
                <w:rFonts w:ascii="Arial Narrow" w:hAnsi="Arial Narrow" w:cs="Arial"/>
                <w:b/>
                <w:sz w:val="20"/>
                <w:szCs w:val="20"/>
              </w:rPr>
              <w:t>CI</w:t>
            </w:r>
          </w:p>
        </w:tc>
        <w:tc>
          <w:tcPr>
            <w:tcW w:w="6038" w:type="dxa"/>
            <w:tcBorders>
              <w:top w:val="none" w:sz="0" w:space="0" w:color="auto"/>
              <w:bottom w:val="none" w:sz="0" w:space="0" w:color="auto"/>
            </w:tcBorders>
            <w:shd w:val="clear" w:color="auto" w:fill="FFFFFF" w:themeFill="background1"/>
            <w:tcMar>
              <w:top w:w="142" w:type="dxa"/>
              <w:bottom w:w="142" w:type="dxa"/>
            </w:tcMar>
            <w:vAlign w:val="center"/>
          </w:tcPr>
          <w:p w:rsidR="004D704D" w:rsidRDefault="004D704D" w:rsidP="004D704D">
            <w:pPr>
              <w:pStyle w:val="Style7"/>
              <w:cnfStyle w:val="000000100000" w:firstRow="0" w:lastRow="0" w:firstColumn="0" w:lastColumn="0" w:oddVBand="0" w:evenVBand="0" w:oddHBand="1" w:evenHBand="0" w:firstRowFirstColumn="0" w:firstRowLastColumn="0" w:lastRowFirstColumn="0" w:lastRowLastColumn="0"/>
            </w:pPr>
            <w:r>
              <w:t>voie d’accès avec revêtement non meuble, sans défaut majeur et non glissant</w:t>
            </w:r>
          </w:p>
          <w:p w:rsidR="004D704D" w:rsidRDefault="004D704D" w:rsidP="004D704D">
            <w:pPr>
              <w:pStyle w:val="Style7"/>
              <w:cnfStyle w:val="000000100000" w:firstRow="0" w:lastRow="0" w:firstColumn="0" w:lastColumn="0" w:oddVBand="0" w:evenVBand="0" w:oddHBand="1" w:evenHBand="0" w:firstRowFirstColumn="0" w:firstRowLastColumn="0" w:lastRowFirstColumn="0" w:lastRowLastColumn="0"/>
            </w:pPr>
            <w:r>
              <w:t>voie d’accès de plain-pied, horizontale ou de pourcentage de pente et de devers conforme</w:t>
            </w:r>
          </w:p>
          <w:p w:rsidR="004D704D" w:rsidRDefault="004D704D" w:rsidP="004D704D">
            <w:pPr>
              <w:pStyle w:val="Style7"/>
              <w:cnfStyle w:val="000000100000" w:firstRow="0" w:lastRow="0" w:firstColumn="0" w:lastColumn="0" w:oddVBand="0" w:evenVBand="0" w:oddHBand="1" w:evenHBand="0" w:firstRowFirstColumn="0" w:firstRowLastColumn="0" w:lastRowFirstColumn="0" w:lastRowLastColumn="0"/>
            </w:pPr>
            <w:r>
              <w:t>entrée du logement de plain-pied ou présence d’une rampe conforme</w:t>
            </w:r>
          </w:p>
          <w:p w:rsidR="004D704D" w:rsidRDefault="004D704D" w:rsidP="004D704D">
            <w:pPr>
              <w:pStyle w:val="Style7"/>
              <w:cnfStyle w:val="000000100000" w:firstRow="0" w:lastRow="0" w:firstColumn="0" w:lastColumn="0" w:oddVBand="0" w:evenVBand="0" w:oddHBand="1" w:evenHBand="0" w:firstRowFirstColumn="0" w:firstRowLastColumn="0" w:lastRowFirstColumn="0" w:lastRowLastColumn="0"/>
            </w:pPr>
            <w:r>
              <w:t>voie d’accès avec aire de rotation à chaque changement de direction, devant la porte d’entrée et desservant les équipements de l’entrée (sonnette, parlophone, boite aux lettres…)</w:t>
            </w:r>
          </w:p>
          <w:p w:rsidR="004D704D" w:rsidRDefault="004D704D" w:rsidP="004D704D">
            <w:pPr>
              <w:pStyle w:val="Style7"/>
              <w:cnfStyle w:val="000000100000" w:firstRow="0" w:lastRow="0" w:firstColumn="0" w:lastColumn="0" w:oddVBand="0" w:evenVBand="0" w:oddHBand="1" w:evenHBand="0" w:firstRowFirstColumn="0" w:firstRowLastColumn="0" w:lastRowFirstColumn="0" w:lastRowLastColumn="0"/>
            </w:pPr>
            <w:r>
              <w:t>largeur suffisante de la voie d’accès extérieure</w:t>
            </w:r>
          </w:p>
          <w:p w:rsidR="00EC33FC" w:rsidRDefault="004D704D" w:rsidP="004D704D">
            <w:pPr>
              <w:pStyle w:val="Style7"/>
              <w:cnfStyle w:val="000000100000" w:firstRow="0" w:lastRow="0" w:firstColumn="0" w:lastColumn="0" w:oddVBand="0" w:evenVBand="0" w:oddHBand="1" w:evenHBand="0" w:firstRowFirstColumn="0" w:firstRowLastColumn="0" w:lastRowFirstColumn="0" w:lastRowLastColumn="0"/>
            </w:pPr>
            <w:r>
              <w:t>voie d’accès suffisamment éclairée</w:t>
            </w:r>
          </w:p>
        </w:tc>
        <w:tc>
          <w:tcPr>
            <w:tcW w:w="709" w:type="dxa"/>
            <w:tcBorders>
              <w:top w:val="none" w:sz="0" w:space="0" w:color="auto"/>
              <w:bottom w:val="none" w:sz="0" w:space="0" w:color="auto"/>
            </w:tcBorders>
            <w:shd w:val="clear" w:color="auto" w:fill="D9E6EB"/>
            <w:vAlign w:val="center"/>
          </w:tcPr>
          <w:p w:rsidR="00EC33FC" w:rsidRDefault="00EC33FC" w:rsidP="00B516D7">
            <w:pPr>
              <w:suppressAutoHyphens/>
              <w:jc w:val="center"/>
              <w:cnfStyle w:val="000000100000" w:firstRow="0" w:lastRow="0" w:firstColumn="0" w:lastColumn="0" w:oddVBand="0" w:evenVBand="0" w:oddHBand="1" w:evenHBand="0" w:firstRowFirstColumn="0" w:firstRowLastColumn="0" w:lastRowFirstColumn="0" w:lastRowLastColumn="0"/>
            </w:pPr>
          </w:p>
        </w:tc>
        <w:tc>
          <w:tcPr>
            <w:tcW w:w="769" w:type="dxa"/>
            <w:tcBorders>
              <w:top w:val="none" w:sz="0" w:space="0" w:color="auto"/>
              <w:bottom w:val="none" w:sz="0" w:space="0" w:color="auto"/>
              <w:right w:val="none" w:sz="0" w:space="0" w:color="auto"/>
            </w:tcBorders>
            <w:shd w:val="clear" w:color="auto" w:fill="D9E6EB"/>
            <w:vAlign w:val="center"/>
          </w:tcPr>
          <w:p w:rsidR="00EC33FC" w:rsidRDefault="00EC33FC" w:rsidP="00B516D7">
            <w:pPr>
              <w:suppressAutoHyphens/>
              <w:jc w:val="center"/>
              <w:cnfStyle w:val="000000100000" w:firstRow="0" w:lastRow="0" w:firstColumn="0" w:lastColumn="0" w:oddVBand="0" w:evenVBand="0" w:oddHBand="1" w:evenHBand="0" w:firstRowFirstColumn="0" w:firstRowLastColumn="0" w:lastRowFirstColumn="0" w:lastRowLastColumn="0"/>
            </w:pPr>
          </w:p>
        </w:tc>
      </w:tr>
      <w:tr w:rsidR="00EC33FC" w:rsidRPr="002439EF" w:rsidTr="00AC2613">
        <w:tc>
          <w:tcPr>
            <w:cnfStyle w:val="001000000000" w:firstRow="0" w:lastRow="0" w:firstColumn="1" w:lastColumn="0" w:oddVBand="0" w:evenVBand="0" w:oddHBand="0" w:evenHBand="0" w:firstRowFirstColumn="0" w:firstRowLastColumn="0" w:lastRowFirstColumn="0" w:lastRowLastColumn="0"/>
            <w:tcW w:w="1724" w:type="dxa"/>
            <w:shd w:val="clear" w:color="auto" w:fill="FFFFFF" w:themeFill="background1"/>
            <w:tcMar>
              <w:top w:w="85" w:type="dxa"/>
              <w:bottom w:w="85" w:type="dxa"/>
            </w:tcMar>
          </w:tcPr>
          <w:p w:rsidR="00EC33FC" w:rsidRPr="00D4499F" w:rsidRDefault="00EC33FC" w:rsidP="00EC33FC">
            <w:pPr>
              <w:pStyle w:val="Style10"/>
              <w:rPr>
                <w:b/>
              </w:rPr>
            </w:pPr>
          </w:p>
        </w:tc>
        <w:tc>
          <w:tcPr>
            <w:tcW w:w="284" w:type="dxa"/>
            <w:shd w:val="clear" w:color="auto" w:fill="DDA245"/>
            <w:tcMar>
              <w:top w:w="85" w:type="dxa"/>
              <w:left w:w="28" w:type="dxa"/>
              <w:bottom w:w="85" w:type="dxa"/>
              <w:right w:w="28" w:type="dxa"/>
            </w:tcMar>
          </w:tcPr>
          <w:p w:rsidR="00EC33FC" w:rsidRPr="00710037" w:rsidRDefault="004D704D" w:rsidP="00B516D7">
            <w:pPr>
              <w:suppressAutoHyphens/>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1"/>
                <w:sz w:val="20"/>
                <w:szCs w:val="20"/>
              </w:rPr>
            </w:pPr>
            <w:r w:rsidRPr="00710037">
              <w:rPr>
                <w:rFonts w:ascii="Arial Narrow" w:hAnsi="Arial Narrow" w:cs="Arial"/>
                <w:b/>
                <w:color w:val="FFFFFF" w:themeColor="background1"/>
                <w:sz w:val="20"/>
                <w:szCs w:val="20"/>
              </w:rPr>
              <w:t>CS</w:t>
            </w:r>
          </w:p>
        </w:tc>
        <w:tc>
          <w:tcPr>
            <w:tcW w:w="6038" w:type="dxa"/>
            <w:shd w:val="clear" w:color="auto" w:fill="F4E2C4"/>
            <w:tcMar>
              <w:top w:w="85" w:type="dxa"/>
              <w:bottom w:w="85" w:type="dxa"/>
            </w:tcMar>
            <w:vAlign w:val="center"/>
          </w:tcPr>
          <w:p w:rsidR="004D704D" w:rsidRDefault="004D704D" w:rsidP="004D704D">
            <w:pPr>
              <w:pStyle w:val="Style7"/>
              <w:cnfStyle w:val="000000000000" w:firstRow="0" w:lastRow="0" w:firstColumn="0" w:lastColumn="0" w:oddVBand="0" w:evenVBand="0" w:oddHBand="0" w:evenHBand="0" w:firstRowFirstColumn="0" w:firstRowLastColumn="0" w:lastRowFirstColumn="0" w:lastRowLastColumn="0"/>
            </w:pPr>
            <w:r>
              <w:t>présence de mains-courantes si escalier extérieur</w:t>
            </w:r>
          </w:p>
          <w:p w:rsidR="004D704D" w:rsidRDefault="004D704D" w:rsidP="004D704D">
            <w:pPr>
              <w:pStyle w:val="Style7"/>
              <w:cnfStyle w:val="000000000000" w:firstRow="0" w:lastRow="0" w:firstColumn="0" w:lastColumn="0" w:oddVBand="0" w:evenVBand="0" w:oddHBand="0" w:evenHBand="0" w:firstRowFirstColumn="0" w:firstRowLastColumn="0" w:lastRowFirstColumn="0" w:lastRowLastColumn="0"/>
            </w:pPr>
            <w:r>
              <w:t>parlophone à hauteur accessible</w:t>
            </w:r>
          </w:p>
          <w:p w:rsidR="004D704D" w:rsidRDefault="004D704D" w:rsidP="004D704D">
            <w:pPr>
              <w:pStyle w:val="Style7"/>
              <w:cnfStyle w:val="000000000000" w:firstRow="0" w:lastRow="0" w:firstColumn="0" w:lastColumn="0" w:oddVBand="0" w:evenVBand="0" w:oddHBand="0" w:evenHBand="0" w:firstRowFirstColumn="0" w:firstRowLastColumn="0" w:lastRowFirstColumn="0" w:lastRowLastColumn="0"/>
            </w:pPr>
            <w:r>
              <w:t>clenches de porte à hauteur accessible et manipulables aisément</w:t>
            </w:r>
          </w:p>
          <w:p w:rsidR="00EC33FC" w:rsidRDefault="004D704D" w:rsidP="004D704D">
            <w:pPr>
              <w:pStyle w:val="Style7"/>
              <w:cnfStyle w:val="000000000000" w:firstRow="0" w:lastRow="0" w:firstColumn="0" w:lastColumn="0" w:oddVBand="0" w:evenVBand="0" w:oddHBand="0" w:evenHBand="0" w:firstRowFirstColumn="0" w:firstRowLastColumn="0" w:lastRowFirstColumn="0" w:lastRowLastColumn="0"/>
            </w:pPr>
            <w:r>
              <w:t>interrupteurs à hauteur accessible et à plaque basculante</w:t>
            </w:r>
          </w:p>
        </w:tc>
        <w:tc>
          <w:tcPr>
            <w:tcW w:w="709" w:type="dxa"/>
            <w:shd w:val="clear" w:color="auto" w:fill="D9E6EB"/>
            <w:vAlign w:val="center"/>
          </w:tcPr>
          <w:p w:rsidR="00EC33FC" w:rsidRDefault="00EC33FC" w:rsidP="00B516D7">
            <w:pPr>
              <w:suppressAutoHyphens/>
              <w:jc w:val="center"/>
              <w:cnfStyle w:val="000000000000" w:firstRow="0" w:lastRow="0" w:firstColumn="0" w:lastColumn="0" w:oddVBand="0" w:evenVBand="0" w:oddHBand="0" w:evenHBand="0" w:firstRowFirstColumn="0" w:firstRowLastColumn="0" w:lastRowFirstColumn="0" w:lastRowLastColumn="0"/>
            </w:pPr>
          </w:p>
        </w:tc>
        <w:tc>
          <w:tcPr>
            <w:tcW w:w="769" w:type="dxa"/>
            <w:shd w:val="clear" w:color="auto" w:fill="D9E6EB"/>
            <w:vAlign w:val="center"/>
          </w:tcPr>
          <w:p w:rsidR="00EC33FC" w:rsidRDefault="00EC33FC" w:rsidP="00B516D7">
            <w:pPr>
              <w:suppressAutoHyphens/>
              <w:jc w:val="center"/>
              <w:cnfStyle w:val="000000000000" w:firstRow="0" w:lastRow="0" w:firstColumn="0" w:lastColumn="0" w:oddVBand="0" w:evenVBand="0" w:oddHBand="0" w:evenHBand="0" w:firstRowFirstColumn="0" w:firstRowLastColumn="0" w:lastRowFirstColumn="0" w:lastRowLastColumn="0"/>
            </w:pPr>
          </w:p>
        </w:tc>
      </w:tr>
    </w:tbl>
    <w:p w:rsidR="003302E0" w:rsidRDefault="003302E0" w:rsidP="00CB74C3">
      <w:pPr>
        <w:suppressAutoHyphens/>
        <w:rPr>
          <w:b/>
          <w:color w:val="FF0000"/>
          <w:u w:val="single"/>
        </w:rPr>
      </w:pPr>
    </w:p>
    <w:tbl>
      <w:tblPr>
        <w:tblStyle w:val="Listeclaire-Accent3"/>
        <w:tblW w:w="9464" w:type="dxa"/>
        <w:tblLook w:val="04A0" w:firstRow="1" w:lastRow="0" w:firstColumn="1" w:lastColumn="0" w:noHBand="0" w:noVBand="1"/>
      </w:tblPr>
      <w:tblGrid>
        <w:gridCol w:w="1661"/>
        <w:gridCol w:w="290"/>
        <w:gridCol w:w="992"/>
        <w:gridCol w:w="3092"/>
        <w:gridCol w:w="3429"/>
      </w:tblGrid>
      <w:tr w:rsidR="00512AD6" w:rsidRPr="002439EF" w:rsidTr="00032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gridSpan w:val="2"/>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512AD6" w:rsidRDefault="00512AD6" w:rsidP="00B516D7">
            <w:pPr>
              <w:suppressAutoHyphens/>
              <w:jc w:val="center"/>
            </w:pPr>
          </w:p>
        </w:tc>
        <w:tc>
          <w:tcPr>
            <w:tcW w:w="992" w:type="dxa"/>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512AD6" w:rsidRPr="002439EF" w:rsidRDefault="00512AD6" w:rsidP="00B516D7">
            <w:pPr>
              <w:suppressAutoHyphens/>
              <w:jc w:val="center"/>
              <w:cnfStyle w:val="100000000000" w:firstRow="1" w:lastRow="0" w:firstColumn="0" w:lastColumn="0" w:oddVBand="0" w:evenVBand="0" w:oddHBand="0" w:evenHBand="0" w:firstRowFirstColumn="0" w:firstRowLastColumn="0" w:lastRowFirstColumn="0" w:lastRowLastColumn="0"/>
            </w:pPr>
            <w:r>
              <w:t>A</w:t>
            </w:r>
          </w:p>
        </w:tc>
        <w:tc>
          <w:tcPr>
            <w:tcW w:w="3092" w:type="dxa"/>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512AD6" w:rsidRPr="002439EF" w:rsidRDefault="00512AD6" w:rsidP="00B516D7">
            <w:pPr>
              <w:suppressAutoHyphens/>
              <w:jc w:val="center"/>
              <w:cnfStyle w:val="100000000000" w:firstRow="1" w:lastRow="0" w:firstColumn="0" w:lastColumn="0" w:oddVBand="0" w:evenVBand="0" w:oddHBand="0" w:evenHBand="0" w:firstRowFirstColumn="0" w:firstRowLastColumn="0" w:lastRowFirstColumn="0" w:lastRowLastColumn="0"/>
            </w:pPr>
            <w:r>
              <w:t>A+</w:t>
            </w:r>
          </w:p>
        </w:tc>
        <w:tc>
          <w:tcPr>
            <w:tcW w:w="3429" w:type="dxa"/>
            <w:tcBorders>
              <w:top w:val="single" w:sz="4" w:space="0" w:color="auto"/>
              <w:left w:val="single" w:sz="4" w:space="0" w:color="auto"/>
              <w:bottom w:val="single" w:sz="4" w:space="0" w:color="auto"/>
              <w:right w:val="single" w:sz="4" w:space="0" w:color="auto"/>
            </w:tcBorders>
            <w:shd w:val="clear" w:color="auto" w:fill="A2C1CE"/>
            <w:tcMar>
              <w:top w:w="28" w:type="dxa"/>
              <w:bottom w:w="28" w:type="dxa"/>
            </w:tcMar>
            <w:vAlign w:val="center"/>
          </w:tcPr>
          <w:p w:rsidR="00512AD6" w:rsidRPr="002439EF" w:rsidRDefault="00512AD6" w:rsidP="00B516D7">
            <w:pPr>
              <w:suppressAutoHyphens/>
              <w:jc w:val="center"/>
              <w:cnfStyle w:val="100000000000" w:firstRow="1" w:lastRow="0" w:firstColumn="0" w:lastColumn="0" w:oddVBand="0" w:evenVBand="0" w:oddHBand="0" w:evenHBand="0" w:firstRowFirstColumn="0" w:firstRowLastColumn="0" w:lastRowFirstColumn="0" w:lastRowLastColumn="0"/>
            </w:pPr>
            <w:r>
              <w:t>A++</w:t>
            </w:r>
          </w:p>
        </w:tc>
      </w:tr>
      <w:tr w:rsidR="00512AD6"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Borders>
              <w:top w:val="single" w:sz="4" w:space="0" w:color="auto"/>
              <w:left w:val="single" w:sz="4" w:space="0" w:color="auto"/>
              <w:bottom w:val="single" w:sz="4" w:space="0" w:color="auto"/>
              <w:right w:val="single" w:sz="4" w:space="0" w:color="auto"/>
            </w:tcBorders>
            <w:shd w:val="clear" w:color="auto" w:fill="FFFFFF" w:themeFill="background1"/>
            <w:tcMar>
              <w:top w:w="142" w:type="dxa"/>
              <w:left w:w="28" w:type="dxa"/>
              <w:bottom w:w="142" w:type="dxa"/>
              <w:right w:w="113" w:type="dxa"/>
            </w:tcMar>
          </w:tcPr>
          <w:p w:rsidR="00512AD6" w:rsidRPr="00512AD6" w:rsidRDefault="00512AD6" w:rsidP="00512AD6">
            <w:pPr>
              <w:pStyle w:val="Style10"/>
              <w:rPr>
                <w:b/>
              </w:rPr>
            </w:pPr>
            <w:r w:rsidRPr="00512AD6">
              <w:rPr>
                <w:b/>
              </w:rPr>
              <w:t>Autres chambres</w:t>
            </w:r>
          </w:p>
        </w:tc>
        <w:tc>
          <w:tcPr>
            <w:tcW w:w="290" w:type="dxa"/>
            <w:tcBorders>
              <w:top w:val="single" w:sz="4" w:space="0" w:color="auto"/>
              <w:left w:val="single" w:sz="4" w:space="0" w:color="auto"/>
              <w:bottom w:val="single" w:sz="4" w:space="0" w:color="auto"/>
              <w:right w:val="single" w:sz="4" w:space="0" w:color="auto"/>
            </w:tcBorders>
            <w:shd w:val="clear" w:color="auto" w:fill="DDA245"/>
            <w:tcMar>
              <w:top w:w="142" w:type="dxa"/>
              <w:left w:w="28" w:type="dxa"/>
              <w:bottom w:w="142" w:type="dxa"/>
              <w:right w:w="28" w:type="dxa"/>
            </w:tcMar>
          </w:tcPr>
          <w:p w:rsidR="00512AD6" w:rsidRDefault="00512AD6" w:rsidP="00B516D7">
            <w:pPr>
              <w:suppressAutoHyphens/>
              <w:jc w:val="center"/>
              <w:cnfStyle w:val="000000100000" w:firstRow="0" w:lastRow="0" w:firstColumn="0" w:lastColumn="0" w:oddVBand="0" w:evenVBand="0" w:oddHBand="1" w:evenHBand="0" w:firstRowFirstColumn="0" w:firstRowLastColumn="0" w:lastRowFirstColumn="0" w:lastRowLastColumn="0"/>
            </w:pPr>
            <w:r w:rsidRPr="00710037">
              <w:rPr>
                <w:rFonts w:ascii="Arial Narrow" w:hAnsi="Arial Narrow" w:cs="Arial"/>
                <w:b/>
                <w:color w:val="FFFFFF" w:themeColor="background1"/>
                <w:sz w:val="20"/>
                <w:szCs w:val="20"/>
              </w:rPr>
              <w:t>CS</w:t>
            </w:r>
          </w:p>
        </w:tc>
        <w:tc>
          <w:tcPr>
            <w:tcW w:w="992" w:type="dxa"/>
            <w:tcBorders>
              <w:top w:val="single" w:sz="4" w:space="0" w:color="auto"/>
              <w:left w:val="single" w:sz="4" w:space="0" w:color="auto"/>
              <w:bottom w:val="single" w:sz="4" w:space="0" w:color="auto"/>
              <w:right w:val="single" w:sz="4" w:space="0" w:color="auto"/>
            </w:tcBorders>
            <w:shd w:val="clear" w:color="auto" w:fill="D9E6EB"/>
            <w:tcMar>
              <w:top w:w="142" w:type="dxa"/>
              <w:left w:w="28" w:type="dxa"/>
              <w:bottom w:w="142" w:type="dxa"/>
              <w:right w:w="28" w:type="dxa"/>
            </w:tcMar>
            <w:vAlign w:val="center"/>
          </w:tcPr>
          <w:p w:rsidR="00512AD6" w:rsidRDefault="00512AD6" w:rsidP="00B516D7">
            <w:pPr>
              <w:suppressAutoHyphens/>
              <w:jc w:val="center"/>
              <w:cnfStyle w:val="000000100000" w:firstRow="0" w:lastRow="0" w:firstColumn="0" w:lastColumn="0" w:oddVBand="0" w:evenVBand="0" w:oddHBand="1" w:evenHBand="0" w:firstRowFirstColumn="0" w:firstRowLastColumn="0" w:lastRowFirstColumn="0" w:lastRowLastColumn="0"/>
            </w:pPr>
          </w:p>
        </w:tc>
        <w:tc>
          <w:tcPr>
            <w:tcW w:w="6521" w:type="dxa"/>
            <w:gridSpan w:val="2"/>
            <w:tcBorders>
              <w:top w:val="single" w:sz="4" w:space="0" w:color="auto"/>
              <w:left w:val="single" w:sz="4" w:space="0" w:color="auto"/>
              <w:bottom w:val="single" w:sz="4" w:space="0" w:color="auto"/>
              <w:right w:val="single" w:sz="4" w:space="0" w:color="auto"/>
            </w:tcBorders>
            <w:shd w:val="clear" w:color="auto" w:fill="F4E2C4"/>
            <w:tcMar>
              <w:top w:w="170" w:type="dxa"/>
              <w:left w:w="28" w:type="dxa"/>
              <w:bottom w:w="170" w:type="dxa"/>
              <w:right w:w="28" w:type="dxa"/>
            </w:tcMar>
            <w:vAlign w:val="center"/>
          </w:tcPr>
          <w:p w:rsidR="00512AD6" w:rsidRDefault="00512AD6" w:rsidP="00512AD6">
            <w:pPr>
              <w:pStyle w:val="Style7"/>
              <w:cnfStyle w:val="000000100000" w:firstRow="0" w:lastRow="0" w:firstColumn="0" w:lastColumn="0" w:oddVBand="0" w:evenVBand="0" w:oddHBand="1" w:evenHBand="0" w:firstRowFirstColumn="0" w:firstRowLastColumn="0" w:lastRowFirstColumn="0" w:lastRowLastColumn="0"/>
            </w:pPr>
            <w:r w:rsidRPr="00512AD6">
              <w:t>interrupteur à portée d’une personne couchée</w:t>
            </w:r>
          </w:p>
        </w:tc>
      </w:tr>
      <w:tr w:rsidR="00912060" w:rsidRPr="002439EF" w:rsidTr="00AC2613">
        <w:tc>
          <w:tcPr>
            <w:cnfStyle w:val="001000000000" w:firstRow="0" w:lastRow="0" w:firstColumn="1" w:lastColumn="0" w:oddVBand="0" w:evenVBand="0" w:oddHBand="0" w:evenHBand="0" w:firstRowFirstColumn="0" w:firstRowLastColumn="0" w:lastRowFirstColumn="0" w:lastRowLastColumn="0"/>
            <w:tcW w:w="1661" w:type="dxa"/>
            <w:vMerge w:val="restart"/>
            <w:tcBorders>
              <w:top w:val="single" w:sz="4" w:space="0" w:color="auto"/>
              <w:left w:val="single" w:sz="4" w:space="0" w:color="auto"/>
              <w:right w:val="single" w:sz="4" w:space="0" w:color="auto"/>
            </w:tcBorders>
            <w:shd w:val="clear" w:color="auto" w:fill="FFFFFF" w:themeFill="background1"/>
            <w:tcMar>
              <w:top w:w="142" w:type="dxa"/>
              <w:left w:w="28" w:type="dxa"/>
              <w:bottom w:w="142" w:type="dxa"/>
              <w:right w:w="113" w:type="dxa"/>
            </w:tcMar>
          </w:tcPr>
          <w:p w:rsidR="00912060" w:rsidRPr="00512AD6" w:rsidRDefault="00912060" w:rsidP="00512AD6">
            <w:pPr>
              <w:pStyle w:val="Style10"/>
              <w:rPr>
                <w:b/>
              </w:rPr>
            </w:pPr>
            <w:r w:rsidRPr="00512AD6">
              <w:rPr>
                <w:b/>
              </w:rPr>
              <w:t>B</w:t>
            </w:r>
            <w:r>
              <w:rPr>
                <w:b/>
              </w:rPr>
              <w:t xml:space="preserve">alcon </w:t>
            </w:r>
            <w:r>
              <w:rPr>
                <w:b/>
              </w:rPr>
              <w:br/>
              <w:t>et terrasse</w:t>
            </w:r>
          </w:p>
        </w:tc>
        <w:tc>
          <w:tcPr>
            <w:tcW w:w="290" w:type="dxa"/>
            <w:tcBorders>
              <w:top w:val="single" w:sz="4" w:space="0" w:color="auto"/>
              <w:left w:val="single" w:sz="4" w:space="0" w:color="auto"/>
              <w:bottom w:val="single" w:sz="4" w:space="0" w:color="auto"/>
              <w:right w:val="single" w:sz="4" w:space="0" w:color="auto"/>
            </w:tcBorders>
            <w:shd w:val="clear" w:color="auto" w:fill="EAC58A"/>
            <w:tcMar>
              <w:top w:w="142" w:type="dxa"/>
              <w:left w:w="28" w:type="dxa"/>
              <w:bottom w:w="142" w:type="dxa"/>
              <w:right w:w="28" w:type="dxa"/>
            </w:tcMar>
          </w:tcPr>
          <w:p w:rsidR="00912060" w:rsidRDefault="00912060" w:rsidP="00B516D7">
            <w:pPr>
              <w:suppressAutoHyphens/>
              <w:jc w:val="center"/>
              <w:cnfStyle w:val="000000000000" w:firstRow="0" w:lastRow="0" w:firstColumn="0" w:lastColumn="0" w:oddVBand="0" w:evenVBand="0" w:oddHBand="0" w:evenHBand="0" w:firstRowFirstColumn="0" w:firstRowLastColumn="0" w:lastRowFirstColumn="0" w:lastRowLastColumn="0"/>
            </w:pPr>
            <w:r w:rsidRPr="00710037">
              <w:rPr>
                <w:rFonts w:ascii="Arial Narrow" w:hAnsi="Arial Narrow" w:cs="Arial"/>
                <w:b/>
                <w:sz w:val="20"/>
                <w:szCs w:val="20"/>
              </w:rPr>
              <w:t>CI</w:t>
            </w:r>
          </w:p>
        </w:tc>
        <w:tc>
          <w:tcPr>
            <w:tcW w:w="992" w:type="dxa"/>
            <w:tcBorders>
              <w:top w:val="single" w:sz="4" w:space="0" w:color="auto"/>
              <w:left w:val="single" w:sz="4" w:space="0" w:color="auto"/>
              <w:bottom w:val="single" w:sz="4" w:space="0" w:color="auto"/>
              <w:right w:val="single" w:sz="4" w:space="0" w:color="auto"/>
            </w:tcBorders>
            <w:shd w:val="clear" w:color="auto" w:fill="D9E6EB"/>
            <w:tcMar>
              <w:top w:w="142" w:type="dxa"/>
              <w:left w:w="28" w:type="dxa"/>
              <w:bottom w:w="142" w:type="dxa"/>
              <w:right w:w="28" w:type="dxa"/>
            </w:tcMar>
            <w:vAlign w:val="center"/>
          </w:tcPr>
          <w:p w:rsidR="00912060" w:rsidRDefault="00912060" w:rsidP="00B516D7">
            <w:pPr>
              <w:suppressAutoHyphens/>
              <w:jc w:val="center"/>
              <w:cnfStyle w:val="000000000000" w:firstRow="0" w:lastRow="0" w:firstColumn="0" w:lastColumn="0" w:oddVBand="0" w:evenVBand="0" w:oddHBand="0" w:evenHBand="0" w:firstRowFirstColumn="0" w:firstRowLastColumn="0" w:lastRowFirstColumn="0" w:lastRowLastColumn="0"/>
            </w:pP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70" w:type="dxa"/>
              <w:left w:w="28" w:type="dxa"/>
              <w:bottom w:w="170" w:type="dxa"/>
              <w:right w:w="28" w:type="dxa"/>
            </w:tcMar>
            <w:vAlign w:val="center"/>
          </w:tcPr>
          <w:p w:rsidR="00912060" w:rsidRDefault="00912060" w:rsidP="00912060">
            <w:pPr>
              <w:pStyle w:val="Style7"/>
              <w:spacing w:line="312" w:lineRule="auto"/>
              <w:cnfStyle w:val="000000000000" w:firstRow="0" w:lastRow="0" w:firstColumn="0" w:lastColumn="0" w:oddVBand="0" w:evenVBand="0" w:oddHBand="0" w:evenHBand="0" w:firstRowFirstColumn="0" w:firstRowLastColumn="0" w:lastRowFirstColumn="0" w:lastRowLastColumn="0"/>
            </w:pPr>
            <w:r>
              <w:t>porte-fenêtre sans traverse saillante au niveau du sol</w:t>
            </w:r>
          </w:p>
          <w:p w:rsidR="00912060" w:rsidRDefault="00912060" w:rsidP="00912060">
            <w:pPr>
              <w:pStyle w:val="Style7"/>
              <w:spacing w:line="312" w:lineRule="auto"/>
              <w:cnfStyle w:val="000000000000" w:firstRow="0" w:lastRow="0" w:firstColumn="0" w:lastColumn="0" w:oddVBand="0" w:evenVBand="0" w:oddHBand="0" w:evenHBand="0" w:firstRowFirstColumn="0" w:firstRowLastColumn="0" w:lastRowFirstColumn="0" w:lastRowLastColumn="0"/>
            </w:pPr>
            <w:r>
              <w:t>revêtement sans défaut majeur et non glissant</w:t>
            </w:r>
          </w:p>
        </w:tc>
      </w:tr>
      <w:tr w:rsidR="00912060"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vMerge/>
            <w:tcBorders>
              <w:left w:val="single" w:sz="4" w:space="0" w:color="auto"/>
              <w:bottom w:val="single" w:sz="4" w:space="0" w:color="auto"/>
              <w:right w:val="single" w:sz="4" w:space="0" w:color="auto"/>
            </w:tcBorders>
            <w:shd w:val="clear" w:color="auto" w:fill="FFFFFF" w:themeFill="background1"/>
            <w:tcMar>
              <w:top w:w="142" w:type="dxa"/>
              <w:left w:w="28" w:type="dxa"/>
              <w:bottom w:w="142" w:type="dxa"/>
              <w:right w:w="113" w:type="dxa"/>
            </w:tcMar>
          </w:tcPr>
          <w:p w:rsidR="00912060" w:rsidRPr="00512AD6" w:rsidRDefault="00912060" w:rsidP="00512AD6">
            <w:pPr>
              <w:pStyle w:val="Style10"/>
              <w:rPr>
                <w:b/>
              </w:rPr>
            </w:pPr>
          </w:p>
        </w:tc>
        <w:tc>
          <w:tcPr>
            <w:tcW w:w="290" w:type="dxa"/>
            <w:tcBorders>
              <w:top w:val="single" w:sz="4" w:space="0" w:color="auto"/>
              <w:left w:val="single" w:sz="4" w:space="0" w:color="auto"/>
              <w:bottom w:val="single" w:sz="4" w:space="0" w:color="auto"/>
              <w:right w:val="single" w:sz="4" w:space="0" w:color="auto"/>
            </w:tcBorders>
            <w:shd w:val="clear" w:color="auto" w:fill="DDA245"/>
            <w:tcMar>
              <w:top w:w="142" w:type="dxa"/>
              <w:left w:w="28" w:type="dxa"/>
              <w:bottom w:w="142" w:type="dxa"/>
              <w:right w:w="28" w:type="dxa"/>
            </w:tcMar>
          </w:tcPr>
          <w:p w:rsidR="00912060" w:rsidRPr="00710037" w:rsidRDefault="00912060" w:rsidP="00B516D7">
            <w:pPr>
              <w:suppressAutoHyphens/>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710037">
              <w:rPr>
                <w:rFonts w:ascii="Arial Narrow" w:hAnsi="Arial Narrow" w:cs="Arial"/>
                <w:b/>
                <w:color w:val="FFFFFF" w:themeColor="background1"/>
                <w:sz w:val="20"/>
                <w:szCs w:val="20"/>
              </w:rPr>
              <w:t>CS</w:t>
            </w:r>
          </w:p>
        </w:tc>
        <w:tc>
          <w:tcPr>
            <w:tcW w:w="992" w:type="dxa"/>
            <w:tcBorders>
              <w:top w:val="single" w:sz="4" w:space="0" w:color="auto"/>
              <w:left w:val="single" w:sz="4" w:space="0" w:color="auto"/>
              <w:bottom w:val="single" w:sz="4" w:space="0" w:color="auto"/>
              <w:right w:val="single" w:sz="4" w:space="0" w:color="auto"/>
            </w:tcBorders>
            <w:shd w:val="clear" w:color="auto" w:fill="D9E6EB"/>
            <w:tcMar>
              <w:top w:w="142" w:type="dxa"/>
              <w:left w:w="28" w:type="dxa"/>
              <w:bottom w:w="142" w:type="dxa"/>
              <w:right w:w="28" w:type="dxa"/>
            </w:tcMar>
            <w:vAlign w:val="center"/>
          </w:tcPr>
          <w:p w:rsidR="00912060" w:rsidRDefault="00912060" w:rsidP="00B516D7">
            <w:pPr>
              <w:suppressAutoHyphens/>
              <w:jc w:val="center"/>
              <w:cnfStyle w:val="000000100000" w:firstRow="0" w:lastRow="0" w:firstColumn="0" w:lastColumn="0" w:oddVBand="0" w:evenVBand="0" w:oddHBand="1" w:evenHBand="0" w:firstRowFirstColumn="0" w:firstRowLastColumn="0" w:lastRowFirstColumn="0" w:lastRowLastColumn="0"/>
            </w:pP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70" w:type="dxa"/>
              <w:left w:w="28" w:type="dxa"/>
              <w:bottom w:w="170" w:type="dxa"/>
              <w:right w:w="28" w:type="dxa"/>
            </w:tcMar>
            <w:vAlign w:val="center"/>
          </w:tcPr>
          <w:p w:rsidR="00912060" w:rsidRDefault="00912060" w:rsidP="00912060">
            <w:pPr>
              <w:pStyle w:val="Style7"/>
              <w:cnfStyle w:val="000000100000" w:firstRow="0" w:lastRow="0" w:firstColumn="0" w:lastColumn="0" w:oddVBand="0" w:evenVBand="0" w:oddHBand="1" w:evenHBand="0" w:firstRowFirstColumn="0" w:firstRowLastColumn="0" w:lastRowFirstColumn="0" w:lastRowLastColumn="0"/>
            </w:pPr>
            <w:r w:rsidRPr="00912060">
              <w:t>garde-corps permettant la vue vers l’extérieur</w:t>
            </w:r>
          </w:p>
        </w:tc>
      </w:tr>
      <w:tr w:rsidR="00912060" w:rsidRPr="002439EF" w:rsidTr="00AC2613">
        <w:tc>
          <w:tcPr>
            <w:cnfStyle w:val="001000000000" w:firstRow="0" w:lastRow="0" w:firstColumn="1" w:lastColumn="0" w:oddVBand="0" w:evenVBand="0" w:oddHBand="0" w:evenHBand="0" w:firstRowFirstColumn="0" w:firstRowLastColumn="0" w:lastRowFirstColumn="0" w:lastRowLastColumn="0"/>
            <w:tcW w:w="1661" w:type="dxa"/>
            <w:tcBorders>
              <w:top w:val="single" w:sz="4" w:space="0" w:color="auto"/>
              <w:left w:val="single" w:sz="4" w:space="0" w:color="auto"/>
              <w:bottom w:val="single" w:sz="4" w:space="0" w:color="auto"/>
              <w:right w:val="single" w:sz="4" w:space="0" w:color="auto"/>
            </w:tcBorders>
            <w:shd w:val="clear" w:color="auto" w:fill="FFFFFF" w:themeFill="background1"/>
            <w:tcMar>
              <w:top w:w="142" w:type="dxa"/>
              <w:left w:w="28" w:type="dxa"/>
              <w:bottom w:w="142" w:type="dxa"/>
              <w:right w:w="113" w:type="dxa"/>
            </w:tcMar>
          </w:tcPr>
          <w:p w:rsidR="00912060" w:rsidRPr="00512AD6" w:rsidRDefault="00912060" w:rsidP="00512AD6">
            <w:pPr>
              <w:pStyle w:val="Style10"/>
              <w:rPr>
                <w:b/>
              </w:rPr>
            </w:pPr>
            <w:r>
              <w:rPr>
                <w:b/>
              </w:rPr>
              <w:t>Cave et buanderie</w:t>
            </w:r>
          </w:p>
        </w:tc>
        <w:tc>
          <w:tcPr>
            <w:tcW w:w="290" w:type="dxa"/>
            <w:tcBorders>
              <w:top w:val="single" w:sz="4" w:space="0" w:color="auto"/>
              <w:left w:val="single" w:sz="4" w:space="0" w:color="auto"/>
              <w:bottom w:val="single" w:sz="4" w:space="0" w:color="auto"/>
              <w:right w:val="single" w:sz="4" w:space="0" w:color="auto"/>
            </w:tcBorders>
            <w:shd w:val="clear" w:color="auto" w:fill="EAC58A"/>
            <w:tcMar>
              <w:top w:w="142" w:type="dxa"/>
              <w:left w:w="28" w:type="dxa"/>
              <w:bottom w:w="142" w:type="dxa"/>
              <w:right w:w="28" w:type="dxa"/>
            </w:tcMar>
          </w:tcPr>
          <w:p w:rsidR="00912060" w:rsidRPr="00710037" w:rsidRDefault="00912060" w:rsidP="00B516D7">
            <w:pPr>
              <w:suppressAutoHyphens/>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rPr>
            </w:pPr>
            <w:r w:rsidRPr="00710037">
              <w:rPr>
                <w:rFonts w:ascii="Arial Narrow" w:hAnsi="Arial Narrow" w:cs="Arial"/>
                <w:b/>
                <w:sz w:val="20"/>
                <w:szCs w:val="20"/>
              </w:rPr>
              <w:t>CI</w:t>
            </w:r>
          </w:p>
        </w:tc>
        <w:tc>
          <w:tcPr>
            <w:tcW w:w="992" w:type="dxa"/>
            <w:tcBorders>
              <w:top w:val="single" w:sz="4" w:space="0" w:color="auto"/>
              <w:left w:val="single" w:sz="4" w:space="0" w:color="auto"/>
              <w:bottom w:val="single" w:sz="4" w:space="0" w:color="auto"/>
              <w:right w:val="single" w:sz="4" w:space="0" w:color="auto"/>
            </w:tcBorders>
            <w:shd w:val="clear" w:color="auto" w:fill="D9E6EB"/>
            <w:tcMar>
              <w:top w:w="142" w:type="dxa"/>
              <w:left w:w="28" w:type="dxa"/>
              <w:bottom w:w="142" w:type="dxa"/>
              <w:right w:w="28" w:type="dxa"/>
            </w:tcMar>
            <w:vAlign w:val="center"/>
          </w:tcPr>
          <w:p w:rsidR="00912060" w:rsidRDefault="00912060" w:rsidP="00B516D7">
            <w:pPr>
              <w:suppressAutoHyphens/>
              <w:jc w:val="center"/>
              <w:cnfStyle w:val="000000000000" w:firstRow="0" w:lastRow="0" w:firstColumn="0" w:lastColumn="0" w:oddVBand="0" w:evenVBand="0" w:oddHBand="0" w:evenHBand="0" w:firstRowFirstColumn="0" w:firstRowLastColumn="0" w:lastRowFirstColumn="0" w:lastRowLastColumn="0"/>
            </w:pP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70" w:type="dxa"/>
              <w:left w:w="28" w:type="dxa"/>
              <w:bottom w:w="170" w:type="dxa"/>
              <w:right w:w="28" w:type="dxa"/>
            </w:tcMar>
            <w:vAlign w:val="center"/>
          </w:tcPr>
          <w:p w:rsidR="00912060" w:rsidRDefault="00912060" w:rsidP="00912060">
            <w:pPr>
              <w:pStyle w:val="Style7"/>
              <w:spacing w:line="312" w:lineRule="auto"/>
              <w:cnfStyle w:val="000000000000" w:firstRow="0" w:lastRow="0" w:firstColumn="0" w:lastColumn="0" w:oddVBand="0" w:evenVBand="0" w:oddHBand="0" w:evenHBand="0" w:firstRowFirstColumn="0" w:firstRowLastColumn="0" w:lastRowFirstColumn="0" w:lastRowLastColumn="0"/>
            </w:pPr>
            <w:r>
              <w:t>revêtement sans défaut majeur et non glissant</w:t>
            </w:r>
          </w:p>
          <w:p w:rsidR="00912060" w:rsidRDefault="00912060" w:rsidP="00912060">
            <w:pPr>
              <w:pStyle w:val="Style7"/>
              <w:spacing w:line="312" w:lineRule="auto"/>
              <w:cnfStyle w:val="000000000000" w:firstRow="0" w:lastRow="0" w:firstColumn="0" w:lastColumn="0" w:oddVBand="0" w:evenVBand="0" w:oddHBand="0" w:evenHBand="0" w:firstRowFirstColumn="0" w:firstRowLastColumn="0" w:lastRowFirstColumn="0" w:lastRowLastColumn="0"/>
            </w:pPr>
            <w:r>
              <w:t>dimensions (réservées) suffisantes</w:t>
            </w:r>
          </w:p>
        </w:tc>
      </w:tr>
      <w:tr w:rsidR="00912060" w:rsidRPr="002439EF" w:rsidTr="00AC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vMerge w:val="restart"/>
            <w:tcBorders>
              <w:top w:val="single" w:sz="4" w:space="0" w:color="auto"/>
              <w:left w:val="single" w:sz="4" w:space="0" w:color="auto"/>
              <w:right w:val="single" w:sz="4" w:space="0" w:color="auto"/>
            </w:tcBorders>
            <w:shd w:val="clear" w:color="auto" w:fill="FFFFFF" w:themeFill="background1"/>
            <w:tcMar>
              <w:top w:w="142" w:type="dxa"/>
              <w:left w:w="28" w:type="dxa"/>
              <w:bottom w:w="142" w:type="dxa"/>
              <w:right w:w="113" w:type="dxa"/>
            </w:tcMar>
          </w:tcPr>
          <w:p w:rsidR="00912060" w:rsidRDefault="00912060" w:rsidP="00512AD6">
            <w:pPr>
              <w:pStyle w:val="Style10"/>
              <w:rPr>
                <w:b/>
              </w:rPr>
            </w:pPr>
            <w:r>
              <w:rPr>
                <w:b/>
              </w:rPr>
              <w:t xml:space="preserve">Emplacement de parking </w:t>
            </w:r>
            <w:r>
              <w:rPr>
                <w:b/>
              </w:rPr>
              <w:br/>
              <w:t>et garage</w:t>
            </w:r>
          </w:p>
        </w:tc>
        <w:tc>
          <w:tcPr>
            <w:tcW w:w="290" w:type="dxa"/>
            <w:tcBorders>
              <w:top w:val="single" w:sz="4" w:space="0" w:color="auto"/>
              <w:left w:val="single" w:sz="4" w:space="0" w:color="auto"/>
              <w:bottom w:val="single" w:sz="4" w:space="0" w:color="auto"/>
              <w:right w:val="single" w:sz="4" w:space="0" w:color="auto"/>
            </w:tcBorders>
            <w:shd w:val="clear" w:color="auto" w:fill="EAC58A"/>
            <w:tcMar>
              <w:top w:w="142" w:type="dxa"/>
              <w:left w:w="28" w:type="dxa"/>
              <w:bottom w:w="142" w:type="dxa"/>
              <w:right w:w="28" w:type="dxa"/>
            </w:tcMar>
          </w:tcPr>
          <w:p w:rsidR="00912060" w:rsidRPr="00710037" w:rsidRDefault="00912060" w:rsidP="00B516D7">
            <w:pPr>
              <w:suppressAutoHyphens/>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710037">
              <w:rPr>
                <w:rFonts w:ascii="Arial Narrow" w:hAnsi="Arial Narrow" w:cs="Arial"/>
                <w:b/>
                <w:sz w:val="20"/>
                <w:szCs w:val="20"/>
              </w:rPr>
              <w:t>CI</w:t>
            </w:r>
          </w:p>
        </w:tc>
        <w:tc>
          <w:tcPr>
            <w:tcW w:w="992" w:type="dxa"/>
            <w:tcBorders>
              <w:top w:val="single" w:sz="4" w:space="0" w:color="auto"/>
              <w:left w:val="single" w:sz="4" w:space="0" w:color="auto"/>
              <w:bottom w:val="single" w:sz="4" w:space="0" w:color="auto"/>
              <w:right w:val="single" w:sz="4" w:space="0" w:color="auto"/>
            </w:tcBorders>
            <w:shd w:val="clear" w:color="auto" w:fill="D9E6EB"/>
            <w:tcMar>
              <w:top w:w="142" w:type="dxa"/>
              <w:left w:w="28" w:type="dxa"/>
              <w:bottom w:w="142" w:type="dxa"/>
              <w:right w:w="28" w:type="dxa"/>
            </w:tcMar>
            <w:vAlign w:val="center"/>
          </w:tcPr>
          <w:p w:rsidR="00912060" w:rsidRDefault="00912060" w:rsidP="00B516D7">
            <w:pPr>
              <w:suppressAutoHyphens/>
              <w:jc w:val="center"/>
              <w:cnfStyle w:val="000000100000" w:firstRow="0" w:lastRow="0" w:firstColumn="0" w:lastColumn="0" w:oddVBand="0" w:evenVBand="0" w:oddHBand="1" w:evenHBand="0" w:firstRowFirstColumn="0" w:firstRowLastColumn="0" w:lastRowFirstColumn="0" w:lastRowLastColumn="0"/>
            </w:pP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70" w:type="dxa"/>
              <w:left w:w="28" w:type="dxa"/>
              <w:bottom w:w="170" w:type="dxa"/>
              <w:right w:w="28" w:type="dxa"/>
            </w:tcMar>
            <w:vAlign w:val="center"/>
          </w:tcPr>
          <w:p w:rsidR="00912060" w:rsidRDefault="00912060" w:rsidP="00912060">
            <w:pPr>
              <w:pStyle w:val="Style7"/>
              <w:spacing w:line="312" w:lineRule="auto"/>
              <w:cnfStyle w:val="000000100000" w:firstRow="0" w:lastRow="0" w:firstColumn="0" w:lastColumn="0" w:oddVBand="0" w:evenVBand="0" w:oddHBand="1" w:evenHBand="0" w:firstRowFirstColumn="0" w:firstRowLastColumn="0" w:lastRowFirstColumn="0" w:lastRowLastColumn="0"/>
            </w:pPr>
            <w:r>
              <w:t>revêtement sans défaut majeur et non glissant</w:t>
            </w:r>
          </w:p>
          <w:p w:rsidR="00912060" w:rsidRDefault="00912060" w:rsidP="00912060">
            <w:pPr>
              <w:pStyle w:val="Style7"/>
              <w:cnfStyle w:val="000000100000" w:firstRow="0" w:lastRow="0" w:firstColumn="0" w:lastColumn="0" w:oddVBand="0" w:evenVBand="0" w:oddHBand="1" w:evenHBand="0" w:firstRowFirstColumn="0" w:firstRowLastColumn="0" w:lastRowFirstColumn="0" w:lastRowLastColumn="0"/>
            </w:pPr>
            <w:r>
              <w:t>emplacement de parking sur une surface horizontale (pourcentage de pente et de dévers conforme)</w:t>
            </w:r>
          </w:p>
        </w:tc>
      </w:tr>
      <w:tr w:rsidR="00912060" w:rsidRPr="002439EF" w:rsidTr="00AC2613">
        <w:tc>
          <w:tcPr>
            <w:cnfStyle w:val="001000000000" w:firstRow="0" w:lastRow="0" w:firstColumn="1" w:lastColumn="0" w:oddVBand="0" w:evenVBand="0" w:oddHBand="0" w:evenHBand="0" w:firstRowFirstColumn="0" w:firstRowLastColumn="0" w:lastRowFirstColumn="0" w:lastRowLastColumn="0"/>
            <w:tcW w:w="1661" w:type="dxa"/>
            <w:vMerge/>
            <w:tcBorders>
              <w:left w:val="single" w:sz="4" w:space="0" w:color="auto"/>
              <w:bottom w:val="single" w:sz="4" w:space="0" w:color="auto"/>
              <w:right w:val="single" w:sz="4" w:space="0" w:color="auto"/>
            </w:tcBorders>
            <w:shd w:val="clear" w:color="auto" w:fill="FFFFFF" w:themeFill="background1"/>
            <w:tcMar>
              <w:top w:w="142" w:type="dxa"/>
              <w:left w:w="28" w:type="dxa"/>
              <w:bottom w:w="142" w:type="dxa"/>
              <w:right w:w="113" w:type="dxa"/>
            </w:tcMar>
          </w:tcPr>
          <w:p w:rsidR="00912060" w:rsidRDefault="00912060" w:rsidP="00512AD6">
            <w:pPr>
              <w:pStyle w:val="Style10"/>
              <w:rPr>
                <w:b/>
              </w:rPr>
            </w:pPr>
          </w:p>
        </w:tc>
        <w:tc>
          <w:tcPr>
            <w:tcW w:w="290" w:type="dxa"/>
            <w:tcBorders>
              <w:top w:val="single" w:sz="4" w:space="0" w:color="auto"/>
              <w:left w:val="single" w:sz="4" w:space="0" w:color="auto"/>
              <w:bottom w:val="single" w:sz="4" w:space="0" w:color="auto"/>
              <w:right w:val="single" w:sz="4" w:space="0" w:color="auto"/>
            </w:tcBorders>
            <w:shd w:val="clear" w:color="auto" w:fill="DDA245"/>
            <w:tcMar>
              <w:top w:w="142" w:type="dxa"/>
              <w:left w:w="28" w:type="dxa"/>
              <w:bottom w:w="142" w:type="dxa"/>
              <w:right w:w="28" w:type="dxa"/>
            </w:tcMar>
          </w:tcPr>
          <w:p w:rsidR="00912060" w:rsidRPr="00710037" w:rsidRDefault="00912060" w:rsidP="00B516D7">
            <w:pPr>
              <w:suppressAutoHyphens/>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rPr>
            </w:pPr>
            <w:r w:rsidRPr="00710037">
              <w:rPr>
                <w:rFonts w:ascii="Arial Narrow" w:hAnsi="Arial Narrow" w:cs="Arial"/>
                <w:b/>
                <w:color w:val="FFFFFF" w:themeColor="background1"/>
                <w:sz w:val="20"/>
                <w:szCs w:val="20"/>
              </w:rPr>
              <w:t>CS</w:t>
            </w:r>
          </w:p>
        </w:tc>
        <w:tc>
          <w:tcPr>
            <w:tcW w:w="992" w:type="dxa"/>
            <w:tcBorders>
              <w:top w:val="single" w:sz="4" w:space="0" w:color="auto"/>
              <w:left w:val="single" w:sz="4" w:space="0" w:color="auto"/>
              <w:bottom w:val="single" w:sz="4" w:space="0" w:color="auto"/>
              <w:right w:val="single" w:sz="4" w:space="0" w:color="auto"/>
            </w:tcBorders>
            <w:shd w:val="clear" w:color="auto" w:fill="D9E6EB"/>
            <w:tcMar>
              <w:top w:w="142" w:type="dxa"/>
              <w:left w:w="28" w:type="dxa"/>
              <w:bottom w:w="142" w:type="dxa"/>
              <w:right w:w="28" w:type="dxa"/>
            </w:tcMar>
            <w:vAlign w:val="center"/>
          </w:tcPr>
          <w:p w:rsidR="00912060" w:rsidRDefault="00912060" w:rsidP="00B516D7">
            <w:pPr>
              <w:suppressAutoHyphens/>
              <w:jc w:val="center"/>
              <w:cnfStyle w:val="000000000000" w:firstRow="0" w:lastRow="0" w:firstColumn="0" w:lastColumn="0" w:oddVBand="0" w:evenVBand="0" w:oddHBand="0" w:evenHBand="0" w:firstRowFirstColumn="0" w:firstRowLastColumn="0" w:lastRowFirstColumn="0" w:lastRowLastColumn="0"/>
            </w:pP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70" w:type="dxa"/>
              <w:left w:w="28" w:type="dxa"/>
              <w:bottom w:w="170" w:type="dxa"/>
              <w:right w:w="28" w:type="dxa"/>
            </w:tcMar>
            <w:vAlign w:val="center"/>
          </w:tcPr>
          <w:p w:rsidR="00912060" w:rsidRDefault="00912060" w:rsidP="00912060">
            <w:pPr>
              <w:pStyle w:val="Style7"/>
              <w:spacing w:line="312" w:lineRule="auto"/>
              <w:cnfStyle w:val="000000000000" w:firstRow="0" w:lastRow="0" w:firstColumn="0" w:lastColumn="0" w:oddVBand="0" w:evenVBand="0" w:oddHBand="0" w:evenHBand="0" w:firstRowFirstColumn="0" w:firstRowLastColumn="0" w:lastRowFirstColumn="0" w:lastRowLastColumn="0"/>
            </w:pPr>
            <w:r>
              <w:t>porte de garage facile à ouvrir et pouvant être automatisée</w:t>
            </w:r>
          </w:p>
          <w:p w:rsidR="00912060" w:rsidRDefault="00912060" w:rsidP="00912060">
            <w:pPr>
              <w:pStyle w:val="Style7"/>
              <w:cnfStyle w:val="000000000000" w:firstRow="0" w:lastRow="0" w:firstColumn="0" w:lastColumn="0" w:oddVBand="0" w:evenVBand="0" w:oddHBand="0" w:evenHBand="0" w:firstRowFirstColumn="0" w:firstRowLastColumn="0" w:lastRowFirstColumn="0" w:lastRowLastColumn="0"/>
            </w:pPr>
            <w:r>
              <w:t>prise de courant avec ampérage suffisant réservé à la recharge des accumulateurs de fauteuil roulant électrique à hauteur accessible</w:t>
            </w:r>
          </w:p>
        </w:tc>
      </w:tr>
    </w:tbl>
    <w:p w:rsidR="003302E0" w:rsidRDefault="003302E0" w:rsidP="00CB74C3">
      <w:pPr>
        <w:suppressAutoHyphens/>
        <w:rPr>
          <w:b/>
          <w:color w:val="FF0000"/>
          <w:u w:val="single"/>
        </w:rPr>
      </w:pPr>
    </w:p>
    <w:p w:rsidR="003302E0" w:rsidRDefault="003302E0" w:rsidP="00CB74C3">
      <w:pPr>
        <w:suppressAutoHyphens/>
        <w:rPr>
          <w:b/>
          <w:color w:val="FF0000"/>
          <w:u w:val="single"/>
        </w:rPr>
      </w:pPr>
    </w:p>
    <w:p w:rsidR="007657A9" w:rsidRDefault="007657A9" w:rsidP="00643CB9">
      <w:pPr>
        <w:rPr>
          <w:b/>
          <w:color w:val="FF0000"/>
          <w:u w:val="single"/>
        </w:rPr>
      </w:pPr>
    </w:p>
    <w:p w:rsidR="00732B77" w:rsidRDefault="00732B77" w:rsidP="00643CB9">
      <w:pPr>
        <w:rPr>
          <w:b/>
          <w:color w:val="FF0000"/>
          <w:u w:val="single"/>
        </w:rPr>
      </w:pPr>
    </w:p>
    <w:p w:rsidR="00732B77" w:rsidRDefault="00732B77" w:rsidP="00643CB9">
      <w:pPr>
        <w:rPr>
          <w:b/>
          <w:color w:val="FF0000"/>
          <w:u w:val="single"/>
        </w:rPr>
      </w:pPr>
    </w:p>
    <w:p w:rsidR="007657A9" w:rsidRDefault="007657A9" w:rsidP="00643CB9"/>
    <w:p w:rsidR="00F12292" w:rsidRDefault="00DC0C51" w:rsidP="003671E5">
      <w:pPr>
        <w:spacing w:line="288" w:lineRule="auto"/>
      </w:pPr>
      <w:r>
        <w:t>Ces critères sont décrits dans le chapitre 2 « Critères » du « </w:t>
      </w:r>
      <w:r w:rsidRPr="00DC0C51">
        <w:rPr>
          <w:i/>
        </w:rPr>
        <w:t>Guide d’Aide à la conception d’un logement adaptable</w:t>
      </w:r>
      <w:r>
        <w:t xml:space="preserve"> » tandis que leur mise en œuvre dans les différents espaces du logement est détaillée dans le chapitre 3 « Logement adaptable » du même guide. </w:t>
      </w:r>
    </w:p>
    <w:p w:rsidR="00DC0C51" w:rsidRDefault="00DC0C51" w:rsidP="003671E5">
      <w:pPr>
        <w:spacing w:line="288" w:lineRule="auto"/>
      </w:pPr>
    </w:p>
    <w:p w:rsidR="00DC0C51" w:rsidRDefault="00DC0C51" w:rsidP="003671E5">
      <w:pPr>
        <w:spacing w:line="288" w:lineRule="auto"/>
      </w:pPr>
      <w:r>
        <w:t xml:space="preserve">Par ailleurs, </w:t>
      </w:r>
      <w:r w:rsidR="00762928">
        <w:t>une check-list d’autoévaluation</w:t>
      </w:r>
      <w:r>
        <w:t xml:space="preserve"> (fichier Excel) est mis à disposition sur la plateforme « Construire adaptable »</w:t>
      </w:r>
      <w:r w:rsidR="00D96FF9">
        <w:t xml:space="preserve"> </w:t>
      </w:r>
      <w:r w:rsidR="00974669">
        <w:t>(</w:t>
      </w:r>
      <w:hyperlink r:id="rId19" w:history="1">
        <w:r w:rsidR="00974669" w:rsidRPr="005D344E">
          <w:rPr>
            <w:rStyle w:val="Lienhypertexte"/>
          </w:rPr>
          <w:t>www.construire-adaptable.be</w:t>
        </w:r>
      </w:hyperlink>
      <w:r w:rsidR="00974669">
        <w:t>)</w:t>
      </w:r>
      <w:r w:rsidR="00762928">
        <w:t>. Celle</w:t>
      </w:r>
      <w:r>
        <w:t xml:space="preserve">-ci reprend l’ensemble des critères à respecter en fonction des différents espaces du logement et du niveau d’attestation visé. </w:t>
      </w:r>
    </w:p>
    <w:p w:rsidR="00F12292" w:rsidRDefault="00F12292" w:rsidP="00643CB9"/>
    <w:p w:rsidR="00F12292" w:rsidRDefault="00F12292" w:rsidP="00643CB9"/>
    <w:p w:rsidR="00CB74C3" w:rsidRDefault="00CB74C3" w:rsidP="00643CB9"/>
    <w:p w:rsidR="00CB74C3" w:rsidRDefault="00CB74C3" w:rsidP="00643CB9"/>
    <w:p w:rsidR="00CB74C3" w:rsidRDefault="00CB74C3" w:rsidP="00643CB9"/>
    <w:p w:rsidR="00202AAB" w:rsidRDefault="00004BBE" w:rsidP="004B6948">
      <w:pPr>
        <w:pStyle w:val="Titre1"/>
      </w:pPr>
      <w:r>
        <w:br w:type="page"/>
      </w:r>
      <w:bookmarkStart w:id="12" w:name="_Toc336264028"/>
      <w:r w:rsidR="00732B77">
        <w:lastRenderedPageBreak/>
        <w:t>Annexe 3:</w:t>
      </w:r>
      <w:r w:rsidR="00403E48">
        <w:t xml:space="preserve"> </w:t>
      </w:r>
      <w:r w:rsidR="00202AAB">
        <w:t>Procédure de</w:t>
      </w:r>
      <w:r w:rsidR="00732B77">
        <w:t xml:space="preserve"> délivrance d’une attestation «</w:t>
      </w:r>
      <w:r w:rsidR="008D7BC7">
        <w:rPr>
          <w:i/>
          <w:iCs/>
        </w:rPr>
        <w:t>Construire adaptable</w:t>
      </w:r>
      <w:r w:rsidR="00202AAB">
        <w:t>»</w:t>
      </w:r>
      <w:bookmarkEnd w:id="12"/>
    </w:p>
    <w:p w:rsidR="00202AAB" w:rsidRDefault="00202AAB" w:rsidP="00202AAB">
      <w:pPr>
        <w:pStyle w:val="Liste"/>
      </w:pPr>
    </w:p>
    <w:p w:rsidR="00202AAB" w:rsidRDefault="00202AAB" w:rsidP="00202AAB">
      <w:pPr>
        <w:pStyle w:val="Liste"/>
      </w:pPr>
      <w:r w:rsidRPr="00CC2597">
        <w:rPr>
          <w:b/>
          <w:bCs/>
          <w:u w:val="single"/>
        </w:rPr>
        <w:t>Remarques préliminaires</w:t>
      </w:r>
      <w:r>
        <w:t xml:space="preserve"> : </w:t>
      </w:r>
    </w:p>
    <w:p w:rsidR="00202AAB" w:rsidRDefault="00202AAB" w:rsidP="00202AAB">
      <w:pPr>
        <w:pStyle w:val="Liste"/>
        <w:ind w:left="0" w:firstLine="0"/>
      </w:pPr>
      <w:r>
        <w:t>La demande de l’attestation « </w:t>
      </w:r>
      <w:r w:rsidR="008D7BC7">
        <w:rPr>
          <w:i/>
          <w:iCs/>
        </w:rPr>
        <w:t>Construire adaptable</w:t>
      </w:r>
      <w:r>
        <w:rPr>
          <w:i/>
          <w:iCs/>
        </w:rPr>
        <w:t>  </w:t>
      </w:r>
      <w:r w:rsidRPr="00202AAB">
        <w:t>»</w:t>
      </w:r>
      <w:r>
        <w:t xml:space="preserve"> pour un logement n’es</w:t>
      </w:r>
      <w:r w:rsidR="00AD0BE0">
        <w:t>t</w:t>
      </w:r>
      <w:r>
        <w:t xml:space="preserve"> possible que si elle émane d’un </w:t>
      </w:r>
      <w:r w:rsidR="00AD0BE0">
        <w:t>professionnel p</w:t>
      </w:r>
      <w:r>
        <w:t>artenaire de l’action.</w:t>
      </w:r>
      <w:r w:rsidR="00DB6667">
        <w:t xml:space="preserve"> </w:t>
      </w:r>
      <w:r w:rsidR="00DB6667" w:rsidRPr="00CC2597">
        <w:t xml:space="preserve">Lors de la signature de la convention liant le maître de l’ouvrage avec </w:t>
      </w:r>
      <w:r w:rsidR="00DB6667">
        <w:t xml:space="preserve">le professionnel </w:t>
      </w:r>
      <w:r w:rsidR="00DB6667" w:rsidRPr="00CC2597">
        <w:t>partenaire de l’action « </w:t>
      </w:r>
      <w:r w:rsidR="00DB6667">
        <w:rPr>
          <w:rFonts w:cs="Arial"/>
          <w:i/>
          <w:iCs/>
        </w:rPr>
        <w:t>Construire adaptable</w:t>
      </w:r>
      <w:r w:rsidR="00DB6667">
        <w:rPr>
          <w:rFonts w:cs="Arial"/>
        </w:rPr>
        <w:t> »</w:t>
      </w:r>
      <w:r w:rsidR="00DB6667" w:rsidRPr="00CC2597">
        <w:t xml:space="preserve">, </w:t>
      </w:r>
      <w:r w:rsidR="00DB6667">
        <w:t xml:space="preserve">ce dernier </w:t>
      </w:r>
      <w:r w:rsidR="00DB6667" w:rsidRPr="00CC2597">
        <w:t xml:space="preserve">veille à mettre en évidence dans sa convention la </w:t>
      </w:r>
      <w:r w:rsidR="00DB6667" w:rsidRPr="00AD0BE0">
        <w:t>demande du client</w:t>
      </w:r>
      <w:r w:rsidR="00DB6667">
        <w:t xml:space="preserve"> </w:t>
      </w:r>
      <w:r w:rsidR="00DB6667" w:rsidRPr="00CC2597">
        <w:t>d’obtenir pour son logement une attestation</w:t>
      </w:r>
      <w:r w:rsidR="00DB6667">
        <w:t xml:space="preserve"> « </w:t>
      </w:r>
      <w:r w:rsidR="00DB6667">
        <w:rPr>
          <w:rFonts w:cs="Arial"/>
          <w:i/>
          <w:iCs/>
        </w:rPr>
        <w:t>Construire adaptable</w:t>
      </w:r>
      <w:r w:rsidR="00DB6667">
        <w:rPr>
          <w:rFonts w:cs="Arial"/>
        </w:rPr>
        <w:t> »</w:t>
      </w:r>
      <w:r w:rsidR="00DB6667" w:rsidRPr="00CC2597">
        <w:rPr>
          <w:rFonts w:cs="Arial"/>
          <w:i/>
          <w:iCs/>
          <w:color w:val="9B3300"/>
        </w:rPr>
        <w:t>.</w:t>
      </w:r>
    </w:p>
    <w:p w:rsidR="00202AAB" w:rsidRDefault="00202AAB" w:rsidP="00202AAB">
      <w:pPr>
        <w:pStyle w:val="Liste"/>
        <w:ind w:left="0" w:firstLine="0"/>
      </w:pPr>
    </w:p>
    <w:tbl>
      <w:tblPr>
        <w:tblStyle w:val="Grilledutableau"/>
        <w:tblW w:w="0" w:type="auto"/>
        <w:tblLook w:val="01E0" w:firstRow="1" w:lastRow="1" w:firstColumn="1" w:lastColumn="1" w:noHBand="0" w:noVBand="0"/>
      </w:tblPr>
      <w:tblGrid>
        <w:gridCol w:w="2448"/>
        <w:gridCol w:w="7016"/>
      </w:tblGrid>
      <w:tr w:rsidR="00CC2597" w:rsidTr="00AC2613">
        <w:tc>
          <w:tcPr>
            <w:tcW w:w="9464" w:type="dxa"/>
            <w:gridSpan w:val="2"/>
            <w:shd w:val="clear" w:color="auto" w:fill="A2C1CE"/>
          </w:tcPr>
          <w:p w:rsidR="00CC2597" w:rsidRPr="00941C3F" w:rsidRDefault="00CC2597" w:rsidP="00202AAB">
            <w:pPr>
              <w:pStyle w:val="Liste"/>
              <w:ind w:left="0" w:firstLine="0"/>
              <w:rPr>
                <w:b/>
                <w:color w:val="FFFFFF" w:themeColor="background1"/>
              </w:rPr>
            </w:pPr>
            <w:r w:rsidRPr="00941C3F">
              <w:rPr>
                <w:b/>
                <w:color w:val="FFFFFF" w:themeColor="background1"/>
              </w:rPr>
              <w:t>P</w:t>
            </w:r>
            <w:r w:rsidRPr="00941C3F">
              <w:rPr>
                <w:b/>
                <w:color w:val="FFFFFF" w:themeColor="background1"/>
                <w:shd w:val="clear" w:color="auto" w:fill="A2C1CE"/>
              </w:rPr>
              <w:t>has</w:t>
            </w:r>
            <w:r w:rsidRPr="00941C3F">
              <w:rPr>
                <w:b/>
                <w:color w:val="FFFFFF" w:themeColor="background1"/>
              </w:rPr>
              <w:t xml:space="preserve">e 1 : </w:t>
            </w:r>
            <w:r w:rsidR="00861449" w:rsidRPr="00941C3F">
              <w:rPr>
                <w:b/>
                <w:color w:val="FFFFFF" w:themeColor="background1"/>
              </w:rPr>
              <w:t>Avant-projet</w:t>
            </w:r>
            <w:r w:rsidRPr="00941C3F">
              <w:rPr>
                <w:b/>
                <w:color w:val="FFFFFF" w:themeColor="background1"/>
              </w:rPr>
              <w:t xml:space="preserve"> </w:t>
            </w:r>
          </w:p>
        </w:tc>
      </w:tr>
      <w:tr w:rsidR="00004BBE" w:rsidTr="00AC2613">
        <w:tc>
          <w:tcPr>
            <w:tcW w:w="2448" w:type="dxa"/>
            <w:vMerge w:val="restart"/>
            <w:shd w:val="clear" w:color="auto" w:fill="D9E6EB"/>
          </w:tcPr>
          <w:p w:rsidR="00004BBE" w:rsidRDefault="00004BBE" w:rsidP="00004BBE">
            <w:pPr>
              <w:pStyle w:val="Liste"/>
              <w:ind w:left="0" w:firstLine="0"/>
              <w:jc w:val="left"/>
            </w:pPr>
            <w:r>
              <w:t>1.</w:t>
            </w:r>
            <w:r w:rsidR="00DB6667">
              <w:t>1</w:t>
            </w:r>
            <w:r>
              <w:t xml:space="preserve">. </w:t>
            </w:r>
            <w:r w:rsidR="00B24F31">
              <w:t>Au stade de l’avant-projet</w:t>
            </w:r>
            <w:r>
              <w:t xml:space="preserve"> </w:t>
            </w:r>
          </w:p>
        </w:tc>
        <w:tc>
          <w:tcPr>
            <w:tcW w:w="7016" w:type="dxa"/>
            <w:shd w:val="clear" w:color="auto" w:fill="D9E6EB"/>
          </w:tcPr>
          <w:p w:rsidR="00004BBE" w:rsidRDefault="00004BBE" w:rsidP="00202AAB">
            <w:pPr>
              <w:pStyle w:val="Liste"/>
              <w:ind w:left="0" w:firstLine="0"/>
            </w:pPr>
            <w:r>
              <w:t>1.</w:t>
            </w:r>
            <w:r w:rsidR="00DB6667">
              <w:t>1</w:t>
            </w:r>
            <w:r>
              <w:t xml:space="preserve">.1. </w:t>
            </w:r>
            <w:r w:rsidR="0084692E">
              <w:t xml:space="preserve">Introduction </w:t>
            </w:r>
            <w:r w:rsidR="00523FD8">
              <w:t>du dossier initial</w:t>
            </w:r>
          </w:p>
        </w:tc>
      </w:tr>
      <w:tr w:rsidR="00004BBE" w:rsidTr="00AC2613">
        <w:tc>
          <w:tcPr>
            <w:tcW w:w="2448" w:type="dxa"/>
            <w:vMerge/>
            <w:shd w:val="clear" w:color="auto" w:fill="D9E6EB"/>
          </w:tcPr>
          <w:p w:rsidR="00004BBE" w:rsidRDefault="00004BBE" w:rsidP="00202AAB">
            <w:pPr>
              <w:pStyle w:val="Liste"/>
              <w:ind w:left="0" w:firstLine="0"/>
            </w:pPr>
          </w:p>
        </w:tc>
        <w:tc>
          <w:tcPr>
            <w:tcW w:w="7016" w:type="dxa"/>
            <w:tcMar>
              <w:top w:w="57" w:type="dxa"/>
              <w:bottom w:w="57" w:type="dxa"/>
            </w:tcMar>
          </w:tcPr>
          <w:p w:rsidR="00004BBE" w:rsidRPr="00B3437A" w:rsidRDefault="00004BBE" w:rsidP="00CC2597">
            <w:pPr>
              <w:rPr>
                <w:sz w:val="21"/>
                <w:szCs w:val="21"/>
              </w:rPr>
            </w:pPr>
            <w:r w:rsidRPr="00B3437A">
              <w:rPr>
                <w:sz w:val="21"/>
                <w:szCs w:val="21"/>
              </w:rPr>
              <w:t>L</w:t>
            </w:r>
            <w:r w:rsidR="00B24F31" w:rsidRPr="00B3437A">
              <w:rPr>
                <w:sz w:val="21"/>
                <w:szCs w:val="21"/>
              </w:rPr>
              <w:t xml:space="preserve">e professionnel partenaire </w:t>
            </w:r>
            <w:r w:rsidRPr="00B3437A">
              <w:rPr>
                <w:sz w:val="21"/>
                <w:szCs w:val="21"/>
              </w:rPr>
              <w:t xml:space="preserve">introduit un dossier initial (contenu explicité en annexe 4 de la présente charte), </w:t>
            </w:r>
            <w:r w:rsidR="00CC7170" w:rsidRPr="00B3437A">
              <w:rPr>
                <w:sz w:val="21"/>
                <w:szCs w:val="21"/>
              </w:rPr>
              <w:t xml:space="preserve">idéalement </w:t>
            </w:r>
            <w:r w:rsidR="003A1E11" w:rsidRPr="00B3437A">
              <w:rPr>
                <w:sz w:val="21"/>
                <w:szCs w:val="21"/>
              </w:rPr>
              <w:t>avant que la</w:t>
            </w:r>
            <w:r w:rsidRPr="00B3437A">
              <w:rPr>
                <w:sz w:val="21"/>
                <w:szCs w:val="21"/>
              </w:rPr>
              <w:t xml:space="preserve"> demande </w:t>
            </w:r>
            <w:r w:rsidR="00B24F31" w:rsidRPr="00B3437A">
              <w:rPr>
                <w:sz w:val="21"/>
                <w:szCs w:val="21"/>
              </w:rPr>
              <w:t xml:space="preserve">éventuelle </w:t>
            </w:r>
            <w:r w:rsidRPr="00B3437A">
              <w:rPr>
                <w:sz w:val="21"/>
                <w:szCs w:val="21"/>
              </w:rPr>
              <w:t xml:space="preserve">de permis d'urbanisme liée au projet </w:t>
            </w:r>
            <w:r w:rsidR="003A1E11" w:rsidRPr="00B3437A">
              <w:rPr>
                <w:sz w:val="21"/>
                <w:szCs w:val="21"/>
              </w:rPr>
              <w:t>soit</w:t>
            </w:r>
            <w:r w:rsidRPr="00B3437A">
              <w:rPr>
                <w:sz w:val="21"/>
                <w:szCs w:val="21"/>
              </w:rPr>
              <w:t xml:space="preserve"> déposée à la commune</w:t>
            </w:r>
            <w:r w:rsidR="00B24F31" w:rsidRPr="00B3437A">
              <w:rPr>
                <w:sz w:val="21"/>
                <w:szCs w:val="21"/>
              </w:rPr>
              <w:t>.</w:t>
            </w:r>
            <w:r w:rsidRPr="00B3437A">
              <w:rPr>
                <w:sz w:val="21"/>
                <w:szCs w:val="21"/>
              </w:rPr>
              <w:t xml:space="preserve"> </w:t>
            </w:r>
            <w:r w:rsidR="003A1E11" w:rsidRPr="00B3437A">
              <w:rPr>
                <w:sz w:val="21"/>
                <w:szCs w:val="21"/>
              </w:rPr>
              <w:t xml:space="preserve">Si la demande </w:t>
            </w:r>
            <w:r w:rsidR="00733870" w:rsidRPr="00B3437A">
              <w:rPr>
                <w:sz w:val="21"/>
                <w:szCs w:val="21"/>
              </w:rPr>
              <w:t xml:space="preserve">de permis a déjà </w:t>
            </w:r>
            <w:r w:rsidR="003C233B" w:rsidRPr="00B3437A">
              <w:rPr>
                <w:sz w:val="21"/>
                <w:szCs w:val="21"/>
              </w:rPr>
              <w:t xml:space="preserve">été </w:t>
            </w:r>
            <w:r w:rsidR="00733870" w:rsidRPr="00B3437A">
              <w:rPr>
                <w:sz w:val="21"/>
                <w:szCs w:val="21"/>
              </w:rPr>
              <w:t>introduite,  le professionnel partenaire</w:t>
            </w:r>
            <w:r w:rsidR="003A1E11" w:rsidRPr="00B3437A">
              <w:rPr>
                <w:sz w:val="21"/>
                <w:szCs w:val="21"/>
              </w:rPr>
              <w:t xml:space="preserve"> s’engage à réintroduire des plans modifiés à la commune si </w:t>
            </w:r>
            <w:r w:rsidR="003C233B" w:rsidRPr="00B3437A">
              <w:rPr>
                <w:sz w:val="21"/>
                <w:szCs w:val="21"/>
              </w:rPr>
              <w:t>l’équipe d’experts</w:t>
            </w:r>
            <w:r w:rsidR="003A1E11" w:rsidRPr="00B3437A">
              <w:rPr>
                <w:sz w:val="21"/>
                <w:szCs w:val="21"/>
              </w:rPr>
              <w:t xml:space="preserve"> en charge du dossier l’estime nécessaire. </w:t>
            </w:r>
            <w:r w:rsidR="00B24F31" w:rsidRPr="00B3437A">
              <w:rPr>
                <w:sz w:val="21"/>
                <w:szCs w:val="21"/>
              </w:rPr>
              <w:t xml:space="preserve">Dans tous les cas, le dossier initial doit être introduit au plus tard </w:t>
            </w:r>
            <w:r w:rsidR="00A61C83" w:rsidRPr="00B3437A">
              <w:rPr>
                <w:sz w:val="21"/>
                <w:szCs w:val="21"/>
              </w:rPr>
              <w:t>6</w:t>
            </w:r>
            <w:r w:rsidR="00B24F31" w:rsidRPr="00B3437A">
              <w:rPr>
                <w:sz w:val="21"/>
                <w:szCs w:val="21"/>
              </w:rPr>
              <w:t xml:space="preserve"> mois avant le démarrage des travaux. </w:t>
            </w:r>
            <w:r w:rsidRPr="00B3437A">
              <w:rPr>
                <w:sz w:val="21"/>
                <w:szCs w:val="21"/>
              </w:rPr>
              <w:t>Aucune dérogation ne sera accordée à ces règles.</w:t>
            </w:r>
          </w:p>
        </w:tc>
      </w:tr>
      <w:tr w:rsidR="00004BBE" w:rsidRPr="00AC2613" w:rsidTr="00AC2613">
        <w:tc>
          <w:tcPr>
            <w:tcW w:w="2448" w:type="dxa"/>
            <w:vMerge/>
            <w:shd w:val="clear" w:color="auto" w:fill="D9E6EB"/>
          </w:tcPr>
          <w:p w:rsidR="00004BBE" w:rsidRDefault="00004BBE" w:rsidP="00202AAB">
            <w:pPr>
              <w:pStyle w:val="Liste"/>
              <w:ind w:left="0" w:firstLine="0"/>
            </w:pPr>
          </w:p>
        </w:tc>
        <w:tc>
          <w:tcPr>
            <w:tcW w:w="7016" w:type="dxa"/>
            <w:tcBorders>
              <w:bottom w:val="single" w:sz="4" w:space="0" w:color="auto"/>
            </w:tcBorders>
            <w:tcMar>
              <w:top w:w="57" w:type="dxa"/>
              <w:bottom w:w="57" w:type="dxa"/>
            </w:tcMar>
          </w:tcPr>
          <w:p w:rsidR="00004BBE" w:rsidRPr="00AC2613" w:rsidRDefault="00004BBE" w:rsidP="00CC2597">
            <w:pPr>
              <w:jc w:val="center"/>
              <w:rPr>
                <w:szCs w:val="22"/>
              </w:rPr>
            </w:pPr>
            <w:r w:rsidRPr="00AC2613">
              <w:rPr>
                <w:szCs w:val="22"/>
                <w:u w:val="single"/>
              </w:rPr>
              <w:t>Le dossier initial doit être envoyé à l'adresse suivante</w:t>
            </w:r>
            <w:r w:rsidRPr="00AC2613">
              <w:rPr>
                <w:szCs w:val="22"/>
              </w:rPr>
              <w:t xml:space="preserve"> :</w:t>
            </w:r>
          </w:p>
          <w:p w:rsidR="00004BBE" w:rsidRPr="00AC2613" w:rsidRDefault="00F2510C" w:rsidP="00CC2597">
            <w:pPr>
              <w:jc w:val="center"/>
              <w:rPr>
                <w:szCs w:val="22"/>
              </w:rPr>
            </w:pPr>
            <w:r w:rsidRPr="00AC2613">
              <w:rPr>
                <w:szCs w:val="22"/>
              </w:rPr>
              <w:t>Gamah</w:t>
            </w:r>
          </w:p>
          <w:p w:rsidR="00B24F31" w:rsidRPr="00AC2613" w:rsidRDefault="00F2510C" w:rsidP="00CC2597">
            <w:pPr>
              <w:jc w:val="center"/>
              <w:rPr>
                <w:szCs w:val="22"/>
              </w:rPr>
            </w:pPr>
            <w:r w:rsidRPr="00AC2613">
              <w:rPr>
                <w:szCs w:val="22"/>
              </w:rPr>
              <w:t>Projet « Construire adaptable »</w:t>
            </w:r>
          </w:p>
          <w:p w:rsidR="00F2510C" w:rsidRPr="00AC2613" w:rsidRDefault="00F2510C" w:rsidP="00CC2597">
            <w:pPr>
              <w:jc w:val="center"/>
              <w:rPr>
                <w:szCs w:val="22"/>
              </w:rPr>
            </w:pPr>
            <w:r w:rsidRPr="00AC2613">
              <w:rPr>
                <w:szCs w:val="22"/>
              </w:rPr>
              <w:t>Rue de la Pépinière, 23</w:t>
            </w:r>
          </w:p>
          <w:p w:rsidR="00F2510C" w:rsidRPr="00AC2613" w:rsidRDefault="00F2510C" w:rsidP="00CC2597">
            <w:pPr>
              <w:jc w:val="center"/>
              <w:rPr>
                <w:szCs w:val="22"/>
              </w:rPr>
            </w:pPr>
            <w:r w:rsidRPr="00AC2613">
              <w:rPr>
                <w:szCs w:val="22"/>
              </w:rPr>
              <w:t>5000 Namur</w:t>
            </w:r>
          </w:p>
          <w:p w:rsidR="00FD19C0" w:rsidRPr="00AC2613" w:rsidRDefault="00E80B19" w:rsidP="00CC2597">
            <w:pPr>
              <w:jc w:val="center"/>
              <w:rPr>
                <w:szCs w:val="22"/>
              </w:rPr>
            </w:pPr>
            <w:hyperlink r:id="rId20" w:history="1">
              <w:r w:rsidR="00F2510C" w:rsidRPr="00AC2613">
                <w:rPr>
                  <w:rStyle w:val="Lienhypertexte"/>
                  <w:szCs w:val="22"/>
                </w:rPr>
                <w:t>info@construire-adaptable.be</w:t>
              </w:r>
            </w:hyperlink>
            <w:r w:rsidR="00F2510C" w:rsidRPr="00AC2613">
              <w:rPr>
                <w:szCs w:val="22"/>
              </w:rPr>
              <w:t xml:space="preserve"> </w:t>
            </w:r>
            <w:r w:rsidR="00FD19C0" w:rsidRPr="00AC2613">
              <w:rPr>
                <w:szCs w:val="22"/>
              </w:rPr>
              <w:t xml:space="preserve"> </w:t>
            </w:r>
          </w:p>
          <w:p w:rsidR="00FD19C0" w:rsidRPr="00AC2613" w:rsidRDefault="00FD19C0" w:rsidP="00CC2597">
            <w:pPr>
              <w:jc w:val="center"/>
              <w:rPr>
                <w:szCs w:val="22"/>
              </w:rPr>
            </w:pPr>
            <w:r w:rsidRPr="00AC2613">
              <w:rPr>
                <w:szCs w:val="22"/>
              </w:rPr>
              <w:t>Tél. :</w:t>
            </w:r>
            <w:r w:rsidR="00C81DBC" w:rsidRPr="00AC2613">
              <w:rPr>
                <w:szCs w:val="22"/>
              </w:rPr>
              <w:t> </w:t>
            </w:r>
            <w:r w:rsidR="00F2510C" w:rsidRPr="00AC2613">
              <w:rPr>
                <w:szCs w:val="22"/>
              </w:rPr>
              <w:t>081/24 19 37</w:t>
            </w:r>
          </w:p>
          <w:p w:rsidR="00004BBE" w:rsidRPr="00AC2613" w:rsidRDefault="00FD19C0" w:rsidP="00806352">
            <w:pPr>
              <w:jc w:val="center"/>
              <w:rPr>
                <w:szCs w:val="22"/>
              </w:rPr>
            </w:pPr>
            <w:r w:rsidRPr="00AC2613">
              <w:rPr>
                <w:szCs w:val="22"/>
              </w:rPr>
              <w:t>Fax :</w:t>
            </w:r>
            <w:r w:rsidR="00C81DBC" w:rsidRPr="00AC2613">
              <w:rPr>
                <w:szCs w:val="22"/>
              </w:rPr>
              <w:t> </w:t>
            </w:r>
            <w:r w:rsidR="00F2510C" w:rsidRPr="00AC2613">
              <w:rPr>
                <w:szCs w:val="22"/>
              </w:rPr>
              <w:t>081/24 19 50</w:t>
            </w:r>
          </w:p>
        </w:tc>
      </w:tr>
      <w:tr w:rsidR="00004BBE" w:rsidTr="00AC2613">
        <w:tc>
          <w:tcPr>
            <w:tcW w:w="2448" w:type="dxa"/>
            <w:vMerge/>
            <w:shd w:val="clear" w:color="auto" w:fill="D9E6EB"/>
          </w:tcPr>
          <w:p w:rsidR="00004BBE" w:rsidRDefault="00004BBE" w:rsidP="00202AAB">
            <w:pPr>
              <w:pStyle w:val="Liste"/>
              <w:ind w:left="0" w:firstLine="0"/>
            </w:pPr>
          </w:p>
        </w:tc>
        <w:tc>
          <w:tcPr>
            <w:tcW w:w="7016" w:type="dxa"/>
            <w:shd w:val="clear" w:color="auto" w:fill="D9E6EB"/>
          </w:tcPr>
          <w:p w:rsidR="00004BBE" w:rsidRDefault="00DB6667" w:rsidP="00202AAB">
            <w:pPr>
              <w:pStyle w:val="Liste"/>
              <w:ind w:left="0" w:firstLine="0"/>
            </w:pPr>
            <w:r>
              <w:t>1.1</w:t>
            </w:r>
            <w:r w:rsidR="00004BBE">
              <w:t xml:space="preserve">.2. </w:t>
            </w:r>
            <w:r w:rsidR="00B02E4A">
              <w:t xml:space="preserve">Accusé de réception </w:t>
            </w:r>
            <w:r w:rsidR="00FD19C0">
              <w:t xml:space="preserve"> </w:t>
            </w:r>
            <w:r w:rsidR="00004BBE">
              <w:t xml:space="preserve"> </w:t>
            </w:r>
          </w:p>
        </w:tc>
      </w:tr>
      <w:tr w:rsidR="00004BBE" w:rsidTr="00AC2613">
        <w:tc>
          <w:tcPr>
            <w:tcW w:w="2448" w:type="dxa"/>
            <w:vMerge/>
            <w:shd w:val="clear" w:color="auto" w:fill="D9E6EB"/>
          </w:tcPr>
          <w:p w:rsidR="00004BBE" w:rsidRDefault="00004BBE" w:rsidP="00202AAB">
            <w:pPr>
              <w:pStyle w:val="Liste"/>
              <w:ind w:left="0" w:firstLine="0"/>
            </w:pPr>
          </w:p>
        </w:tc>
        <w:tc>
          <w:tcPr>
            <w:tcW w:w="7016" w:type="dxa"/>
            <w:tcBorders>
              <w:bottom w:val="single" w:sz="4" w:space="0" w:color="auto"/>
            </w:tcBorders>
            <w:tcMar>
              <w:top w:w="57" w:type="dxa"/>
              <w:bottom w:w="57" w:type="dxa"/>
            </w:tcMar>
          </w:tcPr>
          <w:p w:rsidR="00004BBE" w:rsidRPr="00B3437A" w:rsidRDefault="00004BBE" w:rsidP="00A5346D">
            <w:pPr>
              <w:rPr>
                <w:sz w:val="21"/>
                <w:szCs w:val="21"/>
              </w:rPr>
            </w:pPr>
            <w:r w:rsidRPr="00B3437A">
              <w:rPr>
                <w:sz w:val="21"/>
                <w:szCs w:val="21"/>
              </w:rPr>
              <w:t>Un a</w:t>
            </w:r>
            <w:r w:rsidR="00B02E4A" w:rsidRPr="00B3437A">
              <w:rPr>
                <w:sz w:val="21"/>
                <w:szCs w:val="21"/>
              </w:rPr>
              <w:t xml:space="preserve">ccusé de réception est envoyé au professionnel partenaire </w:t>
            </w:r>
            <w:r w:rsidRPr="00B3437A">
              <w:rPr>
                <w:sz w:val="21"/>
                <w:szCs w:val="21"/>
              </w:rPr>
              <w:t>endé</w:t>
            </w:r>
            <w:r w:rsidR="00B02E4A" w:rsidRPr="00B3437A">
              <w:rPr>
                <w:sz w:val="21"/>
                <w:szCs w:val="21"/>
              </w:rPr>
              <w:t>ans les 10</w:t>
            </w:r>
            <w:r w:rsidRPr="00B3437A">
              <w:rPr>
                <w:sz w:val="21"/>
                <w:szCs w:val="21"/>
              </w:rPr>
              <w:t xml:space="preserve"> jours ouvrables qui suivent la réception du dossier initial, indiquant les coordonnées de l'équipe d'experts en charge du dossier pour la suite du traitement. </w:t>
            </w:r>
          </w:p>
        </w:tc>
      </w:tr>
      <w:tr w:rsidR="00B02E4A" w:rsidTr="00AC2613">
        <w:tc>
          <w:tcPr>
            <w:tcW w:w="2448" w:type="dxa"/>
            <w:vMerge/>
            <w:shd w:val="clear" w:color="auto" w:fill="D9E6EB"/>
          </w:tcPr>
          <w:p w:rsidR="00B02E4A" w:rsidRDefault="00B02E4A" w:rsidP="00202AAB">
            <w:pPr>
              <w:pStyle w:val="Liste"/>
              <w:ind w:left="0" w:firstLine="0"/>
            </w:pPr>
          </w:p>
        </w:tc>
        <w:tc>
          <w:tcPr>
            <w:tcW w:w="7016" w:type="dxa"/>
            <w:tcBorders>
              <w:bottom w:val="single" w:sz="4" w:space="0" w:color="auto"/>
            </w:tcBorders>
            <w:shd w:val="clear" w:color="auto" w:fill="D9E6EB"/>
          </w:tcPr>
          <w:p w:rsidR="00B02E4A" w:rsidRDefault="00B02E4A" w:rsidP="00AF5872">
            <w:pPr>
              <w:pStyle w:val="Liste"/>
              <w:ind w:left="0" w:firstLine="0"/>
            </w:pPr>
            <w:r>
              <w:t>1.</w:t>
            </w:r>
            <w:r w:rsidR="00DB6667">
              <w:t>1</w:t>
            </w:r>
            <w:r>
              <w:t xml:space="preserve">.3. Vérification   </w:t>
            </w:r>
          </w:p>
        </w:tc>
      </w:tr>
      <w:tr w:rsidR="00B02E4A" w:rsidTr="00AC2613">
        <w:tc>
          <w:tcPr>
            <w:tcW w:w="2448" w:type="dxa"/>
            <w:vMerge/>
            <w:shd w:val="clear" w:color="auto" w:fill="D9E6EB"/>
          </w:tcPr>
          <w:p w:rsidR="00B02E4A" w:rsidRDefault="00B02E4A" w:rsidP="00202AAB">
            <w:pPr>
              <w:pStyle w:val="Liste"/>
              <w:ind w:left="0" w:firstLine="0"/>
            </w:pPr>
          </w:p>
        </w:tc>
        <w:tc>
          <w:tcPr>
            <w:tcW w:w="7016" w:type="dxa"/>
            <w:tcBorders>
              <w:bottom w:val="single" w:sz="4" w:space="0" w:color="auto"/>
            </w:tcBorders>
            <w:tcMar>
              <w:top w:w="57" w:type="dxa"/>
              <w:bottom w:w="57" w:type="dxa"/>
            </w:tcMar>
          </w:tcPr>
          <w:p w:rsidR="00B02E4A" w:rsidRPr="00AC2613" w:rsidRDefault="00B02E4A" w:rsidP="00AF5872">
            <w:pPr>
              <w:pStyle w:val="Liste"/>
              <w:ind w:left="0" w:firstLine="0"/>
              <w:rPr>
                <w:sz w:val="21"/>
                <w:szCs w:val="21"/>
              </w:rPr>
            </w:pPr>
            <w:r w:rsidRPr="00AC2613">
              <w:rPr>
                <w:sz w:val="21"/>
                <w:szCs w:val="21"/>
              </w:rPr>
              <w:t>L</w:t>
            </w:r>
            <w:r w:rsidR="003C233B" w:rsidRPr="00AC2613">
              <w:rPr>
                <w:sz w:val="21"/>
                <w:szCs w:val="21"/>
              </w:rPr>
              <w:t>’équipe d’experts désignée</w:t>
            </w:r>
            <w:r w:rsidRPr="00AC2613">
              <w:rPr>
                <w:sz w:val="21"/>
                <w:szCs w:val="21"/>
              </w:rPr>
              <w:t xml:space="preserve"> par le</w:t>
            </w:r>
            <w:r w:rsidR="003C233B" w:rsidRPr="00AC2613">
              <w:rPr>
                <w:sz w:val="21"/>
                <w:szCs w:val="21"/>
              </w:rPr>
              <w:t xml:space="preserve"> consortium vérifie</w:t>
            </w:r>
            <w:r w:rsidRPr="00AC2613">
              <w:rPr>
                <w:sz w:val="21"/>
                <w:szCs w:val="21"/>
              </w:rPr>
              <w:t xml:space="preserve"> </w:t>
            </w:r>
            <w:r w:rsidR="00652659" w:rsidRPr="00AC2613">
              <w:rPr>
                <w:sz w:val="21"/>
                <w:szCs w:val="21"/>
              </w:rPr>
              <w:t>que le dossier initial</w:t>
            </w:r>
            <w:r w:rsidRPr="00AC2613">
              <w:rPr>
                <w:sz w:val="21"/>
                <w:szCs w:val="21"/>
              </w:rPr>
              <w:t xml:space="preserve"> contient tous les documents requis</w:t>
            </w:r>
            <w:r w:rsidR="005F0FAF" w:rsidRPr="00AC2613">
              <w:rPr>
                <w:sz w:val="21"/>
                <w:szCs w:val="21"/>
              </w:rPr>
              <w:t>. Endéans les 10 jours ouvrables qui suivent l’envoi de l’accusé de réception, l</w:t>
            </w:r>
            <w:r w:rsidR="00C81DBC" w:rsidRPr="00AC2613">
              <w:rPr>
                <w:sz w:val="21"/>
                <w:szCs w:val="21"/>
              </w:rPr>
              <w:t xml:space="preserve">e professionnel partenaire </w:t>
            </w:r>
            <w:r w:rsidRPr="00AC2613">
              <w:rPr>
                <w:sz w:val="21"/>
                <w:szCs w:val="21"/>
              </w:rPr>
              <w:t xml:space="preserve">est averti </w:t>
            </w:r>
            <w:r w:rsidR="00F07DF0" w:rsidRPr="00AC2613">
              <w:rPr>
                <w:sz w:val="21"/>
                <w:szCs w:val="21"/>
              </w:rPr>
              <w:t>si</w:t>
            </w:r>
            <w:r w:rsidR="00E106E9" w:rsidRPr="00AC2613">
              <w:rPr>
                <w:sz w:val="21"/>
                <w:szCs w:val="21"/>
              </w:rPr>
              <w:t xml:space="preserve"> son dossier est complet ou s’il doit fournir </w:t>
            </w:r>
            <w:r w:rsidR="005F0FAF" w:rsidRPr="00AC2613">
              <w:rPr>
                <w:sz w:val="21"/>
                <w:szCs w:val="21"/>
              </w:rPr>
              <w:t>des</w:t>
            </w:r>
            <w:r w:rsidR="00E106E9" w:rsidRPr="00AC2613">
              <w:rPr>
                <w:sz w:val="21"/>
                <w:szCs w:val="21"/>
              </w:rPr>
              <w:t xml:space="preserve"> compléments nécessaires. </w:t>
            </w:r>
            <w:r w:rsidR="002C2C79" w:rsidRPr="00AC2613">
              <w:rPr>
                <w:sz w:val="21"/>
                <w:szCs w:val="21"/>
              </w:rPr>
              <w:t xml:space="preserve">Le professionnel partenaire </w:t>
            </w:r>
            <w:r w:rsidRPr="00AC2613">
              <w:rPr>
                <w:sz w:val="21"/>
                <w:szCs w:val="21"/>
              </w:rPr>
              <w:t>est alors invité à répondre au plus vite aux questions posées. L’analyse du dossier ne démarre qu’une fois que le dossier initial est complet.</w:t>
            </w:r>
          </w:p>
        </w:tc>
      </w:tr>
      <w:tr w:rsidR="00B02E4A" w:rsidTr="00AC2613">
        <w:tc>
          <w:tcPr>
            <w:tcW w:w="2448" w:type="dxa"/>
            <w:vMerge/>
            <w:shd w:val="clear" w:color="auto" w:fill="D9E6EB"/>
          </w:tcPr>
          <w:p w:rsidR="00B02E4A" w:rsidRDefault="00B02E4A" w:rsidP="00202AAB">
            <w:pPr>
              <w:pStyle w:val="Liste"/>
              <w:ind w:left="0" w:firstLine="0"/>
            </w:pPr>
          </w:p>
        </w:tc>
        <w:tc>
          <w:tcPr>
            <w:tcW w:w="7016" w:type="dxa"/>
            <w:shd w:val="clear" w:color="auto" w:fill="D9E6EB"/>
          </w:tcPr>
          <w:p w:rsidR="00B02E4A" w:rsidRDefault="00B02E4A" w:rsidP="00202AAB">
            <w:pPr>
              <w:pStyle w:val="Liste"/>
              <w:ind w:left="0" w:firstLine="0"/>
            </w:pPr>
            <w:r>
              <w:t>1.</w:t>
            </w:r>
            <w:r w:rsidR="00DB6667">
              <w:t>1</w:t>
            </w:r>
            <w:r>
              <w:t>.4. Avis</w:t>
            </w:r>
            <w:r w:rsidR="002C2C79">
              <w:t xml:space="preserve"> et accompagnement éventuel</w:t>
            </w:r>
          </w:p>
        </w:tc>
      </w:tr>
      <w:tr w:rsidR="00B02E4A" w:rsidTr="00AC2613">
        <w:tc>
          <w:tcPr>
            <w:tcW w:w="2448" w:type="dxa"/>
            <w:vMerge/>
            <w:shd w:val="clear" w:color="auto" w:fill="D9E6EB"/>
          </w:tcPr>
          <w:p w:rsidR="00B02E4A" w:rsidRDefault="00B02E4A" w:rsidP="00202AAB">
            <w:pPr>
              <w:pStyle w:val="Liste"/>
              <w:ind w:left="0" w:firstLine="0"/>
            </w:pPr>
          </w:p>
        </w:tc>
        <w:tc>
          <w:tcPr>
            <w:tcW w:w="7016" w:type="dxa"/>
          </w:tcPr>
          <w:p w:rsidR="00B02E4A" w:rsidRDefault="00B02E4A" w:rsidP="00A5346D">
            <w:r>
              <w:t xml:space="preserve">Après analyse du dossier par </w:t>
            </w:r>
            <w:r w:rsidR="006B1645">
              <w:t>l’équipe d’experts</w:t>
            </w:r>
            <w:r>
              <w:t xml:space="preserve">, un avis est envoyé </w:t>
            </w:r>
            <w:r w:rsidR="002C2C79">
              <w:t>au professionnel partenaire</w:t>
            </w:r>
            <w:r w:rsidR="00A34AE9">
              <w:t xml:space="preserve"> endéans </w:t>
            </w:r>
            <w:r w:rsidR="00F251A5">
              <w:t xml:space="preserve">les 15 jours ouvrables qui suivent la </w:t>
            </w:r>
            <w:r w:rsidR="00F07DF0">
              <w:t xml:space="preserve">notification </w:t>
            </w:r>
            <w:r w:rsidR="00DB6667">
              <w:t xml:space="preserve">du </w:t>
            </w:r>
            <w:r w:rsidR="00F251A5">
              <w:t>dossier complet</w:t>
            </w:r>
            <w:r>
              <w:t>. Si le projet respecte tous les critères de la charte, l'avis est positif. S</w:t>
            </w:r>
            <w:r w:rsidR="00DB6667">
              <w:t>’</w:t>
            </w:r>
            <w:r>
              <w:t>i</w:t>
            </w:r>
            <w:r w:rsidR="00DB6667">
              <w:t xml:space="preserve">l </w:t>
            </w:r>
            <w:r>
              <w:t>ne respecte pas certains critères ou si certaines informations</w:t>
            </w:r>
            <w:r w:rsidR="002C2C79">
              <w:t xml:space="preserve"> </w:t>
            </w:r>
            <w:r>
              <w:t xml:space="preserve">fournies sont imprécises, l'avis </w:t>
            </w:r>
            <w:r w:rsidR="00CC7170">
              <w:t>est</w:t>
            </w:r>
            <w:r>
              <w:t xml:space="preserve"> </w:t>
            </w:r>
            <w:r w:rsidR="002C2C79">
              <w:t>provisoire</w:t>
            </w:r>
            <w:r w:rsidR="00CC7170">
              <w:t xml:space="preserve"> et assorti de recommandations</w:t>
            </w:r>
            <w:r w:rsidR="003C233B">
              <w:t>. Le</w:t>
            </w:r>
            <w:r w:rsidR="002C2C79">
              <w:t xml:space="preserve"> professionnel partenaire </w:t>
            </w:r>
            <w:r w:rsidR="007E30E2">
              <w:t>est</w:t>
            </w:r>
            <w:r w:rsidR="002C2C79">
              <w:t xml:space="preserve"> </w:t>
            </w:r>
            <w:r w:rsidR="00EE1324">
              <w:t xml:space="preserve">alors </w:t>
            </w:r>
            <w:r w:rsidR="002C2C79">
              <w:t xml:space="preserve">invité, </w:t>
            </w:r>
            <w:r w:rsidR="00EE1324">
              <w:t xml:space="preserve">avec </w:t>
            </w:r>
            <w:r w:rsidR="002C2C79">
              <w:t>un accompagnement</w:t>
            </w:r>
            <w:r w:rsidR="003C233B">
              <w:t xml:space="preserve"> s’il le désire, </w:t>
            </w:r>
            <w:r w:rsidR="002C2C79">
              <w:t xml:space="preserve">à apporter les ajustements nécessaires jusqu’à l’obtention d’un avis </w:t>
            </w:r>
            <w:r w:rsidR="00E106E9">
              <w:t>positif</w:t>
            </w:r>
            <w:r w:rsidR="002C2C79">
              <w:t xml:space="preserve">. </w:t>
            </w:r>
            <w:r w:rsidR="006B1645">
              <w:t>Lo</w:t>
            </w:r>
            <w:r w:rsidR="002C2C79">
              <w:t xml:space="preserve">rsque l’avis est </w:t>
            </w:r>
            <w:r w:rsidR="00DB6667">
              <w:t>définitif</w:t>
            </w:r>
            <w:r w:rsidR="002C2C79">
              <w:t xml:space="preserve">, </w:t>
            </w:r>
            <w:r w:rsidR="007E30E2">
              <w:t>le professionnel partenaire</w:t>
            </w:r>
            <w:r w:rsidR="002C2C79">
              <w:t xml:space="preserve"> en est </w:t>
            </w:r>
            <w:r w:rsidR="00DB6667">
              <w:t>averti</w:t>
            </w:r>
            <w:r w:rsidR="002C2C79">
              <w:t xml:space="preserve"> et une copie de l’avis est transmise au maître de l’ouvrage. </w:t>
            </w:r>
            <w:r w:rsidR="007E30E2">
              <w:t xml:space="preserve">Dans le cas où celui-ci est négatif, la procédure est interrompue. </w:t>
            </w:r>
          </w:p>
        </w:tc>
      </w:tr>
      <w:tr w:rsidR="00CE50D1" w:rsidTr="00AC2613">
        <w:tc>
          <w:tcPr>
            <w:tcW w:w="2448" w:type="dxa"/>
            <w:shd w:val="clear" w:color="auto" w:fill="D9E6EB"/>
          </w:tcPr>
          <w:p w:rsidR="00CE50D1" w:rsidRDefault="00CE50D1" w:rsidP="00CE50D1">
            <w:pPr>
              <w:pStyle w:val="Liste"/>
              <w:ind w:left="0" w:firstLine="0"/>
              <w:jc w:val="left"/>
            </w:pPr>
            <w:r>
              <w:t>1.</w:t>
            </w:r>
            <w:r w:rsidR="00DB6667">
              <w:t>2</w:t>
            </w:r>
            <w:r>
              <w:t>. Après  obtention du permis d’urbanisme éventuel</w:t>
            </w:r>
          </w:p>
        </w:tc>
        <w:tc>
          <w:tcPr>
            <w:tcW w:w="7016" w:type="dxa"/>
          </w:tcPr>
          <w:p w:rsidR="00CE50D1" w:rsidRDefault="00DB6667" w:rsidP="00004BBE">
            <w:r>
              <w:t>S</w:t>
            </w:r>
            <w:r w:rsidR="00485AC8" w:rsidRPr="00CC7170">
              <w:t xml:space="preserve">i </w:t>
            </w:r>
            <w:r w:rsidR="00F07DF0">
              <w:t>le</w:t>
            </w:r>
            <w:r w:rsidR="00485AC8" w:rsidRPr="00CC7170">
              <w:t xml:space="preserve"> </w:t>
            </w:r>
            <w:r w:rsidR="00CE50D1" w:rsidRPr="00CC7170">
              <w:t>permis d’urbanisme lié au projet</w:t>
            </w:r>
            <w:r w:rsidR="00485AC8" w:rsidRPr="00CC7170">
              <w:t xml:space="preserve"> </w:t>
            </w:r>
            <w:r>
              <w:t>est conditionné à des modifications qui ont</w:t>
            </w:r>
            <w:r w:rsidR="00485AC8" w:rsidRPr="00CC7170">
              <w:t xml:space="preserve"> un impact sur l’avis donné précédemment, le professionnel partenaire </w:t>
            </w:r>
            <w:r>
              <w:t xml:space="preserve">le </w:t>
            </w:r>
            <w:r w:rsidRPr="00CC7170">
              <w:t>signale pa</w:t>
            </w:r>
            <w:r>
              <w:t xml:space="preserve">r écrit à l’équipe d’experts et </w:t>
            </w:r>
            <w:r w:rsidR="007E30E2" w:rsidRPr="00CC7170">
              <w:t>est</w:t>
            </w:r>
            <w:r w:rsidR="00485AC8" w:rsidRPr="00CC7170">
              <w:t xml:space="preserve"> invité à </w:t>
            </w:r>
            <w:r>
              <w:t xml:space="preserve">lui </w:t>
            </w:r>
            <w:r w:rsidR="00485AC8" w:rsidRPr="00CC7170">
              <w:t>demander un nouvel avis</w:t>
            </w:r>
            <w:r>
              <w:t>.</w:t>
            </w:r>
            <w:r w:rsidR="00D323F0">
              <w:t xml:space="preserve"> </w:t>
            </w:r>
          </w:p>
        </w:tc>
      </w:tr>
    </w:tbl>
    <w:p w:rsidR="0012030E" w:rsidRDefault="00202AAB" w:rsidP="00943D53">
      <w:pPr>
        <w:pStyle w:val="Liste"/>
        <w:ind w:left="0" w:firstLine="0"/>
      </w:pPr>
      <w:r>
        <w:t xml:space="preserve"> </w:t>
      </w:r>
    </w:p>
    <w:p w:rsidR="00CE50D1" w:rsidRDefault="00CE50D1" w:rsidP="00943D53">
      <w:pPr>
        <w:pStyle w:val="Liste"/>
        <w:ind w:left="0" w:firstLine="0"/>
      </w:pPr>
    </w:p>
    <w:tbl>
      <w:tblPr>
        <w:tblStyle w:val="Grilledutableau"/>
        <w:tblW w:w="0" w:type="auto"/>
        <w:tblLook w:val="01E0" w:firstRow="1" w:lastRow="1" w:firstColumn="1" w:lastColumn="1" w:noHBand="0" w:noVBand="0"/>
      </w:tblPr>
      <w:tblGrid>
        <w:gridCol w:w="2448"/>
        <w:gridCol w:w="7016"/>
      </w:tblGrid>
      <w:tr w:rsidR="00CE50D1" w:rsidTr="00AC2613">
        <w:tc>
          <w:tcPr>
            <w:tcW w:w="9464" w:type="dxa"/>
            <w:gridSpan w:val="2"/>
            <w:shd w:val="clear" w:color="auto" w:fill="A2C1CE"/>
          </w:tcPr>
          <w:p w:rsidR="00CE50D1" w:rsidRPr="00941C3F" w:rsidRDefault="00CE50D1" w:rsidP="00AF5872">
            <w:pPr>
              <w:pStyle w:val="Liste"/>
              <w:ind w:left="0" w:firstLine="0"/>
              <w:rPr>
                <w:b/>
                <w:color w:val="FFFFFF" w:themeColor="background1"/>
              </w:rPr>
            </w:pPr>
            <w:r w:rsidRPr="00941C3F">
              <w:rPr>
                <w:b/>
                <w:color w:val="FFFFFF" w:themeColor="background1"/>
              </w:rPr>
              <w:t xml:space="preserve">Phase 2 : </w:t>
            </w:r>
            <w:r w:rsidR="00861449" w:rsidRPr="00941C3F">
              <w:rPr>
                <w:b/>
                <w:color w:val="FFFFFF" w:themeColor="background1"/>
              </w:rPr>
              <w:t>Etablissement du cahier spécial des charges</w:t>
            </w:r>
          </w:p>
        </w:tc>
      </w:tr>
      <w:tr w:rsidR="0084692E" w:rsidTr="00AC2613">
        <w:tc>
          <w:tcPr>
            <w:tcW w:w="2448" w:type="dxa"/>
            <w:vMerge w:val="restart"/>
            <w:shd w:val="clear" w:color="auto" w:fill="D9E6EB"/>
          </w:tcPr>
          <w:p w:rsidR="0084692E" w:rsidRDefault="0084692E" w:rsidP="00AF5872">
            <w:pPr>
              <w:pStyle w:val="Liste"/>
              <w:ind w:left="0" w:firstLine="0"/>
              <w:jc w:val="left"/>
            </w:pPr>
            <w:r>
              <w:t>2.1. Au stade de l’établissement du cahier spécial des charges</w:t>
            </w:r>
          </w:p>
        </w:tc>
        <w:tc>
          <w:tcPr>
            <w:tcW w:w="7016" w:type="dxa"/>
            <w:shd w:val="clear" w:color="auto" w:fill="D9E6EB"/>
          </w:tcPr>
          <w:p w:rsidR="0084692E" w:rsidRDefault="0084692E" w:rsidP="00AF5872">
            <w:pPr>
              <w:pStyle w:val="Liste"/>
              <w:ind w:left="0" w:firstLine="0"/>
            </w:pPr>
            <w:r>
              <w:t>2.1.1. Introduction du dossier d’exécution</w:t>
            </w:r>
          </w:p>
        </w:tc>
      </w:tr>
      <w:tr w:rsidR="0084692E" w:rsidTr="00AC2613">
        <w:tc>
          <w:tcPr>
            <w:tcW w:w="2448" w:type="dxa"/>
            <w:vMerge/>
            <w:shd w:val="clear" w:color="auto" w:fill="D9E6EB"/>
          </w:tcPr>
          <w:p w:rsidR="0084692E" w:rsidRDefault="0084692E" w:rsidP="00AF5872">
            <w:pPr>
              <w:pStyle w:val="Liste"/>
              <w:ind w:left="0" w:firstLine="0"/>
              <w:jc w:val="left"/>
            </w:pPr>
          </w:p>
        </w:tc>
        <w:tc>
          <w:tcPr>
            <w:tcW w:w="7016" w:type="dxa"/>
            <w:tcBorders>
              <w:bottom w:val="single" w:sz="4" w:space="0" w:color="auto"/>
            </w:tcBorders>
            <w:tcMar>
              <w:top w:w="57" w:type="dxa"/>
              <w:bottom w:w="57" w:type="dxa"/>
            </w:tcMar>
          </w:tcPr>
          <w:p w:rsidR="0084692E" w:rsidRDefault="0084692E" w:rsidP="00AF5872">
            <w:r w:rsidRPr="00B24F31">
              <w:t>L</w:t>
            </w:r>
            <w:r>
              <w:t xml:space="preserve">e professionnel partenaire </w:t>
            </w:r>
            <w:r w:rsidRPr="00B24F31">
              <w:t xml:space="preserve">introduit </w:t>
            </w:r>
            <w:r>
              <w:t>le</w:t>
            </w:r>
            <w:r w:rsidRPr="00B24F31">
              <w:t xml:space="preserve"> dossier </w:t>
            </w:r>
            <w:r>
              <w:t>d’exécution</w:t>
            </w:r>
            <w:r w:rsidRPr="00B24F31">
              <w:t xml:space="preserve"> (contenu explicité en annexe 4 de la présente charte)</w:t>
            </w:r>
            <w:r>
              <w:t xml:space="preserve"> auprès de l</w:t>
            </w:r>
            <w:r w:rsidR="00224D1F">
              <w:t>’équipe d’experts.</w:t>
            </w:r>
          </w:p>
        </w:tc>
      </w:tr>
      <w:tr w:rsidR="0084692E" w:rsidTr="00AC2613">
        <w:tc>
          <w:tcPr>
            <w:tcW w:w="2448" w:type="dxa"/>
            <w:vMerge/>
            <w:shd w:val="clear" w:color="auto" w:fill="D9E6EB"/>
          </w:tcPr>
          <w:p w:rsidR="0084692E" w:rsidRDefault="0084692E" w:rsidP="00AF5872">
            <w:pPr>
              <w:pStyle w:val="Liste"/>
              <w:ind w:left="0" w:firstLine="0"/>
              <w:jc w:val="left"/>
            </w:pPr>
          </w:p>
        </w:tc>
        <w:tc>
          <w:tcPr>
            <w:tcW w:w="7016" w:type="dxa"/>
            <w:shd w:val="clear" w:color="auto" w:fill="D9E6EB"/>
          </w:tcPr>
          <w:p w:rsidR="0084692E" w:rsidRDefault="0084692E" w:rsidP="00AF5872">
            <w:r>
              <w:t xml:space="preserve">2.1.2. Vérification   </w:t>
            </w:r>
          </w:p>
        </w:tc>
      </w:tr>
      <w:tr w:rsidR="0084692E" w:rsidTr="00AC2613">
        <w:tc>
          <w:tcPr>
            <w:tcW w:w="2448" w:type="dxa"/>
            <w:vMerge/>
            <w:shd w:val="clear" w:color="auto" w:fill="D9E6EB"/>
          </w:tcPr>
          <w:p w:rsidR="0084692E" w:rsidRDefault="0084692E" w:rsidP="00AF5872">
            <w:pPr>
              <w:pStyle w:val="Liste"/>
              <w:ind w:left="0" w:firstLine="0"/>
              <w:jc w:val="left"/>
            </w:pPr>
          </w:p>
        </w:tc>
        <w:tc>
          <w:tcPr>
            <w:tcW w:w="7016" w:type="dxa"/>
            <w:tcBorders>
              <w:bottom w:val="single" w:sz="4" w:space="0" w:color="auto"/>
            </w:tcBorders>
            <w:tcMar>
              <w:top w:w="57" w:type="dxa"/>
              <w:bottom w:w="57" w:type="dxa"/>
            </w:tcMar>
          </w:tcPr>
          <w:p w:rsidR="0084692E" w:rsidRDefault="0084692E" w:rsidP="00AF5872">
            <w:r>
              <w:t xml:space="preserve">L’équipe d’experts vérifie qu'il contient tous les documents requis. </w:t>
            </w:r>
            <w:r w:rsidR="005F61F1">
              <w:t>E</w:t>
            </w:r>
            <w:r>
              <w:t>ndéans les 10 jours ouvrables qui suivent la réception du dossier d’exécution</w:t>
            </w:r>
            <w:r w:rsidR="005F61F1">
              <w:t xml:space="preserve">, le professionnel partenaire est averti </w:t>
            </w:r>
            <w:r w:rsidR="006F1E4E">
              <w:t>si</w:t>
            </w:r>
            <w:r w:rsidR="005F61F1">
              <w:t xml:space="preserve"> son dossier est complet ou s’il doit fournir des compléments nécessaires.</w:t>
            </w:r>
            <w:r>
              <w:t xml:space="preserve"> Le professionnel partenaire est alors invité à répondre au plus vite aux questions posées. L’analyse du dossier ne démarre qu’une fois que le dossier d’exécution est complet.</w:t>
            </w:r>
          </w:p>
        </w:tc>
      </w:tr>
      <w:tr w:rsidR="0084692E" w:rsidTr="00AC2613">
        <w:tc>
          <w:tcPr>
            <w:tcW w:w="2448" w:type="dxa"/>
            <w:vMerge/>
            <w:shd w:val="clear" w:color="auto" w:fill="D9E6EB"/>
          </w:tcPr>
          <w:p w:rsidR="0084692E" w:rsidRDefault="0084692E" w:rsidP="00AF5872">
            <w:pPr>
              <w:pStyle w:val="Liste"/>
              <w:ind w:left="0" w:firstLine="0"/>
              <w:jc w:val="left"/>
            </w:pPr>
          </w:p>
        </w:tc>
        <w:tc>
          <w:tcPr>
            <w:tcW w:w="7016" w:type="dxa"/>
            <w:tcBorders>
              <w:bottom w:val="single" w:sz="4" w:space="0" w:color="auto"/>
            </w:tcBorders>
            <w:shd w:val="clear" w:color="auto" w:fill="D9E6EB"/>
          </w:tcPr>
          <w:p w:rsidR="0084692E" w:rsidRDefault="0084692E" w:rsidP="00AF5872">
            <w:r>
              <w:t>2.1.3. Avis et accompagnement éventuel</w:t>
            </w:r>
          </w:p>
        </w:tc>
      </w:tr>
      <w:tr w:rsidR="0084692E" w:rsidTr="00AC2613">
        <w:tc>
          <w:tcPr>
            <w:tcW w:w="2448" w:type="dxa"/>
            <w:vMerge/>
            <w:shd w:val="clear" w:color="auto" w:fill="D9E6EB"/>
          </w:tcPr>
          <w:p w:rsidR="0084692E" w:rsidRDefault="0084692E" w:rsidP="00AF5872">
            <w:pPr>
              <w:pStyle w:val="Liste"/>
              <w:ind w:left="0" w:firstLine="0"/>
              <w:jc w:val="left"/>
            </w:pPr>
          </w:p>
        </w:tc>
        <w:tc>
          <w:tcPr>
            <w:tcW w:w="7016" w:type="dxa"/>
            <w:shd w:val="clear" w:color="auto" w:fill="auto"/>
            <w:tcMar>
              <w:top w:w="57" w:type="dxa"/>
              <w:bottom w:w="57" w:type="dxa"/>
            </w:tcMar>
          </w:tcPr>
          <w:p w:rsidR="00AC2613" w:rsidRDefault="0084692E" w:rsidP="00AF5872">
            <w:r>
              <w:t xml:space="preserve">Après analyse du dossier par l’équipe d’experts, un avis </w:t>
            </w:r>
            <w:r w:rsidR="00E5692F">
              <w:t>d’exécution</w:t>
            </w:r>
            <w:r w:rsidR="006F1E4E">
              <w:t>,</w:t>
            </w:r>
            <w:r w:rsidR="00E5692F">
              <w:t xml:space="preserve"> </w:t>
            </w:r>
            <w:r>
              <w:t xml:space="preserve">basé </w:t>
            </w:r>
            <w:r w:rsidRPr="00CC7170">
              <w:t xml:space="preserve">sur la check-list </w:t>
            </w:r>
            <w:r w:rsidR="00CC7170" w:rsidRPr="00CC7170">
              <w:t>d’auto</w:t>
            </w:r>
            <w:r w:rsidR="00CC7170">
              <w:t>évaluation</w:t>
            </w:r>
            <w:r w:rsidR="00E5692F">
              <w:t>,</w:t>
            </w:r>
            <w:r>
              <w:t xml:space="preserve"> est envoyé au professionnel partenaire endéans les 20 jours ouvrables qui suivent </w:t>
            </w:r>
            <w:r w:rsidR="00224D1F">
              <w:t xml:space="preserve">la notification </w:t>
            </w:r>
            <w:r w:rsidR="006F1E4E">
              <w:t>du</w:t>
            </w:r>
            <w:r w:rsidR="00224D1F">
              <w:t xml:space="preserve"> </w:t>
            </w:r>
            <w:r>
              <w:t>dossier d’exécution complet. Si le projet respecte tous les critères de la charte, l'avis est positif. S</w:t>
            </w:r>
            <w:r w:rsidR="006F1E4E">
              <w:t>’</w:t>
            </w:r>
            <w:r>
              <w:t>i</w:t>
            </w:r>
            <w:r w:rsidR="006F1E4E">
              <w:t>l</w:t>
            </w:r>
            <w:r>
              <w:t xml:space="preserve"> ne respecte pas certains critères ou si certaines informations fournies sont imprécises, l'avis </w:t>
            </w:r>
            <w:r w:rsidR="00CC7170">
              <w:t>est</w:t>
            </w:r>
            <w:r>
              <w:t xml:space="preserve"> provisoire</w:t>
            </w:r>
            <w:r w:rsidR="00CC7170">
              <w:t xml:space="preserve"> et assorti de recommandations</w:t>
            </w:r>
            <w:r w:rsidR="00EE1324">
              <w:t xml:space="preserve">. </w:t>
            </w:r>
            <w:r w:rsidR="003C233B">
              <w:t>L</w:t>
            </w:r>
            <w:r>
              <w:t xml:space="preserve">e professionnel partenaire </w:t>
            </w:r>
            <w:r w:rsidR="00E5692F">
              <w:t>est</w:t>
            </w:r>
            <w:r>
              <w:t xml:space="preserve"> </w:t>
            </w:r>
            <w:r w:rsidR="00EE1324">
              <w:t>alors</w:t>
            </w:r>
            <w:r w:rsidR="00AC2613">
              <w:t xml:space="preserve"> </w:t>
            </w:r>
            <w:r>
              <w:t xml:space="preserve">invité, </w:t>
            </w:r>
            <w:r w:rsidR="00EE1324">
              <w:t>avec un</w:t>
            </w:r>
            <w:r>
              <w:t xml:space="preserve"> accompagnement</w:t>
            </w:r>
            <w:r w:rsidR="003C233B">
              <w:t xml:space="preserve"> s’il le</w:t>
            </w:r>
          </w:p>
          <w:p w:rsidR="00AC2613" w:rsidRDefault="00AC2613" w:rsidP="00AF5872"/>
          <w:p w:rsidR="00E5692F" w:rsidRDefault="003C233B" w:rsidP="00AF5872">
            <w:r>
              <w:lastRenderedPageBreak/>
              <w:t>désire</w:t>
            </w:r>
            <w:r w:rsidR="0084692E">
              <w:t>, à apporter les ajustements nécessaires jusqu’à l’obtention d’un avis</w:t>
            </w:r>
            <w:r w:rsidR="00AC2613">
              <w:t xml:space="preserve"> </w:t>
            </w:r>
            <w:r w:rsidR="005F61F1">
              <w:t>positif</w:t>
            </w:r>
            <w:r w:rsidR="0084692E">
              <w:t xml:space="preserve">. </w:t>
            </w:r>
          </w:p>
          <w:p w:rsidR="00AC2613" w:rsidRDefault="00AC2613" w:rsidP="00AF5872"/>
          <w:p w:rsidR="0084692E" w:rsidRDefault="0084692E" w:rsidP="00AF5872">
            <w:r>
              <w:t xml:space="preserve">Lorsque l’avis </w:t>
            </w:r>
            <w:r w:rsidR="00E5692F">
              <w:t xml:space="preserve">d’exécution </w:t>
            </w:r>
            <w:r>
              <w:t xml:space="preserve">est définitif, </w:t>
            </w:r>
            <w:r w:rsidR="00E5692F">
              <w:t>le professionnel partenaire</w:t>
            </w:r>
            <w:r>
              <w:t xml:space="preserve"> en est </w:t>
            </w:r>
            <w:r w:rsidR="006F1E4E">
              <w:t>averti</w:t>
            </w:r>
            <w:r>
              <w:t xml:space="preserve"> et une copie de l’avis est transmise au maître de l’ouvrage.</w:t>
            </w:r>
            <w:r w:rsidR="00E5692F">
              <w:t xml:space="preserve"> Dans le cas où celui-ci est négatif, la procédure est interrompue.</w:t>
            </w:r>
          </w:p>
        </w:tc>
      </w:tr>
      <w:tr w:rsidR="0084692E" w:rsidTr="00AC2613">
        <w:tc>
          <w:tcPr>
            <w:tcW w:w="2448" w:type="dxa"/>
            <w:shd w:val="clear" w:color="auto" w:fill="D9E6EB"/>
          </w:tcPr>
          <w:p w:rsidR="0084692E" w:rsidRDefault="0084692E" w:rsidP="00AF5872">
            <w:pPr>
              <w:pStyle w:val="Liste"/>
              <w:ind w:left="0" w:firstLine="0"/>
              <w:jc w:val="left"/>
            </w:pPr>
            <w:r>
              <w:lastRenderedPageBreak/>
              <w:t>2.2. Lors de la signature du contrat d’entreprise</w:t>
            </w:r>
          </w:p>
        </w:tc>
        <w:tc>
          <w:tcPr>
            <w:tcW w:w="7016" w:type="dxa"/>
            <w:shd w:val="clear" w:color="auto" w:fill="auto"/>
            <w:tcMar>
              <w:top w:w="57" w:type="dxa"/>
              <w:bottom w:w="57" w:type="dxa"/>
            </w:tcMar>
          </w:tcPr>
          <w:p w:rsidR="0084692E" w:rsidRDefault="0084692E" w:rsidP="00AF5872">
            <w:r>
              <w:t xml:space="preserve">Lors de la signature du contrat d’entreprise liant le maître d’ouvrage aux différents entrepreneurs et/ou à un entrepreneur général, le professionnel partenaire veillera à faire mentionner par le maître d’ouvrage dans le contrat d’entreprise que tout sera mis en </w:t>
            </w:r>
            <w:r w:rsidR="003C233B">
              <w:t xml:space="preserve">œuvre </w:t>
            </w:r>
            <w:r>
              <w:t xml:space="preserve">pour respecter les critères de l’action </w:t>
            </w:r>
            <w:r w:rsidRPr="00004BBE">
              <w:t>« </w:t>
            </w:r>
            <w:r>
              <w:rPr>
                <w:rFonts w:cs="Arial"/>
                <w:i/>
                <w:iCs/>
              </w:rPr>
              <w:t>Construire adaptable</w:t>
            </w:r>
            <w:r w:rsidRPr="00004BBE">
              <w:rPr>
                <w:rFonts w:cs="Arial"/>
              </w:rPr>
              <w:t> ».</w:t>
            </w:r>
            <w:r>
              <w:rPr>
                <w:rFonts w:cs="Arial"/>
              </w:rPr>
              <w:t xml:space="preserve"> </w:t>
            </w:r>
            <w:r>
              <w:t>Cette mention se trouvera explicitement formulée dans le cahier spécial des charges de la construction.</w:t>
            </w:r>
          </w:p>
        </w:tc>
      </w:tr>
      <w:tr w:rsidR="00523FD8" w:rsidTr="00AC2613">
        <w:tc>
          <w:tcPr>
            <w:tcW w:w="2448" w:type="dxa"/>
            <w:shd w:val="clear" w:color="auto" w:fill="D9E6EB"/>
          </w:tcPr>
          <w:p w:rsidR="00523FD8" w:rsidRDefault="00523FD8" w:rsidP="00AF5872">
            <w:pPr>
              <w:pStyle w:val="Liste"/>
              <w:ind w:left="0" w:firstLine="0"/>
              <w:jc w:val="left"/>
            </w:pPr>
            <w:r>
              <w:t>2.</w:t>
            </w:r>
            <w:r w:rsidR="0084692E">
              <w:t>3</w:t>
            </w:r>
            <w:r>
              <w:t xml:space="preserve">. En cours d’exécution </w:t>
            </w:r>
          </w:p>
        </w:tc>
        <w:tc>
          <w:tcPr>
            <w:tcW w:w="7016" w:type="dxa"/>
            <w:tcMar>
              <w:top w:w="57" w:type="dxa"/>
              <w:bottom w:w="57" w:type="dxa"/>
            </w:tcMar>
          </w:tcPr>
          <w:p w:rsidR="00523FD8" w:rsidRPr="00EC1D4A" w:rsidRDefault="0084692E" w:rsidP="00AF5872">
            <w:pPr>
              <w:rPr>
                <w:b/>
              </w:rPr>
            </w:pPr>
            <w:r>
              <w:rPr>
                <w:b/>
              </w:rPr>
              <w:t>Le professionnel partenaire</w:t>
            </w:r>
            <w:r w:rsidR="00523FD8" w:rsidRPr="00EC1D4A">
              <w:rPr>
                <w:b/>
              </w:rPr>
              <w:t xml:space="preserve"> signale la date de démarrage </w:t>
            </w:r>
            <w:r>
              <w:rPr>
                <w:b/>
              </w:rPr>
              <w:t xml:space="preserve">et de fin </w:t>
            </w:r>
            <w:r w:rsidR="00523FD8" w:rsidRPr="00EC1D4A">
              <w:rPr>
                <w:b/>
              </w:rPr>
              <w:t xml:space="preserve">des travaux par écrit et par avance à l'équipe d'experts en charge du dossier. </w:t>
            </w:r>
          </w:p>
          <w:p w:rsidR="00523FD8" w:rsidRPr="00AA5614" w:rsidRDefault="00523FD8" w:rsidP="00AF5872">
            <w:pPr>
              <w:rPr>
                <w:sz w:val="16"/>
                <w:szCs w:val="16"/>
              </w:rPr>
            </w:pPr>
          </w:p>
          <w:p w:rsidR="00523FD8" w:rsidRPr="00004BBE" w:rsidRDefault="00523FD8" w:rsidP="00AF5872">
            <w:r w:rsidRPr="00004BBE">
              <w:rPr>
                <w:rFonts w:cs="ArialMT"/>
              </w:rPr>
              <w:t xml:space="preserve">Une inspection relative au respect des critères de l'action </w:t>
            </w:r>
            <w:r>
              <w:rPr>
                <w:rFonts w:cs="ArialMT"/>
              </w:rPr>
              <w:t>« </w:t>
            </w:r>
            <w:r>
              <w:rPr>
                <w:i/>
                <w:iCs/>
              </w:rPr>
              <w:t>Construire adaptable »</w:t>
            </w:r>
            <w:r w:rsidRPr="00004BBE">
              <w:rPr>
                <w:i/>
                <w:iCs/>
              </w:rPr>
              <w:t xml:space="preserve"> </w:t>
            </w:r>
            <w:r w:rsidRPr="00004BBE">
              <w:rPr>
                <w:rFonts w:cs="ArialMT"/>
              </w:rPr>
              <w:t xml:space="preserve">peut être faite sur chantier par les experts </w:t>
            </w:r>
            <w:r w:rsidR="00E5692F">
              <w:rPr>
                <w:rFonts w:cs="ArialMT"/>
              </w:rPr>
              <w:t>en charge du dossier</w:t>
            </w:r>
            <w:r w:rsidR="0084692E">
              <w:rPr>
                <w:rFonts w:cs="ArialMT"/>
              </w:rPr>
              <w:t xml:space="preserve">. </w:t>
            </w:r>
          </w:p>
        </w:tc>
      </w:tr>
    </w:tbl>
    <w:p w:rsidR="00AA5614" w:rsidRDefault="00AA5614" w:rsidP="001E61F1"/>
    <w:tbl>
      <w:tblPr>
        <w:tblStyle w:val="Grilledutableau"/>
        <w:tblW w:w="0" w:type="auto"/>
        <w:tblLook w:val="01E0" w:firstRow="1" w:lastRow="1" w:firstColumn="1" w:lastColumn="1" w:noHBand="0" w:noVBand="0"/>
      </w:tblPr>
      <w:tblGrid>
        <w:gridCol w:w="2448"/>
        <w:gridCol w:w="7016"/>
      </w:tblGrid>
      <w:tr w:rsidR="00004BBE" w:rsidTr="00AC2613">
        <w:tc>
          <w:tcPr>
            <w:tcW w:w="9464" w:type="dxa"/>
            <w:gridSpan w:val="2"/>
            <w:shd w:val="clear" w:color="auto" w:fill="A2C1CE"/>
          </w:tcPr>
          <w:p w:rsidR="00004BBE" w:rsidRPr="00941C3F" w:rsidRDefault="00004BBE" w:rsidP="0020625F">
            <w:pPr>
              <w:pStyle w:val="Liste"/>
              <w:ind w:left="0" w:firstLine="0"/>
              <w:rPr>
                <w:b/>
                <w:color w:val="FFFFFF" w:themeColor="background1"/>
              </w:rPr>
            </w:pPr>
            <w:r w:rsidRPr="00941C3F">
              <w:rPr>
                <w:b/>
                <w:color w:val="FFFFFF" w:themeColor="background1"/>
              </w:rPr>
              <w:t xml:space="preserve">Phase 3 : </w:t>
            </w:r>
            <w:r w:rsidR="00861449" w:rsidRPr="00941C3F">
              <w:rPr>
                <w:b/>
                <w:color w:val="FFFFFF" w:themeColor="background1"/>
              </w:rPr>
              <w:t>Réception des travaux</w:t>
            </w:r>
            <w:r w:rsidRPr="00941C3F">
              <w:rPr>
                <w:b/>
                <w:color w:val="FFFFFF" w:themeColor="background1"/>
              </w:rPr>
              <w:t xml:space="preserve"> </w:t>
            </w:r>
          </w:p>
        </w:tc>
      </w:tr>
      <w:tr w:rsidR="000B6572" w:rsidTr="00AC2613">
        <w:tc>
          <w:tcPr>
            <w:tcW w:w="2448" w:type="dxa"/>
            <w:vMerge w:val="restart"/>
            <w:shd w:val="clear" w:color="auto" w:fill="D9E6EB"/>
          </w:tcPr>
          <w:p w:rsidR="000B6572" w:rsidRDefault="000B6572" w:rsidP="009520D6">
            <w:pPr>
              <w:pStyle w:val="Liste"/>
              <w:ind w:left="0" w:firstLine="0"/>
              <w:jc w:val="left"/>
            </w:pPr>
            <w:r>
              <w:t>3.1. Lors de la réception provisoire</w:t>
            </w:r>
          </w:p>
        </w:tc>
        <w:tc>
          <w:tcPr>
            <w:tcW w:w="7016" w:type="dxa"/>
            <w:shd w:val="clear" w:color="auto" w:fill="D9E6EB"/>
          </w:tcPr>
          <w:p w:rsidR="000B6572" w:rsidRDefault="000B6572" w:rsidP="0020625F">
            <w:pPr>
              <w:pStyle w:val="Liste"/>
              <w:ind w:left="0" w:firstLine="0"/>
            </w:pPr>
            <w:r>
              <w:t xml:space="preserve">3.1.1. Demande d’attestation </w:t>
            </w:r>
          </w:p>
        </w:tc>
      </w:tr>
      <w:tr w:rsidR="000B6572" w:rsidTr="00AC2613">
        <w:tc>
          <w:tcPr>
            <w:tcW w:w="2448" w:type="dxa"/>
            <w:vMerge/>
            <w:shd w:val="clear" w:color="auto" w:fill="D9E6EB"/>
          </w:tcPr>
          <w:p w:rsidR="000B6572" w:rsidRDefault="000B6572" w:rsidP="009520D6">
            <w:pPr>
              <w:pStyle w:val="Liste"/>
              <w:ind w:left="0" w:firstLine="0"/>
              <w:jc w:val="left"/>
            </w:pPr>
          </w:p>
        </w:tc>
        <w:tc>
          <w:tcPr>
            <w:tcW w:w="7016" w:type="dxa"/>
            <w:tcBorders>
              <w:bottom w:val="single" w:sz="4" w:space="0" w:color="auto"/>
            </w:tcBorders>
            <w:shd w:val="clear" w:color="auto" w:fill="FFFFFF" w:themeFill="background1"/>
            <w:tcMar>
              <w:top w:w="57" w:type="dxa"/>
              <w:bottom w:w="57" w:type="dxa"/>
            </w:tcMar>
          </w:tcPr>
          <w:p w:rsidR="000B6572" w:rsidRDefault="000B6572" w:rsidP="009520D6">
            <w:r>
              <w:t xml:space="preserve">Au moment de la réception provisoire du bâtiment et si </w:t>
            </w:r>
            <w:r w:rsidR="007F48CC">
              <w:t>le professionnel partenaire</w:t>
            </w:r>
            <w:r>
              <w:t xml:space="preserve"> estime que tous les critères de l'action « </w:t>
            </w:r>
            <w:r w:rsidR="008D7BC7">
              <w:t>Construire adaptable</w:t>
            </w:r>
            <w:r>
              <w:t>  »</w:t>
            </w:r>
            <w:r>
              <w:rPr>
                <w:rFonts w:ascii="Arial" w:hAnsi="Arial" w:cs="Arial"/>
                <w:i/>
                <w:iCs/>
              </w:rPr>
              <w:t xml:space="preserve"> </w:t>
            </w:r>
            <w:r>
              <w:t xml:space="preserve">sont respectés, </w:t>
            </w:r>
            <w:r w:rsidR="007F48CC">
              <w:t>le professionnel partenaire</w:t>
            </w:r>
            <w:r>
              <w:t xml:space="preserve"> introduit un dossier de demande d'attestation (contenu explicité en annexe 4 de la présente charte).</w:t>
            </w:r>
          </w:p>
          <w:p w:rsidR="000B6572" w:rsidRDefault="005F61F1" w:rsidP="009520D6">
            <w:r>
              <w:t xml:space="preserve">Le </w:t>
            </w:r>
            <w:r w:rsidR="00E5692F">
              <w:t>professionnel partenaire</w:t>
            </w:r>
            <w:r w:rsidR="001A18C2">
              <w:t xml:space="preserve"> est averti, </w:t>
            </w:r>
            <w:r w:rsidR="006A3266">
              <w:t xml:space="preserve">endéans les </w:t>
            </w:r>
            <w:r w:rsidR="006A3266" w:rsidRPr="00E5692F">
              <w:t>10</w:t>
            </w:r>
            <w:r w:rsidR="000B6572">
              <w:t xml:space="preserve"> jours ouvrables qui suivent la réception du dossier</w:t>
            </w:r>
            <w:r w:rsidR="001A18C2">
              <w:t>,</w:t>
            </w:r>
            <w:r w:rsidR="000B6572">
              <w:t xml:space="preserve"> </w:t>
            </w:r>
            <w:r w:rsidR="001A18C2">
              <w:t>si</w:t>
            </w:r>
            <w:r>
              <w:t xml:space="preserve"> son dossi</w:t>
            </w:r>
            <w:r w:rsidR="000B6572">
              <w:t>e</w:t>
            </w:r>
            <w:r>
              <w:t xml:space="preserve">r </w:t>
            </w:r>
            <w:r w:rsidR="001A18C2">
              <w:t xml:space="preserve">est complet ou s’il doit apporter des </w:t>
            </w:r>
            <w:r w:rsidR="000B6572">
              <w:t>compléments nécessaires.</w:t>
            </w:r>
          </w:p>
          <w:p w:rsidR="000B6572" w:rsidRPr="00941C3F" w:rsidRDefault="000B6572" w:rsidP="009520D6">
            <w:pPr>
              <w:rPr>
                <w:sz w:val="12"/>
                <w:szCs w:val="12"/>
              </w:rPr>
            </w:pPr>
          </w:p>
          <w:p w:rsidR="000B6572" w:rsidRPr="00806352" w:rsidRDefault="000B6572" w:rsidP="009520D6">
            <w:pPr>
              <w:rPr>
                <w:rFonts w:cs="Arial"/>
                <w:b/>
                <w:bCs/>
              </w:rPr>
            </w:pPr>
            <w:r w:rsidRPr="00806352">
              <w:rPr>
                <w:rFonts w:cs="Arial"/>
                <w:b/>
                <w:bCs/>
              </w:rPr>
              <w:t xml:space="preserve">La demande d'attestation doit être rentrée maximum </w:t>
            </w:r>
            <w:r w:rsidR="006F1E4E" w:rsidRPr="00806352">
              <w:rPr>
                <w:rFonts w:cs="Arial"/>
                <w:b/>
                <w:bCs/>
              </w:rPr>
              <w:t>4</w:t>
            </w:r>
            <w:r w:rsidRPr="00806352">
              <w:rPr>
                <w:rFonts w:cs="Arial"/>
                <w:b/>
                <w:bCs/>
              </w:rPr>
              <w:t xml:space="preserve"> ans après date d'acceptation du dossier initial.</w:t>
            </w:r>
          </w:p>
          <w:p w:rsidR="000B6572" w:rsidRPr="00941C3F" w:rsidRDefault="000B6572" w:rsidP="009520D6">
            <w:pPr>
              <w:rPr>
                <w:rFonts w:cs="Arial"/>
                <w:b/>
                <w:bCs/>
                <w:sz w:val="12"/>
                <w:szCs w:val="12"/>
              </w:rPr>
            </w:pPr>
          </w:p>
          <w:p w:rsidR="000B6572" w:rsidRDefault="000B6572" w:rsidP="009520D6">
            <w:r w:rsidRPr="007F48CC">
              <w:t xml:space="preserve">Par ailleurs, un délai maximum de </w:t>
            </w:r>
            <w:r w:rsidRPr="00806352">
              <w:rPr>
                <w:rFonts w:cs="Arial"/>
                <w:b/>
                <w:bCs/>
              </w:rPr>
              <w:t>4 mois</w:t>
            </w:r>
            <w:r w:rsidRPr="00806352">
              <w:rPr>
                <w:rFonts w:ascii="Arial" w:hAnsi="Arial" w:cs="Arial"/>
                <w:b/>
                <w:bCs/>
              </w:rPr>
              <w:t xml:space="preserve"> </w:t>
            </w:r>
            <w:r w:rsidRPr="007F48CC">
              <w:t>est admis entre la fin des travaux relatifs à l'opération</w:t>
            </w:r>
            <w:r w:rsidR="003C233B">
              <w:t xml:space="preserve"> </w:t>
            </w:r>
            <w:r w:rsidRPr="003C233B">
              <w:rPr>
                <w:rFonts w:cs="Arial"/>
                <w:bCs/>
              </w:rPr>
              <w:t>ou</w:t>
            </w:r>
            <w:r w:rsidRPr="007F48CC">
              <w:rPr>
                <w:rFonts w:ascii="Arial" w:hAnsi="Arial" w:cs="Arial"/>
                <w:b/>
                <w:bCs/>
              </w:rPr>
              <w:t xml:space="preserve"> </w:t>
            </w:r>
            <w:r w:rsidR="003C233B">
              <w:t xml:space="preserve">la première date d'occupation, et </w:t>
            </w:r>
            <w:r w:rsidRPr="007F48CC">
              <w:t>la demande d'attestation (comprenant l'ensemble des</w:t>
            </w:r>
            <w:r w:rsidR="003C233B">
              <w:t xml:space="preserve"> </w:t>
            </w:r>
            <w:r w:rsidRPr="007F48CC">
              <w:t xml:space="preserve">documents dûment complétés par </w:t>
            </w:r>
            <w:r w:rsidR="00E5692F">
              <w:t>le professionnel partenaire</w:t>
            </w:r>
            <w:r w:rsidRPr="007F48CC">
              <w:t>).</w:t>
            </w:r>
          </w:p>
          <w:p w:rsidR="000B6572" w:rsidRDefault="000B6572" w:rsidP="009520D6">
            <w:pPr>
              <w:pStyle w:val="Liste"/>
              <w:ind w:left="0" w:firstLine="0"/>
            </w:pPr>
            <w:r>
              <w:t xml:space="preserve">En cas de non respect de cette procédure, les dossiers sont retirés de l'action si aucune justification n'est introduite pour demander un report de </w:t>
            </w:r>
            <w:r w:rsidRPr="009520D6">
              <w:rPr>
                <w:rFonts w:cs="ArialMT"/>
                <w:color w:val="000000"/>
                <w:szCs w:val="22"/>
              </w:rPr>
              <w:t>délai.</w:t>
            </w:r>
          </w:p>
        </w:tc>
      </w:tr>
      <w:tr w:rsidR="000B6572" w:rsidTr="00AC2613">
        <w:tc>
          <w:tcPr>
            <w:tcW w:w="2448" w:type="dxa"/>
            <w:vMerge/>
            <w:tcBorders>
              <w:right w:val="single" w:sz="4" w:space="0" w:color="auto"/>
            </w:tcBorders>
            <w:shd w:val="clear" w:color="auto" w:fill="D9E6EB"/>
          </w:tcPr>
          <w:p w:rsidR="000B6572" w:rsidRDefault="000B6572" w:rsidP="009520D6">
            <w:pPr>
              <w:pStyle w:val="Liste"/>
              <w:ind w:left="0" w:firstLine="0"/>
              <w:jc w:val="left"/>
            </w:pPr>
          </w:p>
        </w:tc>
        <w:tc>
          <w:tcPr>
            <w:tcW w:w="7016" w:type="dxa"/>
            <w:tcBorders>
              <w:top w:val="single" w:sz="4" w:space="0" w:color="auto"/>
              <w:left w:val="single" w:sz="4" w:space="0" w:color="auto"/>
              <w:bottom w:val="single" w:sz="4" w:space="0" w:color="auto"/>
              <w:right w:val="single" w:sz="4" w:space="0" w:color="auto"/>
            </w:tcBorders>
            <w:shd w:val="clear" w:color="auto" w:fill="D9E6EB"/>
          </w:tcPr>
          <w:p w:rsidR="000B6572" w:rsidRDefault="000B6572" w:rsidP="0020625F">
            <w:pPr>
              <w:pStyle w:val="Liste"/>
              <w:ind w:left="0" w:firstLine="0"/>
            </w:pPr>
            <w:r>
              <w:t xml:space="preserve">3.1.2. Analyse du dossier </w:t>
            </w:r>
          </w:p>
        </w:tc>
      </w:tr>
      <w:tr w:rsidR="000B6572" w:rsidTr="00AC2613">
        <w:tc>
          <w:tcPr>
            <w:tcW w:w="2448" w:type="dxa"/>
            <w:vMerge/>
            <w:tcBorders>
              <w:right w:val="single" w:sz="4" w:space="0" w:color="auto"/>
            </w:tcBorders>
            <w:shd w:val="clear" w:color="auto" w:fill="D9E6EB"/>
          </w:tcPr>
          <w:p w:rsidR="000B6572" w:rsidRDefault="000B6572" w:rsidP="009520D6">
            <w:pPr>
              <w:pStyle w:val="Liste"/>
              <w:ind w:left="0" w:firstLine="0"/>
              <w:jc w:val="left"/>
            </w:pPr>
          </w:p>
        </w:tc>
        <w:tc>
          <w:tcPr>
            <w:tcW w:w="7016" w:type="dxa"/>
            <w:tcBorders>
              <w:top w:val="single" w:sz="4" w:space="0" w:color="auto"/>
              <w:left w:val="single" w:sz="4" w:space="0" w:color="auto"/>
              <w:bottom w:val="single" w:sz="4" w:space="0" w:color="auto"/>
              <w:right w:val="single" w:sz="4" w:space="0" w:color="auto"/>
            </w:tcBorders>
            <w:tcMar>
              <w:top w:w="57" w:type="dxa"/>
              <w:bottom w:w="57" w:type="dxa"/>
            </w:tcMar>
          </w:tcPr>
          <w:p w:rsidR="000B6572" w:rsidRDefault="000B6572" w:rsidP="000B6572">
            <w:r w:rsidRPr="000B6572">
              <w:t xml:space="preserve">L'équipe d'experts en charge du dossier </w:t>
            </w:r>
            <w:r w:rsidR="005F61F1">
              <w:t xml:space="preserve">fixe, dans les 10 jours ouvrables qui suivent la réception du dossier de demande d’attestation complet, une visite du logement en vue de vérifier l’application « as built » des </w:t>
            </w:r>
            <w:r w:rsidRPr="000B6572">
              <w:t>critères de</w:t>
            </w:r>
            <w:r>
              <w:t xml:space="preserve"> </w:t>
            </w:r>
            <w:r w:rsidRPr="000B6572">
              <w:t>l'action</w:t>
            </w:r>
            <w:r>
              <w:t xml:space="preserve"> « </w:t>
            </w:r>
            <w:r w:rsidR="008D7BC7">
              <w:t>Construire adaptable</w:t>
            </w:r>
            <w:r>
              <w:t>  »</w:t>
            </w:r>
            <w:r w:rsidR="005F61F1">
              <w:t>. E</w:t>
            </w:r>
            <w:r w:rsidR="00491C79">
              <w:t xml:space="preserve">ndéans les </w:t>
            </w:r>
            <w:r w:rsidR="005F61F1">
              <w:t>15</w:t>
            </w:r>
            <w:r w:rsidR="00491C79">
              <w:t xml:space="preserve"> jours ouvrables</w:t>
            </w:r>
            <w:r w:rsidR="005F61F1">
              <w:t xml:space="preserve"> qui suivent la visite de vérification, un avis est remis au professionnel partenaire. </w:t>
            </w:r>
          </w:p>
          <w:p w:rsidR="000B6572" w:rsidRPr="000B6572" w:rsidRDefault="000B6572" w:rsidP="000B6572"/>
          <w:p w:rsidR="000B6572" w:rsidRDefault="000B6572" w:rsidP="000B6572">
            <w:r w:rsidRPr="000B6572">
              <w:t>En cas de non respect d'un ou de plusieurs critères, l’expert en charge du</w:t>
            </w:r>
            <w:r>
              <w:t xml:space="preserve"> </w:t>
            </w:r>
            <w:r w:rsidRPr="000B6572">
              <w:t xml:space="preserve">dossier en informe </w:t>
            </w:r>
            <w:r w:rsidR="007F48CC">
              <w:t>le professionnel partenaire</w:t>
            </w:r>
            <w:r w:rsidRPr="000B6572">
              <w:t xml:space="preserve"> et lui indique les manquements, ainsi que</w:t>
            </w:r>
            <w:r>
              <w:t xml:space="preserve"> </w:t>
            </w:r>
            <w:r w:rsidRPr="000B6572">
              <w:t>d'éventuelles recommandations pour effectuer la mise en conformité.</w:t>
            </w:r>
          </w:p>
          <w:p w:rsidR="000B6572" w:rsidRPr="000B6572" w:rsidRDefault="000B6572" w:rsidP="000B6572"/>
          <w:p w:rsidR="000B6572" w:rsidRDefault="000B6572" w:rsidP="000B6572">
            <w:r w:rsidRPr="000B6572">
              <w:t>En cas d’adaptation du dossier, le dossier est réexaminé après que</w:t>
            </w:r>
            <w:r>
              <w:t xml:space="preserve"> </w:t>
            </w:r>
            <w:r w:rsidR="007F48CC">
              <w:t>le professionnel partenaire</w:t>
            </w:r>
            <w:r w:rsidRPr="000B6572">
              <w:t xml:space="preserve"> ait informé l’</w:t>
            </w:r>
            <w:r w:rsidR="00130DAC">
              <w:t>équipe d’</w:t>
            </w:r>
            <w:r w:rsidRPr="000B6572">
              <w:t>expert</w:t>
            </w:r>
            <w:r w:rsidR="00130DAC">
              <w:t>s</w:t>
            </w:r>
            <w:r w:rsidRPr="000B6572">
              <w:t>, par écrit, des mesures prises pour la mise</w:t>
            </w:r>
            <w:r>
              <w:t xml:space="preserve"> </w:t>
            </w:r>
            <w:r w:rsidRPr="000B6572">
              <w:t>en conformité.</w:t>
            </w:r>
          </w:p>
        </w:tc>
      </w:tr>
      <w:tr w:rsidR="000B6572" w:rsidTr="00AC2613">
        <w:tc>
          <w:tcPr>
            <w:tcW w:w="2448" w:type="dxa"/>
            <w:shd w:val="clear" w:color="auto" w:fill="D9E6EB"/>
          </w:tcPr>
          <w:p w:rsidR="000B6572" w:rsidRDefault="000B6572" w:rsidP="009520D6">
            <w:pPr>
              <w:pStyle w:val="Liste"/>
              <w:ind w:left="0" w:firstLine="0"/>
              <w:jc w:val="left"/>
            </w:pPr>
            <w:r>
              <w:t xml:space="preserve">3.2. Délivrance de l’attestation </w:t>
            </w:r>
          </w:p>
        </w:tc>
        <w:tc>
          <w:tcPr>
            <w:tcW w:w="7016" w:type="dxa"/>
            <w:tcBorders>
              <w:top w:val="single" w:sz="4" w:space="0" w:color="auto"/>
            </w:tcBorders>
            <w:tcMar>
              <w:top w:w="57" w:type="dxa"/>
              <w:bottom w:w="57" w:type="dxa"/>
            </w:tcMar>
          </w:tcPr>
          <w:p w:rsidR="000B6572" w:rsidRDefault="000B6572" w:rsidP="000B6572">
            <w:r w:rsidRPr="000B6572">
              <w:rPr>
                <w:szCs w:val="22"/>
              </w:rPr>
              <w:t>En cas de respect des critères, l’attestation</w:t>
            </w:r>
            <w:r>
              <w:rPr>
                <w:szCs w:val="22"/>
              </w:rPr>
              <w:t xml:space="preserve"> « </w:t>
            </w:r>
            <w:r w:rsidR="008D7BC7">
              <w:rPr>
                <w:szCs w:val="22"/>
              </w:rPr>
              <w:t>Construire adaptable</w:t>
            </w:r>
            <w:r>
              <w:rPr>
                <w:szCs w:val="22"/>
              </w:rPr>
              <w:t> »</w:t>
            </w:r>
            <w:r w:rsidRPr="000B6572">
              <w:rPr>
                <w:rFonts w:cs="Arial"/>
                <w:i/>
                <w:iCs/>
                <w:szCs w:val="22"/>
              </w:rPr>
              <w:t xml:space="preserve"> </w:t>
            </w:r>
            <w:r w:rsidRPr="000B6572">
              <w:rPr>
                <w:szCs w:val="22"/>
              </w:rPr>
              <w:t>est</w:t>
            </w:r>
            <w:r>
              <w:rPr>
                <w:szCs w:val="22"/>
              </w:rPr>
              <w:t xml:space="preserve"> </w:t>
            </w:r>
            <w:r w:rsidRPr="000B6572">
              <w:rPr>
                <w:rFonts w:cs="ArialMT"/>
                <w:szCs w:val="22"/>
              </w:rPr>
              <w:t>envoyée au propriétaire du</w:t>
            </w:r>
            <w:r w:rsidR="007F48CC">
              <w:rPr>
                <w:rFonts w:cs="ArialMT"/>
                <w:szCs w:val="22"/>
              </w:rPr>
              <w:t xml:space="preserve"> logement concerné, avec copie au professionnel partenaire</w:t>
            </w:r>
            <w:r w:rsidRPr="000B6572">
              <w:rPr>
                <w:rFonts w:cs="ArialMT"/>
                <w:szCs w:val="22"/>
              </w:rPr>
              <w:t>.</w:t>
            </w:r>
          </w:p>
        </w:tc>
      </w:tr>
    </w:tbl>
    <w:p w:rsidR="00BB2C15" w:rsidRDefault="00BB2C15" w:rsidP="00595BEF"/>
    <w:p w:rsidR="00B80BE0" w:rsidRDefault="00BB2C15" w:rsidP="004B6948">
      <w:pPr>
        <w:pStyle w:val="Titre1"/>
      </w:pPr>
      <w:r>
        <w:br w:type="page"/>
      </w:r>
      <w:r w:rsidR="00403E48">
        <w:lastRenderedPageBreak/>
        <w:t>Annexe 4</w:t>
      </w:r>
      <w:r w:rsidR="00B80BE0">
        <w:t>: Composition des dossiers</w:t>
      </w:r>
    </w:p>
    <w:p w:rsidR="00EC1D4A" w:rsidRPr="00E25604" w:rsidRDefault="00EC1D4A" w:rsidP="00403E48">
      <w:pPr>
        <w:pStyle w:val="Style3"/>
        <w:spacing w:before="240"/>
      </w:pPr>
      <w:bookmarkStart w:id="13" w:name="_Toc336264029"/>
      <w:r w:rsidRPr="00E25604">
        <w:t>Dossier initial</w:t>
      </w:r>
      <w:bookmarkEnd w:id="13"/>
      <w:r w:rsidRPr="00E25604">
        <w:t xml:space="preserve"> </w:t>
      </w:r>
    </w:p>
    <w:p w:rsidR="00EC1D4A" w:rsidRDefault="00EC1D4A" w:rsidP="00EC1D4A">
      <w:pPr>
        <w:pStyle w:val="Liste"/>
      </w:pPr>
    </w:p>
    <w:p w:rsidR="00EC1D4A" w:rsidRDefault="00EC1D4A" w:rsidP="00567ABE">
      <w:r>
        <w:t>Le</w:t>
      </w:r>
      <w:r w:rsidR="001063BE">
        <w:t xml:space="preserve"> dossier INITIAL doi</w:t>
      </w:r>
      <w:r>
        <w:t xml:space="preserve">t être envoyé à : </w:t>
      </w:r>
    </w:p>
    <w:p w:rsidR="007F48CC" w:rsidRDefault="00403E48" w:rsidP="00567ABE">
      <w:r>
        <w:rPr>
          <w:b/>
          <w:noProof/>
          <w:lang w:val="fr-BE" w:eastAsia="fr-BE"/>
        </w:rPr>
        <mc:AlternateContent>
          <mc:Choice Requires="wps">
            <w:drawing>
              <wp:anchor distT="0" distB="0" distL="114300" distR="114300" simplePos="0" relativeHeight="251656188" behindDoc="1" locked="0" layoutInCell="1" allowOverlap="1" wp14:anchorId="52016F69" wp14:editId="1C1BF3ED">
                <wp:simplePos x="0" y="0"/>
                <wp:positionH relativeFrom="column">
                  <wp:posOffset>1655808</wp:posOffset>
                </wp:positionH>
                <wp:positionV relativeFrom="paragraph">
                  <wp:posOffset>76835</wp:posOffset>
                </wp:positionV>
                <wp:extent cx="2708503" cy="1431985"/>
                <wp:effectExtent l="0" t="0" r="15875" b="15875"/>
                <wp:wrapNone/>
                <wp:docPr id="19" name="Rectangle à coins arrondis 19"/>
                <wp:cNvGraphicFramePr/>
                <a:graphic xmlns:a="http://schemas.openxmlformats.org/drawingml/2006/main">
                  <a:graphicData uri="http://schemas.microsoft.com/office/word/2010/wordprocessingShape">
                    <wps:wsp>
                      <wps:cNvSpPr/>
                      <wps:spPr>
                        <a:xfrm>
                          <a:off x="0" y="0"/>
                          <a:ext cx="2708503" cy="1431985"/>
                        </a:xfrm>
                        <a:prstGeom prst="roundRect">
                          <a:avLst>
                            <a:gd name="adj" fmla="val 5203"/>
                          </a:avLst>
                        </a:prstGeom>
                        <a:solidFill>
                          <a:schemeClr val="bg1"/>
                        </a:solidFill>
                        <a:ln w="12700">
                          <a:solidFill>
                            <a:srgbClr val="AA78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26" style="position:absolute;margin-left:130.4pt;margin-top:6.05pt;width:213.25pt;height:112.7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" fillcolor="white [3212]" strokecolor="#aa7840" strokeweight="1pt"/>
            </w:pict>
          </mc:Fallback>
        </mc:AlternateContent>
      </w:r>
    </w:p>
    <w:p w:rsidR="00AB2C75" w:rsidRPr="00403E48" w:rsidRDefault="00AB2C75" w:rsidP="00AB2C75">
      <w:pPr>
        <w:jc w:val="center"/>
        <w:rPr>
          <w:b/>
        </w:rPr>
      </w:pPr>
      <w:r w:rsidRPr="00403E48">
        <w:rPr>
          <w:b/>
        </w:rPr>
        <w:t>Gamah</w:t>
      </w:r>
    </w:p>
    <w:p w:rsidR="00AB2C75" w:rsidRDefault="00AB2C75" w:rsidP="00AB2C75">
      <w:pPr>
        <w:jc w:val="center"/>
      </w:pPr>
      <w:r>
        <w:t>Projet « Construire adaptable »</w:t>
      </w:r>
      <w:r w:rsidR="00403E48" w:rsidRPr="00403E48">
        <w:rPr>
          <w:b/>
          <w:noProof/>
          <w:lang w:val="fr-BE" w:eastAsia="fr-BE"/>
        </w:rPr>
        <w:t xml:space="preserve"> </w:t>
      </w:r>
    </w:p>
    <w:p w:rsidR="00AB2C75" w:rsidRDefault="00AB2C75" w:rsidP="00AB2C75">
      <w:pPr>
        <w:jc w:val="center"/>
      </w:pPr>
      <w:r>
        <w:t>Rue de la Pépinière, 23</w:t>
      </w:r>
    </w:p>
    <w:p w:rsidR="00AB2C75" w:rsidRDefault="00AB2C75" w:rsidP="00AB2C75">
      <w:pPr>
        <w:jc w:val="center"/>
      </w:pPr>
      <w:r>
        <w:t>5000 Namur</w:t>
      </w:r>
    </w:p>
    <w:p w:rsidR="00AB2C75" w:rsidRDefault="00E80B19" w:rsidP="00AB2C75">
      <w:pPr>
        <w:jc w:val="center"/>
      </w:pPr>
      <w:hyperlink r:id="rId21" w:history="1">
        <w:r w:rsidR="00AB2C75" w:rsidRPr="00FA0E75">
          <w:rPr>
            <w:rStyle w:val="Lienhypertexte"/>
          </w:rPr>
          <w:t>info@construire-adaptable.be</w:t>
        </w:r>
      </w:hyperlink>
      <w:r w:rsidR="00AB2C75">
        <w:t xml:space="preserve">  </w:t>
      </w:r>
    </w:p>
    <w:p w:rsidR="00AB2C75" w:rsidRDefault="00AB2C75" w:rsidP="00AB2C75">
      <w:pPr>
        <w:jc w:val="center"/>
      </w:pPr>
      <w:r>
        <w:t>Tél. : 081/24 19 37</w:t>
      </w:r>
    </w:p>
    <w:p w:rsidR="00AB2C75" w:rsidRDefault="00AB2C75" w:rsidP="00AB2C75">
      <w:pPr>
        <w:jc w:val="center"/>
      </w:pPr>
      <w:r>
        <w:t>Fax : 081/24 19 50</w:t>
      </w:r>
    </w:p>
    <w:p w:rsidR="007F48CC" w:rsidRDefault="007F48CC" w:rsidP="00567ABE"/>
    <w:p w:rsidR="007F48CC" w:rsidRDefault="007F48CC" w:rsidP="00567ABE"/>
    <w:p w:rsidR="00EC1D4A" w:rsidRDefault="001063BE" w:rsidP="00567ABE">
      <w:r>
        <w:t>Il est</w:t>
      </w:r>
      <w:r w:rsidR="00EC1D4A">
        <w:t xml:space="preserve"> composé de documents en version papier </w:t>
      </w:r>
      <w:r w:rsidR="00EC1D4A" w:rsidRPr="00EC1D4A">
        <w:rPr>
          <w:u w:val="single"/>
        </w:rPr>
        <w:t>et</w:t>
      </w:r>
      <w:r w:rsidR="00EC1D4A">
        <w:t xml:space="preserve"> en version électronique : </w:t>
      </w:r>
    </w:p>
    <w:p w:rsidR="00EC1D4A" w:rsidRDefault="00EC1D4A" w:rsidP="00EC1D4A">
      <w:pPr>
        <w:pStyle w:val="Liste"/>
      </w:pPr>
    </w:p>
    <w:p w:rsidR="00EC1D4A" w:rsidRDefault="00EC1D4A" w:rsidP="00EC1D4A">
      <w:pPr>
        <w:pStyle w:val="Liste"/>
        <w:rPr>
          <w:b/>
        </w:rPr>
      </w:pPr>
      <w:r w:rsidRPr="00EC1D4A">
        <w:rPr>
          <w:b/>
        </w:rPr>
        <w:sym w:font="Wingdings" w:char="F0E0"/>
      </w:r>
      <w:r w:rsidRPr="00EC1D4A">
        <w:rPr>
          <w:b/>
        </w:rPr>
        <w:t xml:space="preserve"> SOUS FORMAT PAPIER</w:t>
      </w:r>
    </w:p>
    <w:p w:rsidR="00806352" w:rsidRPr="00EC1D4A" w:rsidRDefault="00806352" w:rsidP="00EC1D4A">
      <w:pPr>
        <w:pStyle w:val="Liste"/>
        <w:rPr>
          <w:b/>
        </w:rPr>
      </w:pPr>
    </w:p>
    <w:p w:rsidR="00EC1D4A" w:rsidRDefault="00EC1D4A" w:rsidP="00403E48">
      <w:pPr>
        <w:pStyle w:val="Style6"/>
      </w:pPr>
      <w:r>
        <w:t>La déclaration de participation « </w:t>
      </w:r>
      <w:r w:rsidR="008D7BC7">
        <w:t>Construire adaptable</w:t>
      </w:r>
      <w:r w:rsidR="00567ABE">
        <w:t xml:space="preserve">  </w:t>
      </w:r>
      <w:r>
        <w:t>» (annexe 5 de la présente charte)</w:t>
      </w:r>
      <w:r w:rsidR="001E7A58" w:rsidRPr="001E7A58">
        <w:t xml:space="preserve"> </w:t>
      </w:r>
      <w:r w:rsidR="001E7A58">
        <w:t xml:space="preserve">complétée et signée. </w:t>
      </w:r>
      <w:r>
        <w:t xml:space="preserve"> </w:t>
      </w:r>
    </w:p>
    <w:p w:rsidR="00EC1D4A" w:rsidRDefault="00567ABE" w:rsidP="00403E48">
      <w:pPr>
        <w:pStyle w:val="Style6"/>
      </w:pPr>
      <w:r>
        <w:t>Une copie des plans</w:t>
      </w:r>
      <w:r w:rsidR="00232665">
        <w:t xml:space="preserve"> d’avant-projet</w:t>
      </w:r>
      <w:r w:rsidR="006A3266">
        <w:rPr>
          <w:rStyle w:val="Appelnotedebasdep"/>
        </w:rPr>
        <w:footnoteReference w:id="8"/>
      </w:r>
      <w:r w:rsidR="00232665">
        <w:t> </w:t>
      </w:r>
      <w:r w:rsidR="00E25604">
        <w:t xml:space="preserve">du bâtiment </w:t>
      </w:r>
      <w:r w:rsidR="00232665">
        <w:t xml:space="preserve">: </w:t>
      </w:r>
    </w:p>
    <w:p w:rsidR="00567ABE" w:rsidRDefault="00567ABE" w:rsidP="00403E48">
      <w:pPr>
        <w:pStyle w:val="Liste"/>
        <w:numPr>
          <w:ilvl w:val="2"/>
          <w:numId w:val="23"/>
        </w:numPr>
        <w:ind w:left="1315" w:hanging="181"/>
      </w:pPr>
      <w:r>
        <w:t xml:space="preserve">Plans de situation et d’implantation ; </w:t>
      </w:r>
    </w:p>
    <w:p w:rsidR="00567ABE" w:rsidRDefault="00567ABE" w:rsidP="00403E48">
      <w:pPr>
        <w:pStyle w:val="Liste"/>
        <w:numPr>
          <w:ilvl w:val="2"/>
          <w:numId w:val="23"/>
        </w:numPr>
        <w:ind w:left="1315" w:hanging="181"/>
      </w:pPr>
      <w:r>
        <w:t>Plans, coupes et façades à l’échelle 1/50 </w:t>
      </w:r>
      <w:r w:rsidR="006A3266">
        <w:t xml:space="preserve">disponibles </w:t>
      </w:r>
      <w:r w:rsidR="007F48CC">
        <w:t xml:space="preserve">en version avant </w:t>
      </w:r>
      <w:r w:rsidR="006F1E4E">
        <w:t xml:space="preserve">intervention </w:t>
      </w:r>
      <w:r w:rsidR="007F48CC">
        <w:t xml:space="preserve">« logement adaptable » et en version après « logement adapté ». </w:t>
      </w:r>
    </w:p>
    <w:p w:rsidR="00232665" w:rsidRDefault="00232665" w:rsidP="00DD4CBE">
      <w:pPr>
        <w:pStyle w:val="Liste"/>
        <w:ind w:left="0" w:firstLine="0"/>
      </w:pPr>
    </w:p>
    <w:p w:rsidR="00567ABE" w:rsidRDefault="00567ABE" w:rsidP="00567ABE">
      <w:pPr>
        <w:pStyle w:val="Liste"/>
        <w:rPr>
          <w:b/>
        </w:rPr>
      </w:pPr>
      <w:r w:rsidRPr="00567ABE">
        <w:rPr>
          <w:b/>
        </w:rPr>
        <w:sym w:font="Wingdings" w:char="F0E0"/>
      </w:r>
      <w:r w:rsidRPr="00567ABE">
        <w:rPr>
          <w:b/>
        </w:rPr>
        <w:t xml:space="preserve"> SOUS FORMAT ELECTRONIQUE</w:t>
      </w:r>
      <w:r>
        <w:rPr>
          <w:b/>
        </w:rPr>
        <w:t> : à envoyer par mail ou sur DVD</w:t>
      </w:r>
    </w:p>
    <w:p w:rsidR="00806352" w:rsidRPr="00567ABE" w:rsidRDefault="00806352" w:rsidP="00567ABE">
      <w:pPr>
        <w:pStyle w:val="Liste"/>
        <w:rPr>
          <w:b/>
        </w:rPr>
      </w:pPr>
    </w:p>
    <w:p w:rsidR="00567ABE" w:rsidRDefault="00567ABE" w:rsidP="00403E48">
      <w:pPr>
        <w:pStyle w:val="Style6"/>
      </w:pPr>
      <w:r w:rsidRPr="007F48CC">
        <w:t xml:space="preserve">Les plans </w:t>
      </w:r>
      <w:r w:rsidR="007F48CC">
        <w:t xml:space="preserve">d’avant-projet </w:t>
      </w:r>
      <w:r w:rsidRPr="007F48CC">
        <w:t>du b</w:t>
      </w:r>
      <w:r w:rsidR="00A7489E" w:rsidRPr="007F48CC">
        <w:t xml:space="preserve">âtiment </w:t>
      </w:r>
      <w:r w:rsidR="00E25604">
        <w:t>(</w:t>
      </w:r>
      <w:r w:rsidR="00A7489E" w:rsidRPr="007F48CC">
        <w:t xml:space="preserve">en format dwg </w:t>
      </w:r>
      <w:r w:rsidR="007F48CC" w:rsidRPr="007F48CC">
        <w:t>et en format pdf</w:t>
      </w:r>
      <w:r w:rsidR="00E25604">
        <w:t>)</w:t>
      </w:r>
      <w:r w:rsidR="007F48CC">
        <w:t xml:space="preserve">. </w:t>
      </w:r>
    </w:p>
    <w:p w:rsidR="007F48CC" w:rsidRDefault="007F48CC" w:rsidP="00403E48">
      <w:pPr>
        <w:pStyle w:val="Liste"/>
        <w:numPr>
          <w:ilvl w:val="2"/>
          <w:numId w:val="23"/>
        </w:numPr>
        <w:ind w:left="1315" w:hanging="181"/>
      </w:pPr>
      <w:r>
        <w:t xml:space="preserve">Plans de situation et d’implantation ; </w:t>
      </w:r>
    </w:p>
    <w:p w:rsidR="007F48CC" w:rsidRDefault="007F48CC" w:rsidP="00403E48">
      <w:pPr>
        <w:pStyle w:val="Liste"/>
        <w:numPr>
          <w:ilvl w:val="2"/>
          <w:numId w:val="23"/>
        </w:numPr>
        <w:ind w:left="1315" w:hanging="181"/>
      </w:pPr>
      <w:r>
        <w:t xml:space="preserve">Plans, coupes et façades </w:t>
      </w:r>
      <w:r w:rsidR="006A3266">
        <w:t xml:space="preserve">disponibles </w:t>
      </w:r>
      <w:r>
        <w:t xml:space="preserve">en version avant </w:t>
      </w:r>
      <w:r w:rsidR="006F1E4E">
        <w:t xml:space="preserve">intervention </w:t>
      </w:r>
      <w:r>
        <w:t xml:space="preserve">« logement adaptable » et en version après « logement adapté ». </w:t>
      </w:r>
    </w:p>
    <w:p w:rsidR="007F48CC" w:rsidRPr="00E25604" w:rsidRDefault="004E56BB" w:rsidP="00403E48">
      <w:pPr>
        <w:pStyle w:val="Style3"/>
      </w:pPr>
      <w:r w:rsidRPr="00E25604">
        <w:br w:type="page"/>
      </w:r>
      <w:bookmarkStart w:id="14" w:name="_Toc336264030"/>
      <w:r w:rsidR="00567ABE" w:rsidRPr="00E25604">
        <w:lastRenderedPageBreak/>
        <w:t xml:space="preserve">Dossier </w:t>
      </w:r>
      <w:r w:rsidR="007F48CC" w:rsidRPr="00E25604">
        <w:t>d’exécution</w:t>
      </w:r>
      <w:bookmarkEnd w:id="14"/>
    </w:p>
    <w:p w:rsidR="007F48CC" w:rsidRDefault="007F48CC" w:rsidP="007F48CC"/>
    <w:p w:rsidR="007F48CC" w:rsidRDefault="007F7BAF" w:rsidP="007F48CC">
      <w:r>
        <w:t>Le</w:t>
      </w:r>
      <w:r w:rsidR="001063BE">
        <w:t xml:space="preserve"> dossier</w:t>
      </w:r>
      <w:r>
        <w:t xml:space="preserve"> d’</w:t>
      </w:r>
      <w:r w:rsidR="007F48CC">
        <w:t>EX</w:t>
      </w:r>
      <w:r w:rsidR="001063BE">
        <w:t>ECUTION doi</w:t>
      </w:r>
      <w:r w:rsidR="007F48CC">
        <w:t>t être envoyé à l’</w:t>
      </w:r>
      <w:r w:rsidR="001063BE">
        <w:t>équipe d’</w:t>
      </w:r>
      <w:r w:rsidR="007F48CC">
        <w:t>expert</w:t>
      </w:r>
      <w:r w:rsidR="001063BE">
        <w:t>s</w:t>
      </w:r>
      <w:r w:rsidR="007F48CC">
        <w:t xml:space="preserve"> en charge de l’analyse du projet.</w:t>
      </w:r>
    </w:p>
    <w:p w:rsidR="007F48CC" w:rsidRDefault="007F48CC" w:rsidP="007F48CC">
      <w:pPr>
        <w:pStyle w:val="Liste"/>
        <w:rPr>
          <w:b/>
        </w:rPr>
      </w:pPr>
    </w:p>
    <w:p w:rsidR="007F48CC" w:rsidRDefault="007F48CC" w:rsidP="007F48CC">
      <w:pPr>
        <w:pStyle w:val="Liste"/>
        <w:rPr>
          <w:b/>
        </w:rPr>
      </w:pPr>
      <w:r w:rsidRPr="00EC1D4A">
        <w:rPr>
          <w:b/>
        </w:rPr>
        <w:sym w:font="Wingdings" w:char="F0E0"/>
      </w:r>
      <w:r w:rsidRPr="00EC1D4A">
        <w:rPr>
          <w:b/>
        </w:rPr>
        <w:t xml:space="preserve"> SOUS FORMAT PAPIER</w:t>
      </w:r>
    </w:p>
    <w:p w:rsidR="00806352" w:rsidRPr="00EC1D4A" w:rsidRDefault="00806352" w:rsidP="007F48CC">
      <w:pPr>
        <w:pStyle w:val="Liste"/>
        <w:rPr>
          <w:b/>
        </w:rPr>
      </w:pPr>
    </w:p>
    <w:p w:rsidR="0046375C" w:rsidRDefault="00A00814" w:rsidP="00A00814">
      <w:pPr>
        <w:pStyle w:val="Liste"/>
        <w:numPr>
          <w:ilvl w:val="1"/>
          <w:numId w:val="23"/>
        </w:numPr>
      </w:pPr>
      <w:r>
        <w:t xml:space="preserve">Une copie de la décision d’octroi </w:t>
      </w:r>
      <w:r w:rsidR="00D64A3B">
        <w:t>du permis d’urbanisme éventuel</w:t>
      </w:r>
    </w:p>
    <w:p w:rsidR="00D64A3B" w:rsidRDefault="00D64A3B" w:rsidP="00A00814">
      <w:pPr>
        <w:pStyle w:val="Liste"/>
        <w:numPr>
          <w:ilvl w:val="1"/>
          <w:numId w:val="23"/>
        </w:numPr>
      </w:pPr>
      <w:r w:rsidRPr="00FD114B">
        <w:t xml:space="preserve">La check-list </w:t>
      </w:r>
      <w:r>
        <w:t>d’autoévaluation</w:t>
      </w:r>
      <w:r w:rsidRPr="00FD114B">
        <w:t xml:space="preserve"> complétée</w:t>
      </w:r>
      <w:r>
        <w:t xml:space="preserve"> et signée</w:t>
      </w:r>
    </w:p>
    <w:p w:rsidR="00A00814" w:rsidRDefault="00A00814" w:rsidP="00A00814">
      <w:pPr>
        <w:pStyle w:val="Liste"/>
        <w:rPr>
          <w:b/>
        </w:rPr>
      </w:pPr>
    </w:p>
    <w:p w:rsidR="0046375C" w:rsidRPr="00567ABE" w:rsidRDefault="00A00814" w:rsidP="0046375C">
      <w:pPr>
        <w:pStyle w:val="Liste"/>
        <w:rPr>
          <w:b/>
        </w:rPr>
      </w:pPr>
      <w:r w:rsidRPr="00EC1D4A">
        <w:rPr>
          <w:b/>
        </w:rPr>
        <w:sym w:font="Wingdings" w:char="F0E0"/>
      </w:r>
      <w:r w:rsidRPr="00EC1D4A">
        <w:rPr>
          <w:b/>
        </w:rPr>
        <w:t xml:space="preserve"> SOUS FORMAT </w:t>
      </w:r>
      <w:r>
        <w:rPr>
          <w:b/>
        </w:rPr>
        <w:t>ELECTRONIQUE</w:t>
      </w:r>
      <w:r w:rsidR="0046375C">
        <w:rPr>
          <w:b/>
        </w:rPr>
        <w:t> : à envoyer par mail ou sur DVD</w:t>
      </w:r>
    </w:p>
    <w:p w:rsidR="00A00814" w:rsidRPr="00EC1D4A" w:rsidRDefault="00A00814" w:rsidP="00A00814">
      <w:pPr>
        <w:pStyle w:val="Liste"/>
        <w:rPr>
          <w:b/>
        </w:rPr>
      </w:pPr>
    </w:p>
    <w:p w:rsidR="007F7BAF" w:rsidRDefault="00800DC9" w:rsidP="0046375C">
      <w:pPr>
        <w:pStyle w:val="Liste"/>
        <w:numPr>
          <w:ilvl w:val="1"/>
          <w:numId w:val="23"/>
        </w:numPr>
      </w:pPr>
      <w:r w:rsidRPr="00FD114B">
        <w:t>La check-list</w:t>
      </w:r>
      <w:r w:rsidR="0046375C" w:rsidRPr="00FD114B">
        <w:t xml:space="preserve"> </w:t>
      </w:r>
      <w:r w:rsidR="00575730">
        <w:t>d’</w:t>
      </w:r>
      <w:r w:rsidR="00870A98">
        <w:t>autoévaluation</w:t>
      </w:r>
      <w:r w:rsidR="0046375C" w:rsidRPr="00FD114B">
        <w:t xml:space="preserve"> complété</w:t>
      </w:r>
      <w:r w:rsidR="007F7BAF" w:rsidRPr="00FD114B">
        <w:t>e (en</w:t>
      </w:r>
      <w:r w:rsidR="007F7BAF">
        <w:t xml:space="preserve"> format .xls ou .xlsx) </w:t>
      </w:r>
    </w:p>
    <w:p w:rsidR="007F48CC" w:rsidRDefault="0046375C" w:rsidP="0046375C">
      <w:pPr>
        <w:pStyle w:val="Liste"/>
        <w:numPr>
          <w:ilvl w:val="1"/>
          <w:numId w:val="23"/>
        </w:numPr>
      </w:pPr>
      <w:r>
        <w:t xml:space="preserve">Le cahier spécial des charges </w:t>
      </w:r>
    </w:p>
    <w:p w:rsidR="00567ABE" w:rsidRPr="00E25604" w:rsidRDefault="007F48CC" w:rsidP="00403E48">
      <w:pPr>
        <w:pStyle w:val="Style3"/>
        <w:spacing w:before="360"/>
      </w:pPr>
      <w:bookmarkStart w:id="15" w:name="_Toc336264031"/>
      <w:r w:rsidRPr="00E25604">
        <w:t xml:space="preserve">Dossier </w:t>
      </w:r>
      <w:r w:rsidR="00567ABE" w:rsidRPr="00E25604">
        <w:t>de demande d’attestation</w:t>
      </w:r>
      <w:bookmarkEnd w:id="15"/>
      <w:r w:rsidR="00567ABE" w:rsidRPr="00E25604">
        <w:t xml:space="preserve"> </w:t>
      </w:r>
    </w:p>
    <w:p w:rsidR="00567ABE" w:rsidRDefault="00567ABE" w:rsidP="00567ABE">
      <w:pPr>
        <w:pStyle w:val="Liste"/>
      </w:pPr>
    </w:p>
    <w:p w:rsidR="00567ABE" w:rsidRDefault="001063BE" w:rsidP="00567ABE">
      <w:r>
        <w:t>Le</w:t>
      </w:r>
      <w:r w:rsidR="00567ABE">
        <w:t xml:space="preserve"> dossier</w:t>
      </w:r>
      <w:r>
        <w:t xml:space="preserve"> de DEMANDE D’ATTESTATION doi</w:t>
      </w:r>
      <w:r w:rsidR="00567ABE">
        <w:t>t être envoyé à l’</w:t>
      </w:r>
      <w:r>
        <w:t>équipe d’</w:t>
      </w:r>
      <w:r w:rsidR="00567ABE">
        <w:t>expert</w:t>
      </w:r>
      <w:r>
        <w:t>s</w:t>
      </w:r>
      <w:r w:rsidR="00567ABE">
        <w:t xml:space="preserve"> en charge de l’analyse du projet.</w:t>
      </w:r>
    </w:p>
    <w:p w:rsidR="00567ABE" w:rsidRDefault="00567ABE" w:rsidP="001E7A58">
      <w:pPr>
        <w:pStyle w:val="Liste"/>
      </w:pPr>
    </w:p>
    <w:p w:rsidR="001E7A58" w:rsidRDefault="001E7A58" w:rsidP="001E7A58">
      <w:pPr>
        <w:pStyle w:val="Liste"/>
        <w:rPr>
          <w:b/>
        </w:rPr>
      </w:pPr>
      <w:r w:rsidRPr="00EC1D4A">
        <w:rPr>
          <w:b/>
        </w:rPr>
        <w:sym w:font="Wingdings" w:char="F0E0"/>
      </w:r>
      <w:r w:rsidRPr="00EC1D4A">
        <w:rPr>
          <w:b/>
        </w:rPr>
        <w:t xml:space="preserve"> SOUS FORMAT PAPIER</w:t>
      </w:r>
    </w:p>
    <w:p w:rsidR="00806352" w:rsidRPr="00EC1D4A" w:rsidRDefault="00806352" w:rsidP="001E7A58">
      <w:pPr>
        <w:pStyle w:val="Liste"/>
        <w:rPr>
          <w:b/>
        </w:rPr>
      </w:pPr>
    </w:p>
    <w:p w:rsidR="001E7A58" w:rsidRDefault="001E7A58" w:rsidP="001E7A58">
      <w:pPr>
        <w:pStyle w:val="Liste"/>
        <w:numPr>
          <w:ilvl w:val="1"/>
          <w:numId w:val="23"/>
        </w:numPr>
      </w:pPr>
      <w:r>
        <w:t>La demande d’attestation « </w:t>
      </w:r>
      <w:r w:rsidR="008D7BC7">
        <w:t>Construire adaptable</w:t>
      </w:r>
      <w:r>
        <w:t>  » (annexe 6 de la présen</w:t>
      </w:r>
      <w:r w:rsidR="00D64A3B">
        <w:t>te charte) complétée et signée</w:t>
      </w:r>
    </w:p>
    <w:p w:rsidR="00D64A3B" w:rsidRDefault="00D64A3B" w:rsidP="00D64A3B">
      <w:pPr>
        <w:pStyle w:val="Liste"/>
        <w:numPr>
          <w:ilvl w:val="1"/>
          <w:numId w:val="23"/>
        </w:numPr>
      </w:pPr>
      <w:r w:rsidRPr="00FD114B">
        <w:t xml:space="preserve">La check-list </w:t>
      </w:r>
      <w:r>
        <w:t>d’autoévaluation</w:t>
      </w:r>
      <w:r w:rsidRPr="00FD114B">
        <w:t xml:space="preserve"> </w:t>
      </w:r>
      <w:r>
        <w:t>« as built »</w:t>
      </w:r>
      <w:r w:rsidRPr="00FD114B">
        <w:t>complétée</w:t>
      </w:r>
      <w:r>
        <w:t xml:space="preserve"> et signée</w:t>
      </w:r>
    </w:p>
    <w:p w:rsidR="00A7489E" w:rsidRDefault="00A7489E" w:rsidP="00A7489E">
      <w:pPr>
        <w:pStyle w:val="Liste"/>
      </w:pPr>
    </w:p>
    <w:p w:rsidR="00A7489E" w:rsidRDefault="00A7489E" w:rsidP="00A7489E">
      <w:pPr>
        <w:pStyle w:val="Liste"/>
        <w:rPr>
          <w:b/>
        </w:rPr>
      </w:pPr>
      <w:r w:rsidRPr="00EC1D4A">
        <w:rPr>
          <w:b/>
        </w:rPr>
        <w:sym w:font="Wingdings" w:char="F0E0"/>
      </w:r>
      <w:r w:rsidRPr="00EC1D4A">
        <w:rPr>
          <w:b/>
        </w:rPr>
        <w:t xml:space="preserve"> SOUS FORMAT </w:t>
      </w:r>
      <w:r>
        <w:rPr>
          <w:b/>
        </w:rPr>
        <w:t>ELECTRONIQUE</w:t>
      </w:r>
    </w:p>
    <w:p w:rsidR="00806352" w:rsidRPr="00EC1D4A" w:rsidRDefault="00806352" w:rsidP="00A7489E">
      <w:pPr>
        <w:pStyle w:val="Liste"/>
        <w:rPr>
          <w:b/>
        </w:rPr>
      </w:pPr>
    </w:p>
    <w:p w:rsidR="001063BE" w:rsidRDefault="00B52B9E" w:rsidP="001063BE">
      <w:pPr>
        <w:pStyle w:val="Liste"/>
        <w:numPr>
          <w:ilvl w:val="1"/>
          <w:numId w:val="23"/>
        </w:numPr>
      </w:pPr>
      <w:r w:rsidRPr="00FD114B">
        <w:t>Le d</w:t>
      </w:r>
      <w:r w:rsidR="007C3F7E" w:rsidRPr="00FD114B">
        <w:t>ossier d’intervention ultérieure</w:t>
      </w:r>
      <w:r w:rsidRPr="00FD114B">
        <w:t xml:space="preserve"> (DIU) </w:t>
      </w:r>
      <w:r w:rsidR="007C3F7E" w:rsidRPr="00FD114B">
        <w:t>d</w:t>
      </w:r>
      <w:r w:rsidRPr="00FD114B">
        <w:t>u logement</w:t>
      </w:r>
      <w:r w:rsidR="001063BE">
        <w:t xml:space="preserve"> (partie consacrée à l’adaptabilité)</w:t>
      </w:r>
      <w:r w:rsidR="00D64A3B">
        <w:rPr>
          <w:rStyle w:val="Appelnotedebasdep"/>
        </w:rPr>
        <w:footnoteReference w:id="9"/>
      </w:r>
    </w:p>
    <w:p w:rsidR="00527E49" w:rsidRPr="00527E49" w:rsidRDefault="00527E49" w:rsidP="00527E49">
      <w:pPr>
        <w:pStyle w:val="Liste"/>
        <w:numPr>
          <w:ilvl w:val="1"/>
          <w:numId w:val="23"/>
        </w:numPr>
        <w:rPr>
          <w:szCs w:val="22"/>
        </w:rPr>
      </w:pPr>
      <w:r w:rsidRPr="00527E49">
        <w:rPr>
          <w:szCs w:val="22"/>
        </w:rPr>
        <w:t>La check-list d’autoévaluation « as built » complétée sur base des travaux réellement exécutés (en format .xls ou .xlsx)</w:t>
      </w:r>
    </w:p>
    <w:p w:rsidR="00527E49" w:rsidRPr="0046375C" w:rsidRDefault="00527E49" w:rsidP="00527E49">
      <w:pPr>
        <w:pStyle w:val="Liste"/>
        <w:ind w:left="1080" w:firstLine="0"/>
      </w:pPr>
    </w:p>
    <w:p w:rsidR="00D035BA" w:rsidRPr="00E25604" w:rsidRDefault="00D035BA" w:rsidP="00403E48">
      <w:pPr>
        <w:pStyle w:val="Style3"/>
        <w:spacing w:before="360"/>
      </w:pPr>
      <w:bookmarkStart w:id="16" w:name="_Toc336264032"/>
      <w:r w:rsidRPr="00E25604">
        <w:t xml:space="preserve">Sites et documents </w:t>
      </w:r>
      <w:r w:rsidR="00B16F8D" w:rsidRPr="00E25604">
        <w:t>utiles</w:t>
      </w:r>
      <w:bookmarkEnd w:id="16"/>
    </w:p>
    <w:p w:rsidR="00D035BA" w:rsidRDefault="00D035BA" w:rsidP="001E7A58">
      <w:pPr>
        <w:pStyle w:val="Liste"/>
      </w:pPr>
    </w:p>
    <w:p w:rsidR="00DF19A8" w:rsidRDefault="00232665" w:rsidP="00DF19A8">
      <w:pPr>
        <w:pStyle w:val="Liste"/>
        <w:numPr>
          <w:ilvl w:val="1"/>
          <w:numId w:val="23"/>
        </w:numPr>
      </w:pPr>
      <w:r>
        <w:t>Guide d’aide à la conception d’un logement adaptable</w:t>
      </w:r>
      <w:r w:rsidR="00DF19A8">
        <w:t xml:space="preserve"> : </w:t>
      </w:r>
      <w:hyperlink r:id="rId22" w:history="1">
        <w:r w:rsidR="00DF19A8" w:rsidRPr="003E2153">
          <w:rPr>
            <w:rStyle w:val="Lienhypertexte"/>
          </w:rPr>
          <w:t>http://www.cstc.be/homepage/download.cfm?dtype=publ&amp;doc=Guide_logement_adaptable.pdf&amp;lang=fr</w:t>
        </w:r>
      </w:hyperlink>
      <w:r w:rsidR="00DF19A8">
        <w:t xml:space="preserve"> </w:t>
      </w:r>
    </w:p>
    <w:p w:rsidR="00EC1D4A" w:rsidRDefault="00EC1D4A" w:rsidP="00DF19A8">
      <w:pPr>
        <w:pStyle w:val="Liste"/>
      </w:pPr>
    </w:p>
    <w:p w:rsidR="00232665" w:rsidRPr="00EC1D4A" w:rsidRDefault="00B03E1F" w:rsidP="00232665">
      <w:pPr>
        <w:pStyle w:val="Liste"/>
        <w:numPr>
          <w:ilvl w:val="1"/>
          <w:numId w:val="23"/>
        </w:numPr>
      </w:pPr>
      <w:r>
        <w:t>Sit</w:t>
      </w:r>
      <w:r w:rsidR="00CF57A5">
        <w:t>e i</w:t>
      </w:r>
      <w:r>
        <w:t>nternet</w:t>
      </w:r>
      <w:r w:rsidR="00232665">
        <w:t xml:space="preserve"> </w:t>
      </w:r>
      <w:r w:rsidR="00DF19A8">
        <w:t xml:space="preserve">de l’action : </w:t>
      </w:r>
      <w:hyperlink r:id="rId23" w:history="1">
        <w:r w:rsidR="00DF19A8" w:rsidRPr="003B7A1D">
          <w:rPr>
            <w:rStyle w:val="Lienhypertexte"/>
          </w:rPr>
          <w:t>www.construire-adaptable.be</w:t>
        </w:r>
      </w:hyperlink>
      <w:r w:rsidR="00DF19A8">
        <w:t xml:space="preserve"> </w:t>
      </w:r>
    </w:p>
    <w:p w:rsidR="007B0336" w:rsidRDefault="00232665" w:rsidP="004B6948">
      <w:pPr>
        <w:pStyle w:val="Titre1"/>
      </w:pPr>
      <w:r>
        <w:br w:type="page"/>
      </w:r>
      <w:bookmarkStart w:id="17" w:name="_Toc336264033"/>
      <w:r w:rsidR="00403E48">
        <w:lastRenderedPageBreak/>
        <w:t xml:space="preserve">Annexe 5: </w:t>
      </w:r>
      <w:r w:rsidR="007B0336">
        <w:t>Déclaration de participation</w:t>
      </w:r>
      <w:bookmarkEnd w:id="17"/>
    </w:p>
    <w:p w:rsidR="00232665" w:rsidRDefault="00232665" w:rsidP="00232665"/>
    <w:p w:rsidR="00232665" w:rsidRPr="00A73885" w:rsidRDefault="00A76383" w:rsidP="00A73885">
      <w:pPr>
        <w:jc w:val="left"/>
        <w:rPr>
          <w:b/>
          <w:sz w:val="20"/>
          <w:szCs w:val="20"/>
        </w:rPr>
      </w:pPr>
      <w:r w:rsidRPr="00A73885">
        <w:rPr>
          <w:b/>
          <w:sz w:val="20"/>
          <w:szCs w:val="20"/>
        </w:rPr>
        <w:t xml:space="preserve">- </w:t>
      </w:r>
      <w:r w:rsidR="00232665" w:rsidRPr="00A73885">
        <w:rPr>
          <w:rStyle w:val="Style11Car"/>
          <w:sz w:val="20"/>
          <w:szCs w:val="20"/>
        </w:rPr>
        <w:t>Logement concerné :</w:t>
      </w:r>
      <w:r w:rsidR="00232665" w:rsidRPr="00A73885">
        <w:rPr>
          <w:b/>
          <w:sz w:val="20"/>
          <w:szCs w:val="20"/>
        </w:rPr>
        <w:t xml:space="preserve"> </w:t>
      </w:r>
    </w:p>
    <w:p w:rsidR="00232665" w:rsidRPr="00A73885" w:rsidRDefault="00232665" w:rsidP="00232665">
      <w:pPr>
        <w:rPr>
          <w:sz w:val="20"/>
          <w:szCs w:val="20"/>
        </w:rPr>
      </w:pPr>
      <w:r w:rsidRPr="00A73885">
        <w:rPr>
          <w:sz w:val="20"/>
          <w:szCs w:val="20"/>
        </w:rPr>
        <w:tab/>
        <w:t xml:space="preserve">Logement social : </w:t>
      </w:r>
      <w:r w:rsidRPr="00A73885">
        <w:rPr>
          <w:sz w:val="20"/>
          <w:szCs w:val="20"/>
        </w:rPr>
        <w:tab/>
        <w:t xml:space="preserve">O Oui </w:t>
      </w:r>
      <w:r w:rsidRPr="00A73885">
        <w:rPr>
          <w:sz w:val="20"/>
          <w:szCs w:val="20"/>
        </w:rPr>
        <w:tab/>
      </w:r>
      <w:r w:rsidRPr="00A73885">
        <w:rPr>
          <w:sz w:val="20"/>
          <w:szCs w:val="20"/>
        </w:rPr>
        <w:tab/>
      </w:r>
      <w:r w:rsidRPr="00A73885">
        <w:rPr>
          <w:sz w:val="20"/>
          <w:szCs w:val="20"/>
        </w:rPr>
        <w:tab/>
        <w:t>O Maison individuelle </w:t>
      </w:r>
    </w:p>
    <w:p w:rsidR="00A73885" w:rsidRDefault="00232665" w:rsidP="00A73885">
      <w:pPr>
        <w:ind w:left="2124" w:firstLine="708"/>
        <w:rPr>
          <w:sz w:val="20"/>
          <w:szCs w:val="20"/>
        </w:rPr>
      </w:pPr>
      <w:r w:rsidRPr="00A73885">
        <w:rPr>
          <w:sz w:val="20"/>
          <w:szCs w:val="20"/>
        </w:rPr>
        <w:t xml:space="preserve">O Non </w:t>
      </w:r>
      <w:r w:rsidRPr="00A73885">
        <w:rPr>
          <w:sz w:val="20"/>
          <w:szCs w:val="20"/>
        </w:rPr>
        <w:tab/>
      </w:r>
      <w:r w:rsidRPr="00A73885">
        <w:rPr>
          <w:sz w:val="20"/>
          <w:szCs w:val="20"/>
        </w:rPr>
        <w:tab/>
      </w:r>
      <w:r w:rsidR="006A3266" w:rsidRPr="00A73885">
        <w:rPr>
          <w:sz w:val="20"/>
          <w:szCs w:val="20"/>
        </w:rPr>
        <w:tab/>
      </w:r>
      <w:r w:rsidRPr="00A73885">
        <w:rPr>
          <w:sz w:val="20"/>
          <w:szCs w:val="20"/>
        </w:rPr>
        <w:t>O Appartement </w:t>
      </w:r>
    </w:p>
    <w:p w:rsidR="00232665" w:rsidRPr="00A73885" w:rsidRDefault="00232665" w:rsidP="00A73885">
      <w:pPr>
        <w:ind w:left="2124" w:firstLine="708"/>
        <w:rPr>
          <w:sz w:val="16"/>
          <w:szCs w:val="16"/>
        </w:rPr>
      </w:pPr>
      <w:r w:rsidRPr="00A73885">
        <w:rPr>
          <w:sz w:val="16"/>
          <w:szCs w:val="16"/>
        </w:rPr>
        <w:tab/>
      </w:r>
      <w:r w:rsidRPr="00A73885">
        <w:rPr>
          <w:sz w:val="16"/>
          <w:szCs w:val="16"/>
        </w:rPr>
        <w:tab/>
      </w:r>
    </w:p>
    <w:p w:rsidR="00A76383" w:rsidRDefault="00A76383" w:rsidP="00232665">
      <w:pPr>
        <w:rPr>
          <w:b/>
          <w:sz w:val="20"/>
          <w:szCs w:val="20"/>
        </w:rPr>
      </w:pPr>
      <w:r w:rsidRPr="00A73885">
        <w:rPr>
          <w:b/>
          <w:sz w:val="20"/>
          <w:szCs w:val="20"/>
        </w:rPr>
        <w:t xml:space="preserve">- Localisation de l’ouvrage : </w:t>
      </w:r>
    </w:p>
    <w:p w:rsidR="00A73885" w:rsidRPr="00A73885" w:rsidRDefault="00A73885" w:rsidP="00232665">
      <w:pPr>
        <w:rPr>
          <w:b/>
          <w:sz w:val="16"/>
          <w:szCs w:val="16"/>
        </w:rPr>
      </w:pPr>
    </w:p>
    <w:p w:rsidR="00A76383" w:rsidRPr="00A73885" w:rsidRDefault="00A76383" w:rsidP="00232665">
      <w:pPr>
        <w:rPr>
          <w:b/>
          <w:sz w:val="20"/>
          <w:szCs w:val="20"/>
        </w:rPr>
      </w:pPr>
      <w:r w:rsidRPr="00A73885">
        <w:rPr>
          <w:b/>
          <w:sz w:val="20"/>
          <w:szCs w:val="20"/>
        </w:rPr>
        <w:t xml:space="preserve">- </w:t>
      </w:r>
      <w:r w:rsidR="00D5468E" w:rsidRPr="00A73885">
        <w:rPr>
          <w:b/>
          <w:sz w:val="20"/>
          <w:szCs w:val="20"/>
        </w:rPr>
        <w:t xml:space="preserve">Si </w:t>
      </w:r>
      <w:r w:rsidR="00117B35" w:rsidRPr="00A73885">
        <w:rPr>
          <w:b/>
          <w:sz w:val="20"/>
          <w:szCs w:val="20"/>
        </w:rPr>
        <w:t xml:space="preserve">demande de </w:t>
      </w:r>
      <w:r w:rsidR="00D5468E" w:rsidRPr="00A73885">
        <w:rPr>
          <w:b/>
          <w:sz w:val="20"/>
          <w:szCs w:val="20"/>
        </w:rPr>
        <w:t>permis d’urbanisme, d</w:t>
      </w:r>
      <w:r w:rsidRPr="00A73885">
        <w:rPr>
          <w:b/>
          <w:sz w:val="20"/>
          <w:szCs w:val="20"/>
        </w:rPr>
        <w:t xml:space="preserve">ate </w:t>
      </w:r>
      <w:r w:rsidR="00D5468E" w:rsidRPr="00A73885">
        <w:rPr>
          <w:b/>
          <w:sz w:val="20"/>
          <w:szCs w:val="20"/>
        </w:rPr>
        <w:t>(</w:t>
      </w:r>
      <w:r w:rsidRPr="00A73885">
        <w:rPr>
          <w:b/>
          <w:sz w:val="20"/>
          <w:szCs w:val="20"/>
        </w:rPr>
        <w:t>prévue</w:t>
      </w:r>
      <w:r w:rsidR="00D5468E" w:rsidRPr="00A73885">
        <w:rPr>
          <w:b/>
          <w:sz w:val="20"/>
          <w:szCs w:val="20"/>
        </w:rPr>
        <w:t>)</w:t>
      </w:r>
      <w:r w:rsidRPr="00A73885">
        <w:rPr>
          <w:b/>
          <w:sz w:val="20"/>
          <w:szCs w:val="20"/>
        </w:rPr>
        <w:t xml:space="preserve"> de dépôt de la demande</w:t>
      </w:r>
      <w:r w:rsidR="00D5468E" w:rsidRPr="00A73885">
        <w:rPr>
          <w:b/>
          <w:sz w:val="20"/>
          <w:szCs w:val="20"/>
        </w:rPr>
        <w:t xml:space="preserve"> </w:t>
      </w:r>
      <w:r w:rsidRPr="00A73885">
        <w:rPr>
          <w:b/>
          <w:sz w:val="20"/>
          <w:szCs w:val="20"/>
        </w:rPr>
        <w:t xml:space="preserve">: </w:t>
      </w:r>
    </w:p>
    <w:p w:rsidR="00232665" w:rsidRPr="00A73885" w:rsidRDefault="00232665" w:rsidP="00232665">
      <w:pPr>
        <w:rPr>
          <w:sz w:val="16"/>
          <w:szCs w:val="16"/>
        </w:rPr>
      </w:pPr>
    </w:p>
    <w:p w:rsidR="00232665" w:rsidRPr="00A73885" w:rsidRDefault="00A76383" w:rsidP="00232665">
      <w:pPr>
        <w:rPr>
          <w:b/>
          <w:sz w:val="20"/>
          <w:szCs w:val="20"/>
        </w:rPr>
      </w:pPr>
      <w:r w:rsidRPr="00A73885">
        <w:rPr>
          <w:b/>
          <w:sz w:val="20"/>
          <w:szCs w:val="20"/>
        </w:rPr>
        <w:t xml:space="preserve">- Maître de l’ouvrage : </w:t>
      </w:r>
    </w:p>
    <w:p w:rsidR="00A76383" w:rsidRPr="00A73885" w:rsidRDefault="00A76383" w:rsidP="00232665">
      <w:pPr>
        <w:rPr>
          <w:sz w:val="20"/>
          <w:szCs w:val="20"/>
        </w:rPr>
      </w:pPr>
      <w:r w:rsidRPr="00A73885">
        <w:rPr>
          <w:sz w:val="20"/>
          <w:szCs w:val="20"/>
        </w:rPr>
        <w:tab/>
        <w:t xml:space="preserve">Nom et prénom : </w:t>
      </w:r>
    </w:p>
    <w:p w:rsidR="00A76383" w:rsidRPr="00A73885" w:rsidRDefault="00A76383" w:rsidP="00232665">
      <w:pPr>
        <w:rPr>
          <w:sz w:val="20"/>
          <w:szCs w:val="20"/>
        </w:rPr>
      </w:pPr>
      <w:r w:rsidRPr="00A73885">
        <w:rPr>
          <w:sz w:val="20"/>
          <w:szCs w:val="20"/>
        </w:rPr>
        <w:tab/>
        <w:t xml:space="preserve">Adresse : </w:t>
      </w:r>
    </w:p>
    <w:p w:rsidR="00A76383" w:rsidRPr="00A73885" w:rsidRDefault="00A76383" w:rsidP="00A76383">
      <w:pPr>
        <w:ind w:firstLine="708"/>
        <w:rPr>
          <w:sz w:val="20"/>
          <w:szCs w:val="20"/>
        </w:rPr>
      </w:pPr>
      <w:r w:rsidRPr="00A73885">
        <w:rPr>
          <w:sz w:val="20"/>
          <w:szCs w:val="20"/>
        </w:rPr>
        <w:t xml:space="preserve">Tél. : </w:t>
      </w:r>
    </w:p>
    <w:p w:rsidR="00A76383" w:rsidRPr="00A73885" w:rsidRDefault="00A76383" w:rsidP="00A76383">
      <w:pPr>
        <w:ind w:firstLine="708"/>
        <w:rPr>
          <w:sz w:val="20"/>
          <w:szCs w:val="20"/>
        </w:rPr>
      </w:pPr>
      <w:r w:rsidRPr="00A73885">
        <w:rPr>
          <w:sz w:val="20"/>
          <w:szCs w:val="20"/>
        </w:rPr>
        <w:t xml:space="preserve">Fax : </w:t>
      </w:r>
    </w:p>
    <w:p w:rsidR="00A76383" w:rsidRPr="00A73885" w:rsidRDefault="00A76383" w:rsidP="00A76383">
      <w:pPr>
        <w:ind w:firstLine="708"/>
        <w:rPr>
          <w:sz w:val="20"/>
          <w:szCs w:val="20"/>
        </w:rPr>
      </w:pPr>
      <w:r w:rsidRPr="00A73885">
        <w:rPr>
          <w:sz w:val="20"/>
          <w:szCs w:val="20"/>
        </w:rPr>
        <w:t xml:space="preserve">GSM : </w:t>
      </w:r>
    </w:p>
    <w:p w:rsidR="00F866D1" w:rsidRPr="00A73885" w:rsidRDefault="00A76383" w:rsidP="00A73885">
      <w:pPr>
        <w:ind w:firstLine="708"/>
        <w:rPr>
          <w:sz w:val="20"/>
          <w:szCs w:val="20"/>
        </w:rPr>
      </w:pPr>
      <w:r w:rsidRPr="00A73885">
        <w:rPr>
          <w:sz w:val="20"/>
          <w:szCs w:val="20"/>
        </w:rPr>
        <w:t>E-mail :</w:t>
      </w:r>
    </w:p>
    <w:p w:rsidR="00A76383" w:rsidRPr="00A73885" w:rsidRDefault="00117B35" w:rsidP="00A76383">
      <w:pPr>
        <w:rPr>
          <w:b/>
          <w:sz w:val="20"/>
          <w:szCs w:val="20"/>
        </w:rPr>
      </w:pPr>
      <w:r w:rsidRPr="00A73885">
        <w:rPr>
          <w:b/>
          <w:sz w:val="20"/>
          <w:szCs w:val="20"/>
        </w:rPr>
        <w:t>-  P</w:t>
      </w:r>
      <w:r w:rsidR="006A3266" w:rsidRPr="00A73885">
        <w:rPr>
          <w:b/>
          <w:sz w:val="20"/>
          <w:szCs w:val="20"/>
        </w:rPr>
        <w:t>rofessionnel partenaire</w:t>
      </w:r>
      <w:r w:rsidRPr="00A73885">
        <w:rPr>
          <w:b/>
          <w:sz w:val="20"/>
          <w:szCs w:val="20"/>
        </w:rPr>
        <w:t> :</w:t>
      </w:r>
    </w:p>
    <w:p w:rsidR="00A76383" w:rsidRPr="00A73885" w:rsidRDefault="00A76383" w:rsidP="00A76383">
      <w:pPr>
        <w:ind w:firstLine="708"/>
        <w:rPr>
          <w:sz w:val="20"/>
          <w:szCs w:val="20"/>
        </w:rPr>
      </w:pPr>
      <w:r w:rsidRPr="00A73885">
        <w:rPr>
          <w:sz w:val="20"/>
          <w:szCs w:val="20"/>
        </w:rPr>
        <w:t xml:space="preserve">Nom et prénom : </w:t>
      </w:r>
    </w:p>
    <w:p w:rsidR="00A76383" w:rsidRPr="00A73885" w:rsidRDefault="00A76383" w:rsidP="00A76383">
      <w:pPr>
        <w:rPr>
          <w:sz w:val="20"/>
          <w:szCs w:val="20"/>
        </w:rPr>
      </w:pPr>
      <w:r w:rsidRPr="00A73885">
        <w:rPr>
          <w:sz w:val="20"/>
          <w:szCs w:val="20"/>
        </w:rPr>
        <w:tab/>
        <w:t xml:space="preserve">Adresse : </w:t>
      </w:r>
    </w:p>
    <w:p w:rsidR="00A76383" w:rsidRPr="00A73885" w:rsidRDefault="00A76383" w:rsidP="00A76383">
      <w:pPr>
        <w:ind w:firstLine="708"/>
        <w:rPr>
          <w:sz w:val="20"/>
          <w:szCs w:val="20"/>
        </w:rPr>
      </w:pPr>
      <w:r w:rsidRPr="00A73885">
        <w:rPr>
          <w:sz w:val="20"/>
          <w:szCs w:val="20"/>
        </w:rPr>
        <w:t xml:space="preserve">Tél. : </w:t>
      </w:r>
    </w:p>
    <w:p w:rsidR="00A76383" w:rsidRPr="00A73885" w:rsidRDefault="00A76383" w:rsidP="00A76383">
      <w:pPr>
        <w:ind w:firstLine="708"/>
        <w:rPr>
          <w:sz w:val="20"/>
          <w:szCs w:val="20"/>
        </w:rPr>
      </w:pPr>
      <w:r w:rsidRPr="00A73885">
        <w:rPr>
          <w:sz w:val="20"/>
          <w:szCs w:val="20"/>
        </w:rPr>
        <w:t xml:space="preserve">Fax : </w:t>
      </w:r>
    </w:p>
    <w:p w:rsidR="00A76383" w:rsidRPr="00A73885" w:rsidRDefault="00A76383" w:rsidP="00A76383">
      <w:pPr>
        <w:ind w:firstLine="708"/>
        <w:rPr>
          <w:sz w:val="20"/>
          <w:szCs w:val="20"/>
        </w:rPr>
      </w:pPr>
      <w:r w:rsidRPr="00A73885">
        <w:rPr>
          <w:sz w:val="20"/>
          <w:szCs w:val="20"/>
        </w:rPr>
        <w:t xml:space="preserve">GSM : </w:t>
      </w:r>
    </w:p>
    <w:p w:rsidR="00A76383" w:rsidRPr="00A73885" w:rsidRDefault="00A76383" w:rsidP="00A76383">
      <w:pPr>
        <w:ind w:firstLine="708"/>
        <w:rPr>
          <w:sz w:val="20"/>
          <w:szCs w:val="20"/>
        </w:rPr>
      </w:pPr>
      <w:r w:rsidRPr="00A73885">
        <w:rPr>
          <w:sz w:val="20"/>
          <w:szCs w:val="20"/>
        </w:rPr>
        <w:t>E-mail :</w:t>
      </w:r>
    </w:p>
    <w:p w:rsidR="00A76383" w:rsidRPr="00A73885" w:rsidRDefault="00A76383" w:rsidP="00A76383">
      <w:pPr>
        <w:ind w:firstLine="708"/>
        <w:rPr>
          <w:sz w:val="20"/>
          <w:szCs w:val="20"/>
        </w:rPr>
      </w:pPr>
      <w:r w:rsidRPr="00A73885">
        <w:rPr>
          <w:sz w:val="20"/>
          <w:szCs w:val="20"/>
        </w:rPr>
        <w:t xml:space="preserve">N°de partenaire </w:t>
      </w:r>
      <w:r w:rsidR="002169F2" w:rsidRPr="00A73885">
        <w:rPr>
          <w:sz w:val="20"/>
          <w:szCs w:val="20"/>
        </w:rPr>
        <w:t>« Construire adaptable »</w:t>
      </w:r>
      <w:r w:rsidRPr="00A73885">
        <w:rPr>
          <w:sz w:val="20"/>
          <w:szCs w:val="20"/>
        </w:rPr>
        <w:t xml:space="preserve"> : </w:t>
      </w:r>
    </w:p>
    <w:p w:rsidR="00F866D1" w:rsidRPr="00A73885" w:rsidRDefault="00F866D1" w:rsidP="00A76383">
      <w:pPr>
        <w:ind w:firstLine="708"/>
        <w:rPr>
          <w:sz w:val="20"/>
          <w:szCs w:val="20"/>
        </w:rPr>
      </w:pPr>
    </w:p>
    <w:p w:rsidR="00A76383" w:rsidRPr="00A73885" w:rsidRDefault="00A76383" w:rsidP="0058087A">
      <w:pPr>
        <w:jc w:val="left"/>
        <w:rPr>
          <w:b/>
          <w:sz w:val="20"/>
          <w:szCs w:val="20"/>
        </w:rPr>
      </w:pPr>
      <w:r w:rsidRPr="00A73885">
        <w:rPr>
          <w:b/>
          <w:sz w:val="20"/>
          <w:szCs w:val="20"/>
        </w:rPr>
        <w:t xml:space="preserve">- Déclaration d’intention du maître de l’ouvrage : </w:t>
      </w:r>
    </w:p>
    <w:p w:rsidR="00A76383" w:rsidRPr="00A73885" w:rsidRDefault="00A76383" w:rsidP="00232665">
      <w:pPr>
        <w:rPr>
          <w:sz w:val="20"/>
          <w:szCs w:val="20"/>
        </w:rPr>
      </w:pPr>
      <w:r w:rsidRPr="00A73885">
        <w:rPr>
          <w:sz w:val="20"/>
          <w:szCs w:val="20"/>
        </w:rPr>
        <w:t>Je soussigné(e), …………………………………………………………. maître de l’ouvrage précité, certifie avoir demandé à mon auteur de projet et aux entreprises concernées de mener à bien mon projet de logement dans le cadre de l’action « </w:t>
      </w:r>
      <w:r w:rsidR="008D7BC7" w:rsidRPr="00A73885">
        <w:rPr>
          <w:sz w:val="20"/>
          <w:szCs w:val="20"/>
        </w:rPr>
        <w:t>Construire adaptable</w:t>
      </w:r>
      <w:r w:rsidRPr="00A73885">
        <w:rPr>
          <w:sz w:val="20"/>
          <w:szCs w:val="20"/>
        </w:rPr>
        <w:t xml:space="preserve"> ». A cette fin, j’ai fait appel à un </w:t>
      </w:r>
      <w:r w:rsidR="00D5468E" w:rsidRPr="00A73885">
        <w:rPr>
          <w:sz w:val="20"/>
          <w:szCs w:val="20"/>
        </w:rPr>
        <w:t>professionnel</w:t>
      </w:r>
      <w:r w:rsidRPr="00A73885">
        <w:rPr>
          <w:sz w:val="20"/>
          <w:szCs w:val="20"/>
        </w:rPr>
        <w:t xml:space="preserve"> partenaire « </w:t>
      </w:r>
      <w:r w:rsidR="008D7BC7" w:rsidRPr="00A73885">
        <w:rPr>
          <w:sz w:val="20"/>
          <w:szCs w:val="20"/>
        </w:rPr>
        <w:t>Construire adaptable</w:t>
      </w:r>
      <w:r w:rsidRPr="00A73885">
        <w:rPr>
          <w:sz w:val="20"/>
          <w:szCs w:val="20"/>
        </w:rPr>
        <w:t xml:space="preserve"> ». </w:t>
      </w:r>
    </w:p>
    <w:p w:rsidR="008534EC" w:rsidRPr="00A73885" w:rsidRDefault="008534EC" w:rsidP="00232665">
      <w:pPr>
        <w:rPr>
          <w:sz w:val="20"/>
          <w:szCs w:val="20"/>
        </w:rPr>
      </w:pPr>
    </w:p>
    <w:p w:rsidR="008534EC" w:rsidRPr="00A73885" w:rsidRDefault="008534EC" w:rsidP="008534EC">
      <w:pPr>
        <w:ind w:left="2124"/>
        <w:jc w:val="left"/>
        <w:rPr>
          <w:sz w:val="20"/>
          <w:szCs w:val="20"/>
        </w:rPr>
      </w:pPr>
      <w:r w:rsidRPr="00A73885">
        <w:rPr>
          <w:sz w:val="20"/>
          <w:szCs w:val="20"/>
        </w:rPr>
        <w:t>Fait à …………………</w:t>
      </w:r>
      <w:r w:rsidRPr="00A73885">
        <w:rPr>
          <w:sz w:val="20"/>
          <w:szCs w:val="20"/>
        </w:rPr>
        <w:tab/>
        <w:t xml:space="preserve">Signature du maître de l’ouvrage : </w:t>
      </w:r>
    </w:p>
    <w:p w:rsidR="008534EC" w:rsidRPr="00A73885" w:rsidRDefault="008534EC" w:rsidP="008534EC">
      <w:pPr>
        <w:ind w:left="2124"/>
        <w:jc w:val="left"/>
        <w:rPr>
          <w:sz w:val="20"/>
          <w:szCs w:val="20"/>
        </w:rPr>
      </w:pPr>
      <w:r w:rsidRPr="00A73885">
        <w:rPr>
          <w:sz w:val="20"/>
          <w:szCs w:val="20"/>
        </w:rPr>
        <w:t>le ……………………</w:t>
      </w:r>
    </w:p>
    <w:p w:rsidR="008534EC" w:rsidRPr="00A73885" w:rsidRDefault="00117B35" w:rsidP="0058087A">
      <w:pPr>
        <w:rPr>
          <w:b/>
          <w:sz w:val="20"/>
          <w:szCs w:val="20"/>
        </w:rPr>
      </w:pPr>
      <w:r w:rsidRPr="00A73885">
        <w:rPr>
          <w:b/>
          <w:sz w:val="20"/>
          <w:szCs w:val="20"/>
        </w:rPr>
        <w:t xml:space="preserve">- </w:t>
      </w:r>
      <w:r w:rsidR="008534EC" w:rsidRPr="00A73885">
        <w:rPr>
          <w:b/>
          <w:sz w:val="20"/>
          <w:szCs w:val="20"/>
        </w:rPr>
        <w:t>Conformité des plans</w:t>
      </w:r>
      <w:r w:rsidR="00F60097" w:rsidRPr="00A73885">
        <w:rPr>
          <w:b/>
          <w:sz w:val="20"/>
          <w:szCs w:val="20"/>
        </w:rPr>
        <w:t>, du cahier des charges</w:t>
      </w:r>
      <w:r w:rsidR="008534EC" w:rsidRPr="00A73885">
        <w:rPr>
          <w:b/>
          <w:sz w:val="20"/>
          <w:szCs w:val="20"/>
        </w:rPr>
        <w:t xml:space="preserve"> et accès au chantier : </w:t>
      </w:r>
    </w:p>
    <w:p w:rsidR="00F60097" w:rsidRPr="00A73885" w:rsidRDefault="008534EC" w:rsidP="008534EC">
      <w:pPr>
        <w:rPr>
          <w:sz w:val="20"/>
          <w:szCs w:val="20"/>
        </w:rPr>
      </w:pPr>
      <w:r w:rsidRPr="00A73885">
        <w:rPr>
          <w:sz w:val="20"/>
          <w:szCs w:val="20"/>
        </w:rPr>
        <w:t>Je soussigné(e), ………………………………………………………………..</w:t>
      </w:r>
      <w:r w:rsidR="00F60097" w:rsidRPr="00A73885">
        <w:rPr>
          <w:sz w:val="20"/>
          <w:szCs w:val="20"/>
        </w:rPr>
        <w:t xml:space="preserve">, </w:t>
      </w:r>
      <w:r w:rsidR="00D5468E" w:rsidRPr="00A73885">
        <w:rPr>
          <w:sz w:val="20"/>
          <w:szCs w:val="20"/>
        </w:rPr>
        <w:t>professionnel partenaire</w:t>
      </w:r>
      <w:r w:rsidRPr="00A73885">
        <w:rPr>
          <w:sz w:val="20"/>
          <w:szCs w:val="20"/>
        </w:rPr>
        <w:t xml:space="preserve">, </w:t>
      </w:r>
      <w:r w:rsidR="00F60097" w:rsidRPr="00A73885">
        <w:rPr>
          <w:sz w:val="20"/>
          <w:szCs w:val="20"/>
        </w:rPr>
        <w:t xml:space="preserve">certifie : </w:t>
      </w:r>
    </w:p>
    <w:p w:rsidR="00F60097" w:rsidRPr="00A73885" w:rsidRDefault="00F60097" w:rsidP="008534EC">
      <w:pPr>
        <w:rPr>
          <w:sz w:val="20"/>
          <w:szCs w:val="20"/>
        </w:rPr>
      </w:pPr>
    </w:p>
    <w:p w:rsidR="008534EC" w:rsidRPr="00A73885" w:rsidRDefault="008534EC" w:rsidP="008534EC">
      <w:pPr>
        <w:numPr>
          <w:ilvl w:val="0"/>
          <w:numId w:val="26"/>
        </w:numPr>
        <w:rPr>
          <w:sz w:val="20"/>
          <w:szCs w:val="20"/>
        </w:rPr>
      </w:pPr>
      <w:r w:rsidRPr="00A73885">
        <w:rPr>
          <w:sz w:val="20"/>
          <w:szCs w:val="20"/>
        </w:rPr>
        <w:t xml:space="preserve">que tout sera mis en œuvre lors </w:t>
      </w:r>
      <w:r w:rsidR="00F60097" w:rsidRPr="00A73885">
        <w:rPr>
          <w:sz w:val="20"/>
          <w:szCs w:val="20"/>
        </w:rPr>
        <w:t>la conception</w:t>
      </w:r>
      <w:r w:rsidR="00F866D1" w:rsidRPr="00A73885">
        <w:rPr>
          <w:rStyle w:val="Appelnotedebasdep"/>
          <w:sz w:val="20"/>
          <w:szCs w:val="20"/>
        </w:rPr>
        <w:footnoteReference w:id="10"/>
      </w:r>
      <w:r w:rsidR="00F60097" w:rsidRPr="00A73885">
        <w:rPr>
          <w:sz w:val="20"/>
          <w:szCs w:val="20"/>
        </w:rPr>
        <w:t xml:space="preserve"> et </w:t>
      </w:r>
      <w:r w:rsidRPr="00A73885">
        <w:rPr>
          <w:sz w:val="20"/>
          <w:szCs w:val="20"/>
        </w:rPr>
        <w:t>de l’exécution pour respecter</w:t>
      </w:r>
      <w:r w:rsidR="00DF648F" w:rsidRPr="00A73885">
        <w:rPr>
          <w:sz w:val="20"/>
          <w:szCs w:val="20"/>
        </w:rPr>
        <w:t xml:space="preserve"> les critères techniques de la c</w:t>
      </w:r>
      <w:r w:rsidRPr="00A73885">
        <w:rPr>
          <w:sz w:val="20"/>
          <w:szCs w:val="20"/>
        </w:rPr>
        <w:t>harte « </w:t>
      </w:r>
      <w:r w:rsidR="008D7BC7" w:rsidRPr="00A73885">
        <w:rPr>
          <w:sz w:val="20"/>
          <w:szCs w:val="20"/>
        </w:rPr>
        <w:t>Construire adaptable</w:t>
      </w:r>
      <w:r w:rsidRPr="00A73885">
        <w:rPr>
          <w:sz w:val="20"/>
          <w:szCs w:val="20"/>
        </w:rPr>
        <w:t> ».</w:t>
      </w:r>
    </w:p>
    <w:p w:rsidR="008534EC" w:rsidRDefault="008534EC" w:rsidP="008534EC">
      <w:pPr>
        <w:numPr>
          <w:ilvl w:val="0"/>
          <w:numId w:val="26"/>
        </w:numPr>
        <w:rPr>
          <w:sz w:val="20"/>
          <w:szCs w:val="20"/>
        </w:rPr>
      </w:pPr>
      <w:r w:rsidRPr="00A73885">
        <w:rPr>
          <w:sz w:val="20"/>
          <w:szCs w:val="20"/>
        </w:rPr>
        <w:t xml:space="preserve">que l’entrepreneur devra veiller à permettre l’accès au chantier aux experts désignés par le consortium pour vérifier le respect de ces critères techniques. </w:t>
      </w:r>
    </w:p>
    <w:p w:rsidR="00A87D10" w:rsidRDefault="00A87D10" w:rsidP="008534EC">
      <w:pPr>
        <w:ind w:left="2124"/>
        <w:jc w:val="left"/>
        <w:rPr>
          <w:sz w:val="20"/>
          <w:szCs w:val="20"/>
        </w:rPr>
      </w:pPr>
    </w:p>
    <w:p w:rsidR="008534EC" w:rsidRPr="00A73885" w:rsidRDefault="008534EC" w:rsidP="008534EC">
      <w:pPr>
        <w:ind w:left="2124"/>
        <w:jc w:val="left"/>
        <w:rPr>
          <w:sz w:val="20"/>
          <w:szCs w:val="20"/>
        </w:rPr>
      </w:pPr>
      <w:r w:rsidRPr="00A73885">
        <w:rPr>
          <w:sz w:val="20"/>
          <w:szCs w:val="20"/>
        </w:rPr>
        <w:t>Fait à …………………</w:t>
      </w:r>
      <w:r w:rsidRPr="00A73885">
        <w:rPr>
          <w:sz w:val="20"/>
          <w:szCs w:val="20"/>
        </w:rPr>
        <w:tab/>
        <w:t xml:space="preserve">Signature </w:t>
      </w:r>
      <w:r w:rsidR="00117B35" w:rsidRPr="00A73885">
        <w:rPr>
          <w:sz w:val="20"/>
          <w:szCs w:val="20"/>
        </w:rPr>
        <w:t>du professionnel partenaire</w:t>
      </w:r>
      <w:r w:rsidRPr="00A73885">
        <w:rPr>
          <w:sz w:val="20"/>
          <w:szCs w:val="20"/>
        </w:rPr>
        <w:t xml:space="preserve"> : </w:t>
      </w:r>
    </w:p>
    <w:p w:rsidR="008534EC" w:rsidRPr="00A73885" w:rsidRDefault="008534EC" w:rsidP="00C811C7">
      <w:pPr>
        <w:ind w:left="2124"/>
        <w:jc w:val="left"/>
        <w:rPr>
          <w:sz w:val="20"/>
          <w:szCs w:val="20"/>
        </w:rPr>
      </w:pPr>
      <w:r w:rsidRPr="00A73885">
        <w:rPr>
          <w:sz w:val="20"/>
          <w:szCs w:val="20"/>
        </w:rPr>
        <w:t>le ……………………</w:t>
      </w:r>
    </w:p>
    <w:p w:rsidR="00D84D5A" w:rsidRPr="00117B35" w:rsidRDefault="00117B35" w:rsidP="00085CD8">
      <w:pPr>
        <w:jc w:val="left"/>
        <w:rPr>
          <w:b/>
          <w:sz w:val="20"/>
          <w:szCs w:val="20"/>
        </w:rPr>
      </w:pPr>
      <w:r w:rsidRPr="00117B35">
        <w:rPr>
          <w:b/>
          <w:sz w:val="20"/>
          <w:szCs w:val="20"/>
        </w:rPr>
        <w:br w:type="page"/>
      </w:r>
      <w:r w:rsidRPr="00117B35">
        <w:rPr>
          <w:b/>
          <w:sz w:val="20"/>
          <w:szCs w:val="20"/>
        </w:rPr>
        <w:lastRenderedPageBreak/>
        <w:t xml:space="preserve">- </w:t>
      </w:r>
      <w:r w:rsidR="00D84D5A" w:rsidRPr="00117B35">
        <w:rPr>
          <w:b/>
          <w:sz w:val="20"/>
          <w:szCs w:val="20"/>
        </w:rPr>
        <w:t xml:space="preserve">Entreprises </w:t>
      </w:r>
      <w:r w:rsidRPr="00117B35">
        <w:rPr>
          <w:b/>
          <w:sz w:val="20"/>
          <w:szCs w:val="20"/>
        </w:rPr>
        <w:t xml:space="preserve">et/ou bureaux d’études </w:t>
      </w:r>
      <w:r w:rsidR="00D84D5A" w:rsidRPr="00117B35">
        <w:rPr>
          <w:b/>
          <w:sz w:val="20"/>
          <w:szCs w:val="20"/>
        </w:rPr>
        <w:t>intervenant dans le processus de</w:t>
      </w:r>
      <w:r w:rsidR="00085CD8">
        <w:rPr>
          <w:b/>
          <w:sz w:val="20"/>
          <w:szCs w:val="20"/>
        </w:rPr>
        <w:br/>
        <w:t xml:space="preserve">  </w:t>
      </w:r>
      <w:r w:rsidR="00D84D5A" w:rsidRPr="00117B35">
        <w:rPr>
          <w:b/>
          <w:sz w:val="20"/>
          <w:szCs w:val="20"/>
        </w:rPr>
        <w:t>réalisat</w:t>
      </w:r>
      <w:r w:rsidR="007F0E18">
        <w:rPr>
          <w:b/>
          <w:sz w:val="20"/>
          <w:szCs w:val="20"/>
        </w:rPr>
        <w:t xml:space="preserve">ion également </w:t>
      </w:r>
      <w:r w:rsidR="007F0E18" w:rsidRPr="00117B35">
        <w:rPr>
          <w:b/>
          <w:sz w:val="20"/>
          <w:szCs w:val="20"/>
        </w:rPr>
        <w:t>partenaires</w:t>
      </w:r>
      <w:r w:rsidR="007F0E18">
        <w:rPr>
          <w:b/>
          <w:sz w:val="20"/>
          <w:szCs w:val="20"/>
        </w:rPr>
        <w:t xml:space="preserve"> de l’action « Construire adaptable » </w:t>
      </w:r>
      <w:r w:rsidR="00085CD8">
        <w:rPr>
          <w:b/>
          <w:sz w:val="20"/>
          <w:szCs w:val="20"/>
        </w:rPr>
        <w:br/>
        <w:t xml:space="preserve">  </w:t>
      </w:r>
      <w:r w:rsidR="007F0E18">
        <w:rPr>
          <w:b/>
          <w:sz w:val="20"/>
          <w:szCs w:val="20"/>
        </w:rPr>
        <w:t>(si déjà connus à ce stade)</w:t>
      </w:r>
    </w:p>
    <w:p w:rsidR="00D84D5A" w:rsidRPr="00D84D5A" w:rsidRDefault="00D84D5A" w:rsidP="008534EC">
      <w:pPr>
        <w:rPr>
          <w:sz w:val="20"/>
          <w:szCs w:val="20"/>
        </w:rPr>
      </w:pPr>
    </w:p>
    <w:p w:rsidR="00117B35" w:rsidRPr="0047378B" w:rsidRDefault="00117B35" w:rsidP="00117B35">
      <w:pPr>
        <w:rPr>
          <w:sz w:val="20"/>
          <w:szCs w:val="20"/>
          <w:u w:val="single"/>
        </w:rPr>
      </w:pPr>
      <w:r w:rsidRPr="0047378B">
        <w:rPr>
          <w:sz w:val="20"/>
          <w:szCs w:val="20"/>
          <w:u w:val="single"/>
        </w:rPr>
        <w:t>Entreprise/bureau d’études n°1</w:t>
      </w:r>
    </w:p>
    <w:p w:rsidR="00117B35" w:rsidRDefault="00117B35" w:rsidP="00117B35">
      <w:pPr>
        <w:rPr>
          <w:sz w:val="20"/>
          <w:szCs w:val="20"/>
        </w:rPr>
      </w:pPr>
    </w:p>
    <w:p w:rsidR="00117B35" w:rsidRDefault="00117B35" w:rsidP="00117B35">
      <w:pPr>
        <w:rPr>
          <w:sz w:val="20"/>
          <w:szCs w:val="20"/>
        </w:rPr>
      </w:pPr>
      <w:r>
        <w:rPr>
          <w:sz w:val="20"/>
          <w:szCs w:val="20"/>
        </w:rPr>
        <w:t>Nom de l’entreprise/bureau d’études :</w:t>
      </w:r>
    </w:p>
    <w:p w:rsidR="00117B35" w:rsidRDefault="00117B35" w:rsidP="00117B35">
      <w:pPr>
        <w:rPr>
          <w:sz w:val="20"/>
          <w:szCs w:val="20"/>
        </w:rPr>
      </w:pPr>
      <w:r>
        <w:rPr>
          <w:sz w:val="20"/>
          <w:szCs w:val="20"/>
        </w:rPr>
        <w:t>Domaine d’activité :</w:t>
      </w:r>
    </w:p>
    <w:p w:rsidR="00117B35" w:rsidRDefault="00117B35" w:rsidP="00117B35">
      <w:pPr>
        <w:rPr>
          <w:sz w:val="20"/>
          <w:szCs w:val="20"/>
        </w:rPr>
      </w:pPr>
      <w:r>
        <w:rPr>
          <w:sz w:val="20"/>
          <w:szCs w:val="20"/>
        </w:rPr>
        <w:t>N° de partenaire « Construire adaptable » :</w:t>
      </w:r>
    </w:p>
    <w:p w:rsidR="00117B35" w:rsidRDefault="00117B35" w:rsidP="00117B35">
      <w:pPr>
        <w:rPr>
          <w:sz w:val="20"/>
          <w:szCs w:val="20"/>
        </w:rPr>
      </w:pPr>
      <w:r>
        <w:rPr>
          <w:sz w:val="20"/>
          <w:szCs w:val="20"/>
        </w:rPr>
        <w:t>Représentant pour le suivi de ce projet :</w:t>
      </w:r>
    </w:p>
    <w:p w:rsidR="00117B35" w:rsidRPr="0071690C" w:rsidRDefault="00117B35" w:rsidP="00117B35">
      <w:pPr>
        <w:rPr>
          <w:i/>
          <w:sz w:val="20"/>
          <w:szCs w:val="20"/>
        </w:rPr>
      </w:pPr>
      <w:r w:rsidRPr="0071690C">
        <w:rPr>
          <w:i/>
          <w:sz w:val="20"/>
          <w:szCs w:val="20"/>
        </w:rPr>
        <w:tab/>
        <w:t>Nom et prénom :</w:t>
      </w:r>
    </w:p>
    <w:p w:rsidR="00117B35" w:rsidRPr="0071690C" w:rsidRDefault="00117B35" w:rsidP="00117B35">
      <w:pPr>
        <w:rPr>
          <w:i/>
          <w:sz w:val="20"/>
          <w:szCs w:val="20"/>
        </w:rPr>
      </w:pPr>
      <w:r w:rsidRPr="0071690C">
        <w:rPr>
          <w:i/>
          <w:sz w:val="20"/>
          <w:szCs w:val="20"/>
        </w:rPr>
        <w:tab/>
        <w:t>Tél. :</w:t>
      </w:r>
    </w:p>
    <w:p w:rsidR="00117B35" w:rsidRPr="0071690C" w:rsidRDefault="00117B35" w:rsidP="00117B35">
      <w:pPr>
        <w:ind w:firstLine="708"/>
        <w:rPr>
          <w:i/>
          <w:sz w:val="20"/>
          <w:szCs w:val="20"/>
        </w:rPr>
      </w:pPr>
      <w:r w:rsidRPr="0071690C">
        <w:rPr>
          <w:i/>
          <w:sz w:val="20"/>
          <w:szCs w:val="20"/>
        </w:rPr>
        <w:t>E-mail :</w:t>
      </w:r>
    </w:p>
    <w:p w:rsidR="00117B35" w:rsidRDefault="00117B35" w:rsidP="00117B35">
      <w:pPr>
        <w:rPr>
          <w:sz w:val="20"/>
          <w:szCs w:val="20"/>
        </w:rPr>
      </w:pPr>
    </w:p>
    <w:p w:rsidR="00117B35" w:rsidRDefault="00117B35" w:rsidP="00117B35">
      <w:pPr>
        <w:rPr>
          <w:sz w:val="20"/>
          <w:szCs w:val="20"/>
        </w:rPr>
      </w:pPr>
    </w:p>
    <w:p w:rsidR="00117B35" w:rsidRPr="00583CFD" w:rsidRDefault="00117B35" w:rsidP="00117B35">
      <w:pPr>
        <w:rPr>
          <w:sz w:val="20"/>
          <w:szCs w:val="20"/>
          <w:u w:val="single"/>
        </w:rPr>
      </w:pPr>
      <w:r w:rsidRPr="00583CFD">
        <w:rPr>
          <w:sz w:val="20"/>
          <w:szCs w:val="20"/>
          <w:u w:val="single"/>
        </w:rPr>
        <w:t>Entreprise/bureau d’études</w:t>
      </w:r>
      <w:r>
        <w:rPr>
          <w:sz w:val="20"/>
          <w:szCs w:val="20"/>
          <w:u w:val="single"/>
        </w:rPr>
        <w:t xml:space="preserve"> n°2</w:t>
      </w:r>
    </w:p>
    <w:p w:rsidR="00117B35" w:rsidRDefault="00117B35" w:rsidP="00117B35">
      <w:pPr>
        <w:rPr>
          <w:sz w:val="20"/>
          <w:szCs w:val="20"/>
        </w:rPr>
      </w:pPr>
    </w:p>
    <w:p w:rsidR="00117B35" w:rsidRDefault="00117B35" w:rsidP="00117B35">
      <w:pPr>
        <w:rPr>
          <w:sz w:val="20"/>
          <w:szCs w:val="20"/>
        </w:rPr>
      </w:pPr>
      <w:r>
        <w:rPr>
          <w:sz w:val="20"/>
          <w:szCs w:val="20"/>
        </w:rPr>
        <w:t>Nom de l’entreprise/bureau d’études :</w:t>
      </w:r>
    </w:p>
    <w:p w:rsidR="00117B35" w:rsidRDefault="00117B35" w:rsidP="00117B35">
      <w:pPr>
        <w:rPr>
          <w:sz w:val="20"/>
          <w:szCs w:val="20"/>
        </w:rPr>
      </w:pPr>
      <w:r>
        <w:rPr>
          <w:sz w:val="20"/>
          <w:szCs w:val="20"/>
        </w:rPr>
        <w:t>Domaine d’activité :</w:t>
      </w:r>
    </w:p>
    <w:p w:rsidR="00117B35" w:rsidRDefault="00117B35" w:rsidP="00117B35">
      <w:pPr>
        <w:rPr>
          <w:sz w:val="20"/>
          <w:szCs w:val="20"/>
        </w:rPr>
      </w:pPr>
      <w:r>
        <w:rPr>
          <w:sz w:val="20"/>
          <w:szCs w:val="20"/>
        </w:rPr>
        <w:t>N° de partenaire « Construire adaptable » :</w:t>
      </w:r>
    </w:p>
    <w:p w:rsidR="00117B35" w:rsidRDefault="00117B35" w:rsidP="00117B35">
      <w:pPr>
        <w:rPr>
          <w:sz w:val="20"/>
          <w:szCs w:val="20"/>
        </w:rPr>
      </w:pPr>
      <w:r>
        <w:rPr>
          <w:sz w:val="20"/>
          <w:szCs w:val="20"/>
        </w:rPr>
        <w:t>Représentant pour le suivi de ce projet :</w:t>
      </w:r>
    </w:p>
    <w:p w:rsidR="00117B35" w:rsidRPr="00583CFD" w:rsidRDefault="00117B35" w:rsidP="00117B35">
      <w:pPr>
        <w:rPr>
          <w:i/>
          <w:sz w:val="20"/>
          <w:szCs w:val="20"/>
        </w:rPr>
      </w:pPr>
      <w:r w:rsidRPr="00583CFD">
        <w:rPr>
          <w:i/>
          <w:sz w:val="20"/>
          <w:szCs w:val="20"/>
        </w:rPr>
        <w:tab/>
        <w:t>Nom et prénom :</w:t>
      </w:r>
    </w:p>
    <w:p w:rsidR="00117B35" w:rsidRPr="00583CFD" w:rsidRDefault="00117B35" w:rsidP="00117B35">
      <w:pPr>
        <w:rPr>
          <w:i/>
          <w:sz w:val="20"/>
          <w:szCs w:val="20"/>
        </w:rPr>
      </w:pPr>
      <w:r w:rsidRPr="00583CFD">
        <w:rPr>
          <w:i/>
          <w:sz w:val="20"/>
          <w:szCs w:val="20"/>
        </w:rPr>
        <w:tab/>
        <w:t>Tél. :</w:t>
      </w:r>
    </w:p>
    <w:p w:rsidR="00117B35" w:rsidRPr="00583CFD" w:rsidRDefault="00117B35" w:rsidP="00117B35">
      <w:pPr>
        <w:ind w:firstLine="708"/>
        <w:rPr>
          <w:i/>
          <w:sz w:val="20"/>
          <w:szCs w:val="20"/>
        </w:rPr>
      </w:pPr>
      <w:r w:rsidRPr="00583CFD">
        <w:rPr>
          <w:i/>
          <w:sz w:val="20"/>
          <w:szCs w:val="20"/>
        </w:rPr>
        <w:t>E-mail :</w:t>
      </w:r>
    </w:p>
    <w:p w:rsidR="00117B35" w:rsidRDefault="00117B35" w:rsidP="00117B35">
      <w:pPr>
        <w:rPr>
          <w:sz w:val="20"/>
          <w:szCs w:val="20"/>
        </w:rPr>
      </w:pPr>
    </w:p>
    <w:p w:rsidR="00117B35" w:rsidRDefault="00117B35" w:rsidP="00117B35">
      <w:pPr>
        <w:rPr>
          <w:sz w:val="20"/>
          <w:szCs w:val="20"/>
        </w:rPr>
      </w:pPr>
    </w:p>
    <w:p w:rsidR="00117B35" w:rsidRPr="00583CFD" w:rsidRDefault="00117B35" w:rsidP="00117B35">
      <w:pPr>
        <w:rPr>
          <w:sz w:val="20"/>
          <w:szCs w:val="20"/>
          <w:u w:val="single"/>
        </w:rPr>
      </w:pPr>
      <w:r w:rsidRPr="00583CFD">
        <w:rPr>
          <w:sz w:val="20"/>
          <w:szCs w:val="20"/>
          <w:u w:val="single"/>
        </w:rPr>
        <w:t>Entreprise/bureau d’études</w:t>
      </w:r>
      <w:r>
        <w:rPr>
          <w:sz w:val="20"/>
          <w:szCs w:val="20"/>
          <w:u w:val="single"/>
        </w:rPr>
        <w:t xml:space="preserve"> n°3</w:t>
      </w:r>
    </w:p>
    <w:p w:rsidR="00117B35" w:rsidRDefault="00117B35" w:rsidP="00117B35">
      <w:pPr>
        <w:rPr>
          <w:sz w:val="20"/>
          <w:szCs w:val="20"/>
        </w:rPr>
      </w:pPr>
    </w:p>
    <w:p w:rsidR="00117B35" w:rsidRDefault="00117B35" w:rsidP="00117B35">
      <w:pPr>
        <w:rPr>
          <w:sz w:val="20"/>
          <w:szCs w:val="20"/>
        </w:rPr>
      </w:pPr>
      <w:r>
        <w:rPr>
          <w:sz w:val="20"/>
          <w:szCs w:val="20"/>
        </w:rPr>
        <w:t>Nom de l’entreprise/bureau d’études :</w:t>
      </w:r>
    </w:p>
    <w:p w:rsidR="00117B35" w:rsidRDefault="00117B35" w:rsidP="00117B35">
      <w:pPr>
        <w:rPr>
          <w:sz w:val="20"/>
          <w:szCs w:val="20"/>
        </w:rPr>
      </w:pPr>
      <w:r>
        <w:rPr>
          <w:sz w:val="20"/>
          <w:szCs w:val="20"/>
        </w:rPr>
        <w:t>Domaine d’activité :</w:t>
      </w:r>
    </w:p>
    <w:p w:rsidR="00117B35" w:rsidRDefault="00117B35" w:rsidP="00117B35">
      <w:pPr>
        <w:rPr>
          <w:sz w:val="20"/>
          <w:szCs w:val="20"/>
        </w:rPr>
      </w:pPr>
      <w:r>
        <w:rPr>
          <w:sz w:val="20"/>
          <w:szCs w:val="20"/>
        </w:rPr>
        <w:t>N° de partenaire « Construire adaptable » :</w:t>
      </w:r>
    </w:p>
    <w:p w:rsidR="00117B35" w:rsidRDefault="00117B35" w:rsidP="00117B35">
      <w:pPr>
        <w:rPr>
          <w:sz w:val="20"/>
          <w:szCs w:val="20"/>
        </w:rPr>
      </w:pPr>
      <w:r>
        <w:rPr>
          <w:sz w:val="20"/>
          <w:szCs w:val="20"/>
        </w:rPr>
        <w:t>Représentant pour le suivi de ce projet :</w:t>
      </w:r>
    </w:p>
    <w:p w:rsidR="00117B35" w:rsidRPr="00583CFD" w:rsidRDefault="00117B35" w:rsidP="00117B35">
      <w:pPr>
        <w:rPr>
          <w:i/>
          <w:sz w:val="20"/>
          <w:szCs w:val="20"/>
        </w:rPr>
      </w:pPr>
      <w:r w:rsidRPr="00583CFD">
        <w:rPr>
          <w:i/>
          <w:sz w:val="20"/>
          <w:szCs w:val="20"/>
        </w:rPr>
        <w:tab/>
        <w:t>Nom et prénom :</w:t>
      </w:r>
    </w:p>
    <w:p w:rsidR="00117B35" w:rsidRPr="00583CFD" w:rsidRDefault="00117B35" w:rsidP="00117B35">
      <w:pPr>
        <w:rPr>
          <w:i/>
          <w:sz w:val="20"/>
          <w:szCs w:val="20"/>
        </w:rPr>
      </w:pPr>
      <w:r w:rsidRPr="00583CFD">
        <w:rPr>
          <w:i/>
          <w:sz w:val="20"/>
          <w:szCs w:val="20"/>
        </w:rPr>
        <w:tab/>
        <w:t>Tél. :</w:t>
      </w:r>
    </w:p>
    <w:p w:rsidR="00117B35" w:rsidRPr="00583CFD" w:rsidRDefault="00117B35" w:rsidP="00117B35">
      <w:pPr>
        <w:ind w:firstLine="708"/>
        <w:rPr>
          <w:i/>
          <w:sz w:val="20"/>
          <w:szCs w:val="20"/>
        </w:rPr>
      </w:pPr>
      <w:r w:rsidRPr="00583CFD">
        <w:rPr>
          <w:i/>
          <w:sz w:val="20"/>
          <w:szCs w:val="20"/>
        </w:rPr>
        <w:t>E-mail :</w:t>
      </w:r>
    </w:p>
    <w:p w:rsidR="00117B35" w:rsidRDefault="00117B35" w:rsidP="00117B35">
      <w:pPr>
        <w:rPr>
          <w:sz w:val="20"/>
          <w:szCs w:val="20"/>
        </w:rPr>
      </w:pPr>
    </w:p>
    <w:p w:rsidR="00117B35" w:rsidRDefault="00117B35" w:rsidP="00117B35">
      <w:pPr>
        <w:rPr>
          <w:sz w:val="20"/>
          <w:szCs w:val="20"/>
        </w:rPr>
      </w:pPr>
    </w:p>
    <w:p w:rsidR="00117B35" w:rsidRPr="00583CFD" w:rsidRDefault="00117B35" w:rsidP="00117B35">
      <w:pPr>
        <w:rPr>
          <w:sz w:val="20"/>
          <w:szCs w:val="20"/>
          <w:u w:val="single"/>
        </w:rPr>
      </w:pPr>
      <w:r w:rsidRPr="00583CFD">
        <w:rPr>
          <w:sz w:val="20"/>
          <w:szCs w:val="20"/>
          <w:u w:val="single"/>
        </w:rPr>
        <w:t>Entreprise/bureau d’études</w:t>
      </w:r>
      <w:r>
        <w:rPr>
          <w:sz w:val="20"/>
          <w:szCs w:val="20"/>
          <w:u w:val="single"/>
        </w:rPr>
        <w:t xml:space="preserve"> n°4</w:t>
      </w:r>
    </w:p>
    <w:p w:rsidR="00117B35" w:rsidRDefault="00117B35" w:rsidP="00117B35">
      <w:pPr>
        <w:rPr>
          <w:sz w:val="20"/>
          <w:szCs w:val="20"/>
        </w:rPr>
      </w:pPr>
    </w:p>
    <w:p w:rsidR="00117B35" w:rsidRDefault="00117B35" w:rsidP="00117B35">
      <w:pPr>
        <w:rPr>
          <w:sz w:val="20"/>
          <w:szCs w:val="20"/>
        </w:rPr>
      </w:pPr>
      <w:r>
        <w:rPr>
          <w:sz w:val="20"/>
          <w:szCs w:val="20"/>
        </w:rPr>
        <w:t>Nom de l’entreprise/bureau d’études :</w:t>
      </w:r>
    </w:p>
    <w:p w:rsidR="00117B35" w:rsidRDefault="00117B35" w:rsidP="00117B35">
      <w:pPr>
        <w:rPr>
          <w:sz w:val="20"/>
          <w:szCs w:val="20"/>
        </w:rPr>
      </w:pPr>
      <w:r>
        <w:rPr>
          <w:sz w:val="20"/>
          <w:szCs w:val="20"/>
        </w:rPr>
        <w:t>Domaine d’activité :</w:t>
      </w:r>
    </w:p>
    <w:p w:rsidR="00117B35" w:rsidRDefault="00117B35" w:rsidP="00117B35">
      <w:pPr>
        <w:rPr>
          <w:sz w:val="20"/>
          <w:szCs w:val="20"/>
        </w:rPr>
      </w:pPr>
      <w:r>
        <w:rPr>
          <w:sz w:val="20"/>
          <w:szCs w:val="20"/>
        </w:rPr>
        <w:t>N° de partenaire « Construire adaptable » :</w:t>
      </w:r>
    </w:p>
    <w:p w:rsidR="00117B35" w:rsidRDefault="00117B35" w:rsidP="00117B35">
      <w:pPr>
        <w:rPr>
          <w:sz w:val="20"/>
          <w:szCs w:val="20"/>
        </w:rPr>
      </w:pPr>
      <w:r>
        <w:rPr>
          <w:sz w:val="20"/>
          <w:szCs w:val="20"/>
        </w:rPr>
        <w:t>Représentant pour le suivi de ce projet :</w:t>
      </w:r>
    </w:p>
    <w:p w:rsidR="00117B35" w:rsidRPr="00583CFD" w:rsidRDefault="00117B35" w:rsidP="00117B35">
      <w:pPr>
        <w:rPr>
          <w:i/>
          <w:sz w:val="20"/>
          <w:szCs w:val="20"/>
        </w:rPr>
      </w:pPr>
      <w:r w:rsidRPr="00583CFD">
        <w:rPr>
          <w:i/>
          <w:sz w:val="20"/>
          <w:szCs w:val="20"/>
        </w:rPr>
        <w:tab/>
        <w:t>Nom et prénom :</w:t>
      </w:r>
    </w:p>
    <w:p w:rsidR="00117B35" w:rsidRPr="00583CFD" w:rsidRDefault="00117B35" w:rsidP="00117B35">
      <w:pPr>
        <w:rPr>
          <w:i/>
          <w:sz w:val="20"/>
          <w:szCs w:val="20"/>
        </w:rPr>
      </w:pPr>
      <w:r w:rsidRPr="00583CFD">
        <w:rPr>
          <w:i/>
          <w:sz w:val="20"/>
          <w:szCs w:val="20"/>
        </w:rPr>
        <w:tab/>
        <w:t>Tél. :</w:t>
      </w:r>
    </w:p>
    <w:p w:rsidR="00117B35" w:rsidRPr="00583CFD" w:rsidRDefault="00117B35" w:rsidP="00117B35">
      <w:pPr>
        <w:ind w:firstLine="708"/>
        <w:rPr>
          <w:i/>
          <w:sz w:val="20"/>
          <w:szCs w:val="20"/>
        </w:rPr>
      </w:pPr>
      <w:r w:rsidRPr="00583CFD">
        <w:rPr>
          <w:i/>
          <w:sz w:val="20"/>
          <w:szCs w:val="20"/>
        </w:rPr>
        <w:t>E-mail :</w:t>
      </w:r>
    </w:p>
    <w:p w:rsidR="00D84D5A" w:rsidRDefault="00D84D5A" w:rsidP="008534EC"/>
    <w:p w:rsidR="00D84D5A" w:rsidRDefault="00D84D5A" w:rsidP="008534EC"/>
    <w:p w:rsidR="00D84D5A" w:rsidRDefault="00D84D5A" w:rsidP="008534EC"/>
    <w:p w:rsidR="00D84D5A" w:rsidRDefault="00D84D5A" w:rsidP="008534EC"/>
    <w:p w:rsidR="007B0336" w:rsidRDefault="00232665" w:rsidP="004B6948">
      <w:pPr>
        <w:pStyle w:val="Titre1"/>
      </w:pPr>
      <w:r>
        <w:br w:type="page"/>
      </w:r>
      <w:bookmarkStart w:id="18" w:name="_Toc336264034"/>
      <w:r w:rsidR="007B0336">
        <w:lastRenderedPageBreak/>
        <w:t>Annexe 6 : Demande d</w:t>
      </w:r>
      <w:r w:rsidR="00553F76">
        <w:t>e délivrance de l’attestation «</w:t>
      </w:r>
      <w:r w:rsidR="008D7BC7">
        <w:t>Construire adaptable</w:t>
      </w:r>
      <w:r w:rsidR="007B0336">
        <w:t>»</w:t>
      </w:r>
      <w:bookmarkEnd w:id="18"/>
    </w:p>
    <w:p w:rsidR="007B0336" w:rsidRDefault="007B0336" w:rsidP="007B0336">
      <w:pPr>
        <w:pStyle w:val="Liste"/>
      </w:pPr>
    </w:p>
    <w:p w:rsidR="000B1312" w:rsidRPr="002169F2" w:rsidRDefault="002169F2" w:rsidP="000B1312">
      <w:pPr>
        <w:rPr>
          <w:b/>
          <w:sz w:val="20"/>
          <w:szCs w:val="20"/>
        </w:rPr>
      </w:pPr>
      <w:r w:rsidRPr="002169F2">
        <w:rPr>
          <w:b/>
          <w:sz w:val="20"/>
          <w:szCs w:val="20"/>
        </w:rPr>
        <w:t xml:space="preserve">- </w:t>
      </w:r>
      <w:r w:rsidR="000B1312" w:rsidRPr="002169F2">
        <w:rPr>
          <w:b/>
          <w:sz w:val="20"/>
          <w:szCs w:val="20"/>
        </w:rPr>
        <w:t xml:space="preserve">Logement concerné : </w:t>
      </w:r>
    </w:p>
    <w:p w:rsidR="000B1312" w:rsidRPr="00BF43D3" w:rsidRDefault="000B1312" w:rsidP="000B1312">
      <w:pPr>
        <w:rPr>
          <w:sz w:val="20"/>
          <w:szCs w:val="20"/>
        </w:rPr>
      </w:pPr>
      <w:r w:rsidRPr="00BF43D3">
        <w:rPr>
          <w:sz w:val="20"/>
          <w:szCs w:val="20"/>
        </w:rPr>
        <w:tab/>
        <w:t xml:space="preserve">Logement social : </w:t>
      </w:r>
      <w:r w:rsidRPr="00BF43D3">
        <w:rPr>
          <w:sz w:val="20"/>
          <w:szCs w:val="20"/>
        </w:rPr>
        <w:tab/>
        <w:t xml:space="preserve">O Oui </w:t>
      </w:r>
      <w:r w:rsidRPr="00BF43D3">
        <w:rPr>
          <w:sz w:val="20"/>
          <w:szCs w:val="20"/>
        </w:rPr>
        <w:tab/>
      </w:r>
      <w:r w:rsidRPr="00BF43D3">
        <w:rPr>
          <w:sz w:val="20"/>
          <w:szCs w:val="20"/>
        </w:rPr>
        <w:tab/>
      </w:r>
      <w:r w:rsidRPr="00BF43D3">
        <w:rPr>
          <w:sz w:val="20"/>
          <w:szCs w:val="20"/>
        </w:rPr>
        <w:tab/>
        <w:t>O Maison individuelle </w:t>
      </w:r>
    </w:p>
    <w:p w:rsidR="000B1312" w:rsidRPr="00BF43D3" w:rsidRDefault="000B1312" w:rsidP="000B1312">
      <w:pPr>
        <w:ind w:left="2124" w:firstLine="708"/>
        <w:rPr>
          <w:sz w:val="20"/>
          <w:szCs w:val="20"/>
        </w:rPr>
      </w:pPr>
      <w:r w:rsidRPr="00BF43D3">
        <w:rPr>
          <w:sz w:val="20"/>
          <w:szCs w:val="20"/>
        </w:rPr>
        <w:t xml:space="preserve">O Non </w:t>
      </w:r>
      <w:r w:rsidRPr="00BF43D3">
        <w:rPr>
          <w:sz w:val="20"/>
          <w:szCs w:val="20"/>
        </w:rPr>
        <w:tab/>
      </w:r>
      <w:r w:rsidRPr="00BF43D3">
        <w:rPr>
          <w:sz w:val="20"/>
          <w:szCs w:val="20"/>
        </w:rPr>
        <w:tab/>
        <w:t>O Appartement </w:t>
      </w:r>
    </w:p>
    <w:p w:rsidR="000B1312" w:rsidRPr="00BF43D3" w:rsidRDefault="000B1312" w:rsidP="000B1312">
      <w:pPr>
        <w:rPr>
          <w:sz w:val="20"/>
          <w:szCs w:val="20"/>
        </w:rPr>
      </w:pPr>
      <w:r w:rsidRPr="00BF43D3">
        <w:rPr>
          <w:sz w:val="20"/>
          <w:szCs w:val="20"/>
        </w:rPr>
        <w:tab/>
      </w:r>
      <w:r w:rsidRPr="00BF43D3">
        <w:rPr>
          <w:sz w:val="20"/>
          <w:szCs w:val="20"/>
        </w:rPr>
        <w:tab/>
      </w:r>
    </w:p>
    <w:p w:rsidR="000B1312" w:rsidRPr="002169F2" w:rsidRDefault="000B1312" w:rsidP="000B1312">
      <w:pPr>
        <w:rPr>
          <w:b/>
          <w:sz w:val="20"/>
          <w:szCs w:val="20"/>
        </w:rPr>
      </w:pPr>
      <w:r w:rsidRPr="002169F2">
        <w:rPr>
          <w:b/>
          <w:sz w:val="20"/>
          <w:szCs w:val="20"/>
        </w:rPr>
        <w:t xml:space="preserve">- Localisation de l’ouvrage : </w:t>
      </w:r>
    </w:p>
    <w:p w:rsidR="000B1312" w:rsidRPr="00BF43D3" w:rsidRDefault="000B1312" w:rsidP="000B1312">
      <w:pPr>
        <w:rPr>
          <w:sz w:val="20"/>
          <w:szCs w:val="20"/>
        </w:rPr>
      </w:pPr>
      <w:r w:rsidRPr="00BF43D3">
        <w:rPr>
          <w:sz w:val="20"/>
          <w:szCs w:val="20"/>
        </w:rPr>
        <w:tab/>
        <w:t xml:space="preserve">Adresse : </w:t>
      </w:r>
    </w:p>
    <w:p w:rsidR="000B1312" w:rsidRPr="00BF43D3" w:rsidRDefault="000B1312" w:rsidP="000B1312">
      <w:pPr>
        <w:rPr>
          <w:sz w:val="20"/>
          <w:szCs w:val="20"/>
        </w:rPr>
      </w:pPr>
    </w:p>
    <w:p w:rsidR="000B1312" w:rsidRPr="002169F2" w:rsidRDefault="000B1312" w:rsidP="000B1312">
      <w:pPr>
        <w:rPr>
          <w:b/>
          <w:sz w:val="20"/>
          <w:szCs w:val="20"/>
        </w:rPr>
      </w:pPr>
      <w:r w:rsidRPr="00FD114B">
        <w:rPr>
          <w:b/>
          <w:sz w:val="20"/>
          <w:szCs w:val="20"/>
        </w:rPr>
        <w:t xml:space="preserve">- </w:t>
      </w:r>
      <w:r w:rsidR="00D5468E" w:rsidRPr="00FD114B">
        <w:rPr>
          <w:b/>
          <w:sz w:val="20"/>
          <w:szCs w:val="20"/>
        </w:rPr>
        <w:t>Si</w:t>
      </w:r>
      <w:r w:rsidR="002169F2" w:rsidRPr="00FD114B">
        <w:rPr>
          <w:b/>
          <w:sz w:val="20"/>
          <w:szCs w:val="20"/>
        </w:rPr>
        <w:t xml:space="preserve"> demande de</w:t>
      </w:r>
      <w:r w:rsidRPr="00FD114B">
        <w:rPr>
          <w:b/>
          <w:sz w:val="20"/>
          <w:szCs w:val="20"/>
        </w:rPr>
        <w:t xml:space="preserve"> permis d’urbanisme</w:t>
      </w:r>
      <w:r w:rsidR="00D5468E" w:rsidRPr="00FD114B">
        <w:rPr>
          <w:b/>
          <w:sz w:val="20"/>
          <w:szCs w:val="20"/>
        </w:rPr>
        <w:t>, date</w:t>
      </w:r>
      <w:r w:rsidR="00D5468E" w:rsidRPr="002169F2">
        <w:rPr>
          <w:b/>
          <w:sz w:val="20"/>
          <w:szCs w:val="20"/>
        </w:rPr>
        <w:t xml:space="preserve"> de dépôt de la demande</w:t>
      </w:r>
      <w:r w:rsidRPr="002169F2">
        <w:rPr>
          <w:b/>
          <w:sz w:val="20"/>
          <w:szCs w:val="20"/>
        </w:rPr>
        <w:t xml:space="preserve"> : </w:t>
      </w:r>
    </w:p>
    <w:p w:rsidR="000B1312" w:rsidRDefault="000B1312" w:rsidP="000B1312">
      <w:pPr>
        <w:rPr>
          <w:sz w:val="20"/>
          <w:szCs w:val="20"/>
        </w:rPr>
      </w:pPr>
    </w:p>
    <w:p w:rsidR="000B1312" w:rsidRPr="002169F2" w:rsidRDefault="000B1312" w:rsidP="000B1312">
      <w:pPr>
        <w:rPr>
          <w:b/>
          <w:sz w:val="20"/>
          <w:szCs w:val="20"/>
        </w:rPr>
      </w:pPr>
      <w:r w:rsidRPr="00FD114B">
        <w:rPr>
          <w:b/>
          <w:sz w:val="20"/>
          <w:szCs w:val="20"/>
        </w:rPr>
        <w:t>- Date de la fin des travaux :</w:t>
      </w:r>
      <w:r w:rsidRPr="002169F2">
        <w:rPr>
          <w:b/>
          <w:sz w:val="20"/>
          <w:szCs w:val="20"/>
        </w:rPr>
        <w:t xml:space="preserve"> </w:t>
      </w:r>
    </w:p>
    <w:p w:rsidR="000B1312" w:rsidRPr="00BF43D3" w:rsidRDefault="000B1312" w:rsidP="000B1312">
      <w:pPr>
        <w:rPr>
          <w:sz w:val="20"/>
          <w:szCs w:val="20"/>
        </w:rPr>
      </w:pPr>
      <w:r w:rsidRPr="00BF43D3">
        <w:rPr>
          <w:sz w:val="20"/>
          <w:szCs w:val="20"/>
        </w:rPr>
        <w:tab/>
      </w:r>
    </w:p>
    <w:p w:rsidR="000B1312" w:rsidRPr="002169F2" w:rsidRDefault="000B1312" w:rsidP="000B1312">
      <w:pPr>
        <w:rPr>
          <w:b/>
          <w:sz w:val="20"/>
          <w:szCs w:val="20"/>
        </w:rPr>
      </w:pPr>
      <w:r w:rsidRPr="002169F2">
        <w:rPr>
          <w:b/>
          <w:sz w:val="20"/>
          <w:szCs w:val="20"/>
        </w:rPr>
        <w:t xml:space="preserve">- Maître de l’ouvrage : </w:t>
      </w:r>
    </w:p>
    <w:p w:rsidR="000B1312" w:rsidRPr="00BF43D3" w:rsidRDefault="000B1312" w:rsidP="000B1312">
      <w:pPr>
        <w:rPr>
          <w:sz w:val="20"/>
          <w:szCs w:val="20"/>
        </w:rPr>
      </w:pPr>
      <w:r w:rsidRPr="00BF43D3">
        <w:rPr>
          <w:sz w:val="20"/>
          <w:szCs w:val="20"/>
        </w:rPr>
        <w:tab/>
        <w:t xml:space="preserve">Nom et prénom : </w:t>
      </w:r>
    </w:p>
    <w:p w:rsidR="000B1312" w:rsidRPr="00BF43D3" w:rsidRDefault="000B1312" w:rsidP="000B1312">
      <w:pPr>
        <w:rPr>
          <w:sz w:val="20"/>
          <w:szCs w:val="20"/>
        </w:rPr>
      </w:pPr>
      <w:r w:rsidRPr="00BF43D3">
        <w:rPr>
          <w:sz w:val="20"/>
          <w:szCs w:val="20"/>
        </w:rPr>
        <w:tab/>
        <w:t xml:space="preserve">Adresse : </w:t>
      </w:r>
    </w:p>
    <w:p w:rsidR="000B1312" w:rsidRPr="00BF43D3" w:rsidRDefault="000B1312" w:rsidP="000B1312">
      <w:pPr>
        <w:ind w:firstLine="708"/>
        <w:rPr>
          <w:sz w:val="20"/>
          <w:szCs w:val="20"/>
        </w:rPr>
      </w:pPr>
      <w:r w:rsidRPr="00BF43D3">
        <w:rPr>
          <w:sz w:val="20"/>
          <w:szCs w:val="20"/>
        </w:rPr>
        <w:t xml:space="preserve">Tél. : </w:t>
      </w:r>
    </w:p>
    <w:p w:rsidR="000B1312" w:rsidRPr="00BF43D3" w:rsidRDefault="000B1312" w:rsidP="000B1312">
      <w:pPr>
        <w:ind w:firstLine="708"/>
        <w:rPr>
          <w:sz w:val="20"/>
          <w:szCs w:val="20"/>
        </w:rPr>
      </w:pPr>
      <w:r w:rsidRPr="00BF43D3">
        <w:rPr>
          <w:sz w:val="20"/>
          <w:szCs w:val="20"/>
        </w:rPr>
        <w:t xml:space="preserve">Fax : </w:t>
      </w:r>
    </w:p>
    <w:p w:rsidR="000B1312" w:rsidRPr="00BF43D3" w:rsidRDefault="000B1312" w:rsidP="000B1312">
      <w:pPr>
        <w:ind w:firstLine="708"/>
        <w:rPr>
          <w:sz w:val="20"/>
          <w:szCs w:val="20"/>
        </w:rPr>
      </w:pPr>
      <w:r w:rsidRPr="00BF43D3">
        <w:rPr>
          <w:sz w:val="20"/>
          <w:szCs w:val="20"/>
        </w:rPr>
        <w:t xml:space="preserve">GSM : </w:t>
      </w:r>
    </w:p>
    <w:p w:rsidR="000B1312" w:rsidRPr="00BF43D3" w:rsidRDefault="000B1312" w:rsidP="000B1312">
      <w:pPr>
        <w:ind w:firstLine="708"/>
        <w:rPr>
          <w:sz w:val="20"/>
          <w:szCs w:val="20"/>
        </w:rPr>
      </w:pPr>
      <w:r w:rsidRPr="00BF43D3">
        <w:rPr>
          <w:sz w:val="20"/>
          <w:szCs w:val="20"/>
        </w:rPr>
        <w:t>E-mail :</w:t>
      </w:r>
    </w:p>
    <w:p w:rsidR="000B1312" w:rsidRPr="00BF43D3" w:rsidRDefault="000B1312" w:rsidP="000B1312">
      <w:pPr>
        <w:ind w:firstLine="708"/>
        <w:rPr>
          <w:sz w:val="20"/>
          <w:szCs w:val="20"/>
        </w:rPr>
      </w:pPr>
    </w:p>
    <w:p w:rsidR="000B1312" w:rsidRPr="002169F2" w:rsidRDefault="000B1312" w:rsidP="000B1312">
      <w:pPr>
        <w:rPr>
          <w:b/>
          <w:sz w:val="20"/>
          <w:szCs w:val="20"/>
        </w:rPr>
      </w:pPr>
      <w:r w:rsidRPr="002169F2">
        <w:rPr>
          <w:b/>
          <w:sz w:val="20"/>
          <w:szCs w:val="20"/>
        </w:rPr>
        <w:t xml:space="preserve">-  </w:t>
      </w:r>
      <w:r w:rsidR="002169F2" w:rsidRPr="002169F2">
        <w:rPr>
          <w:b/>
          <w:sz w:val="20"/>
          <w:szCs w:val="20"/>
        </w:rPr>
        <w:t xml:space="preserve">Professionnel partenaire : </w:t>
      </w:r>
      <w:r w:rsidRPr="002169F2">
        <w:rPr>
          <w:b/>
          <w:sz w:val="20"/>
          <w:szCs w:val="20"/>
        </w:rPr>
        <w:t xml:space="preserve"> </w:t>
      </w:r>
    </w:p>
    <w:p w:rsidR="000B1312" w:rsidRPr="00BF43D3" w:rsidRDefault="000B1312" w:rsidP="000B1312">
      <w:pPr>
        <w:ind w:firstLine="708"/>
        <w:rPr>
          <w:sz w:val="20"/>
          <w:szCs w:val="20"/>
        </w:rPr>
      </w:pPr>
      <w:r w:rsidRPr="00BF43D3">
        <w:rPr>
          <w:sz w:val="20"/>
          <w:szCs w:val="20"/>
        </w:rPr>
        <w:t xml:space="preserve">Nom et prénom : </w:t>
      </w:r>
    </w:p>
    <w:p w:rsidR="000B1312" w:rsidRPr="00BF43D3" w:rsidRDefault="000B1312" w:rsidP="000B1312">
      <w:pPr>
        <w:rPr>
          <w:sz w:val="20"/>
          <w:szCs w:val="20"/>
        </w:rPr>
      </w:pPr>
      <w:r w:rsidRPr="00BF43D3">
        <w:rPr>
          <w:sz w:val="20"/>
          <w:szCs w:val="20"/>
        </w:rPr>
        <w:tab/>
        <w:t xml:space="preserve">Adresse : </w:t>
      </w:r>
    </w:p>
    <w:p w:rsidR="000B1312" w:rsidRPr="00BF43D3" w:rsidRDefault="000B1312" w:rsidP="000B1312">
      <w:pPr>
        <w:ind w:firstLine="708"/>
        <w:rPr>
          <w:sz w:val="20"/>
          <w:szCs w:val="20"/>
        </w:rPr>
      </w:pPr>
      <w:r w:rsidRPr="00BF43D3">
        <w:rPr>
          <w:sz w:val="20"/>
          <w:szCs w:val="20"/>
        </w:rPr>
        <w:t xml:space="preserve">Tél. : </w:t>
      </w:r>
    </w:p>
    <w:p w:rsidR="000B1312" w:rsidRPr="00BF43D3" w:rsidRDefault="000B1312" w:rsidP="000B1312">
      <w:pPr>
        <w:ind w:firstLine="708"/>
        <w:rPr>
          <w:sz w:val="20"/>
          <w:szCs w:val="20"/>
        </w:rPr>
      </w:pPr>
      <w:r w:rsidRPr="00BF43D3">
        <w:rPr>
          <w:sz w:val="20"/>
          <w:szCs w:val="20"/>
        </w:rPr>
        <w:t xml:space="preserve">Fax : </w:t>
      </w:r>
    </w:p>
    <w:p w:rsidR="000B1312" w:rsidRPr="00BF43D3" w:rsidRDefault="000B1312" w:rsidP="000B1312">
      <w:pPr>
        <w:ind w:firstLine="708"/>
        <w:rPr>
          <w:sz w:val="20"/>
          <w:szCs w:val="20"/>
        </w:rPr>
      </w:pPr>
      <w:r w:rsidRPr="00BF43D3">
        <w:rPr>
          <w:sz w:val="20"/>
          <w:szCs w:val="20"/>
        </w:rPr>
        <w:t xml:space="preserve">GSM : </w:t>
      </w:r>
    </w:p>
    <w:p w:rsidR="000B1312" w:rsidRPr="00BF43D3" w:rsidRDefault="000B1312" w:rsidP="000B1312">
      <w:pPr>
        <w:ind w:firstLine="708"/>
        <w:rPr>
          <w:sz w:val="20"/>
          <w:szCs w:val="20"/>
        </w:rPr>
      </w:pPr>
      <w:r w:rsidRPr="00BF43D3">
        <w:rPr>
          <w:sz w:val="20"/>
          <w:szCs w:val="20"/>
        </w:rPr>
        <w:t>E-mail :</w:t>
      </w:r>
    </w:p>
    <w:p w:rsidR="000B1312" w:rsidRPr="00BF43D3" w:rsidRDefault="000B1312" w:rsidP="000B1312">
      <w:pPr>
        <w:ind w:firstLine="708"/>
        <w:rPr>
          <w:sz w:val="20"/>
          <w:szCs w:val="20"/>
        </w:rPr>
      </w:pPr>
      <w:r w:rsidRPr="00FD114B">
        <w:rPr>
          <w:sz w:val="20"/>
          <w:szCs w:val="20"/>
        </w:rPr>
        <w:t xml:space="preserve">N°de partenaire </w:t>
      </w:r>
      <w:r w:rsidR="002169F2" w:rsidRPr="00FD114B">
        <w:rPr>
          <w:sz w:val="20"/>
          <w:szCs w:val="20"/>
        </w:rPr>
        <w:t>« Construire adaptable »</w:t>
      </w:r>
      <w:r w:rsidRPr="00FD114B">
        <w:rPr>
          <w:sz w:val="20"/>
          <w:szCs w:val="20"/>
        </w:rPr>
        <w:t> :</w:t>
      </w:r>
      <w:r w:rsidRPr="00BF43D3">
        <w:rPr>
          <w:sz w:val="20"/>
          <w:szCs w:val="20"/>
        </w:rPr>
        <w:t xml:space="preserve"> </w:t>
      </w:r>
    </w:p>
    <w:p w:rsidR="000B1312" w:rsidRPr="00BF43D3" w:rsidRDefault="000B1312" w:rsidP="000B1312">
      <w:pPr>
        <w:rPr>
          <w:sz w:val="20"/>
          <w:szCs w:val="20"/>
        </w:rPr>
      </w:pPr>
    </w:p>
    <w:p w:rsidR="000B1312" w:rsidRPr="002169F2" w:rsidRDefault="000B1312" w:rsidP="000B1312">
      <w:pPr>
        <w:rPr>
          <w:b/>
          <w:sz w:val="20"/>
          <w:szCs w:val="20"/>
        </w:rPr>
      </w:pPr>
      <w:r w:rsidRPr="002169F2">
        <w:rPr>
          <w:b/>
          <w:sz w:val="20"/>
          <w:szCs w:val="20"/>
        </w:rPr>
        <w:t xml:space="preserve">- Déclaration </w:t>
      </w:r>
      <w:r w:rsidR="002169F2" w:rsidRPr="002169F2">
        <w:rPr>
          <w:b/>
          <w:sz w:val="20"/>
          <w:szCs w:val="20"/>
        </w:rPr>
        <w:t>du professionnel partenaire</w:t>
      </w:r>
      <w:r w:rsidRPr="002169F2">
        <w:rPr>
          <w:b/>
          <w:sz w:val="20"/>
          <w:szCs w:val="20"/>
        </w:rPr>
        <w:t xml:space="preserve"> : </w:t>
      </w:r>
    </w:p>
    <w:p w:rsidR="000B1312" w:rsidRPr="00BF43D3" w:rsidRDefault="000B1312" w:rsidP="000B1312">
      <w:pPr>
        <w:rPr>
          <w:sz w:val="20"/>
          <w:szCs w:val="20"/>
        </w:rPr>
      </w:pPr>
    </w:p>
    <w:p w:rsidR="000B1312" w:rsidRDefault="000B1312" w:rsidP="000B1312">
      <w:pPr>
        <w:rPr>
          <w:sz w:val="20"/>
          <w:szCs w:val="20"/>
        </w:rPr>
      </w:pPr>
      <w:r w:rsidRPr="00BF43D3">
        <w:rPr>
          <w:sz w:val="20"/>
          <w:szCs w:val="20"/>
        </w:rPr>
        <w:t>Je soussigné(e), ………………………………………………………………..</w:t>
      </w:r>
      <w:r w:rsidR="00D5468E">
        <w:rPr>
          <w:sz w:val="20"/>
          <w:szCs w:val="20"/>
        </w:rPr>
        <w:t xml:space="preserve">professionnel </w:t>
      </w:r>
      <w:r>
        <w:rPr>
          <w:sz w:val="20"/>
          <w:szCs w:val="20"/>
        </w:rPr>
        <w:t>partenaire « </w:t>
      </w:r>
      <w:r w:rsidR="008D7BC7">
        <w:rPr>
          <w:sz w:val="20"/>
          <w:szCs w:val="20"/>
        </w:rPr>
        <w:t>Construire adaptable</w:t>
      </w:r>
      <w:r>
        <w:rPr>
          <w:sz w:val="20"/>
          <w:szCs w:val="20"/>
        </w:rPr>
        <w:t> »</w:t>
      </w:r>
      <w:r w:rsidRPr="00BF43D3">
        <w:rPr>
          <w:sz w:val="20"/>
          <w:szCs w:val="20"/>
        </w:rPr>
        <w:t xml:space="preserve">, </w:t>
      </w:r>
      <w:r w:rsidRPr="009C4AF1">
        <w:rPr>
          <w:sz w:val="20"/>
          <w:szCs w:val="20"/>
        </w:rPr>
        <w:t>certifie que les travaux de gros et de second œuvre sont terminés dans le logement ci-mentionné.</w:t>
      </w:r>
      <w:r>
        <w:rPr>
          <w:sz w:val="20"/>
          <w:szCs w:val="20"/>
        </w:rPr>
        <w:t xml:space="preserve"> </w:t>
      </w:r>
    </w:p>
    <w:p w:rsidR="000B1312" w:rsidRPr="00BF43D3" w:rsidRDefault="000B1312" w:rsidP="000B1312">
      <w:pPr>
        <w:rPr>
          <w:sz w:val="20"/>
          <w:szCs w:val="20"/>
        </w:rPr>
      </w:pPr>
    </w:p>
    <w:p w:rsidR="000B1312" w:rsidRDefault="000B1312" w:rsidP="000B1312">
      <w:pPr>
        <w:rPr>
          <w:sz w:val="20"/>
          <w:szCs w:val="20"/>
        </w:rPr>
      </w:pPr>
      <w:r w:rsidRPr="00BF43D3">
        <w:rPr>
          <w:sz w:val="20"/>
          <w:szCs w:val="20"/>
        </w:rPr>
        <w:t xml:space="preserve">Je </w:t>
      </w:r>
      <w:r>
        <w:rPr>
          <w:sz w:val="20"/>
          <w:szCs w:val="20"/>
        </w:rPr>
        <w:t xml:space="preserve">sollicite dès lors auprès du consortium la délivrance de l’attestation </w:t>
      </w:r>
      <w:r w:rsidRPr="00BF43D3">
        <w:rPr>
          <w:sz w:val="20"/>
          <w:szCs w:val="20"/>
        </w:rPr>
        <w:t>« </w:t>
      </w:r>
      <w:r w:rsidR="008D7BC7">
        <w:rPr>
          <w:sz w:val="20"/>
          <w:szCs w:val="20"/>
        </w:rPr>
        <w:t>Construire adaptable</w:t>
      </w:r>
      <w:r>
        <w:rPr>
          <w:sz w:val="20"/>
          <w:szCs w:val="20"/>
        </w:rPr>
        <w:t xml:space="preserve"> » pour ce logement. </w:t>
      </w:r>
    </w:p>
    <w:p w:rsidR="000B1312" w:rsidRDefault="000B1312" w:rsidP="000B1312">
      <w:pPr>
        <w:rPr>
          <w:sz w:val="20"/>
          <w:szCs w:val="20"/>
        </w:rPr>
      </w:pPr>
    </w:p>
    <w:p w:rsidR="000B1312" w:rsidRDefault="000B1312" w:rsidP="000B1312">
      <w:pPr>
        <w:rPr>
          <w:sz w:val="20"/>
          <w:szCs w:val="20"/>
        </w:rPr>
      </w:pPr>
      <w:r>
        <w:rPr>
          <w:sz w:val="20"/>
          <w:szCs w:val="20"/>
        </w:rPr>
        <w:t xml:space="preserve">Je </w:t>
      </w:r>
      <w:r w:rsidRPr="00BF43D3">
        <w:rPr>
          <w:sz w:val="20"/>
          <w:szCs w:val="20"/>
        </w:rPr>
        <w:t xml:space="preserve">certifie que </w:t>
      </w:r>
      <w:r>
        <w:rPr>
          <w:sz w:val="20"/>
          <w:szCs w:val="20"/>
        </w:rPr>
        <w:t xml:space="preserve">les données fournies sont sincères et complètes. </w:t>
      </w:r>
    </w:p>
    <w:p w:rsidR="000B1312" w:rsidRDefault="000B1312" w:rsidP="000B1312">
      <w:pPr>
        <w:rPr>
          <w:sz w:val="20"/>
          <w:szCs w:val="20"/>
        </w:rPr>
      </w:pPr>
    </w:p>
    <w:p w:rsidR="000B1312" w:rsidRPr="00BF43D3" w:rsidRDefault="00F25FD5" w:rsidP="000B1312">
      <w:pPr>
        <w:ind w:left="2124"/>
        <w:jc w:val="left"/>
        <w:rPr>
          <w:sz w:val="20"/>
          <w:szCs w:val="20"/>
        </w:rPr>
      </w:pPr>
      <w:r>
        <w:rPr>
          <w:sz w:val="20"/>
          <w:szCs w:val="20"/>
        </w:rPr>
        <w:t>Fait à …………………</w:t>
      </w:r>
      <w:r>
        <w:rPr>
          <w:sz w:val="20"/>
          <w:szCs w:val="20"/>
        </w:rPr>
        <w:tab/>
        <w:t xml:space="preserve">Signature du professionnel partenaire </w:t>
      </w:r>
      <w:r w:rsidR="000B1312" w:rsidRPr="00BF43D3">
        <w:rPr>
          <w:sz w:val="20"/>
          <w:szCs w:val="20"/>
        </w:rPr>
        <w:t xml:space="preserve">: </w:t>
      </w:r>
    </w:p>
    <w:p w:rsidR="000B1312" w:rsidRPr="00BF43D3" w:rsidRDefault="000B1312" w:rsidP="000B1312">
      <w:pPr>
        <w:ind w:left="2124"/>
        <w:jc w:val="left"/>
        <w:rPr>
          <w:sz w:val="20"/>
          <w:szCs w:val="20"/>
        </w:rPr>
      </w:pPr>
      <w:r w:rsidRPr="00BF43D3">
        <w:rPr>
          <w:sz w:val="20"/>
          <w:szCs w:val="20"/>
        </w:rPr>
        <w:t>le ……………………</w:t>
      </w:r>
    </w:p>
    <w:p w:rsidR="000B1312" w:rsidRPr="00BF43D3" w:rsidRDefault="000B1312" w:rsidP="000B1312">
      <w:pPr>
        <w:jc w:val="left"/>
        <w:rPr>
          <w:sz w:val="20"/>
          <w:szCs w:val="20"/>
        </w:rPr>
      </w:pPr>
    </w:p>
    <w:p w:rsidR="00A01096" w:rsidRPr="00583CFD" w:rsidRDefault="00A01096" w:rsidP="00A01096">
      <w:pPr>
        <w:rPr>
          <w:b/>
          <w:sz w:val="20"/>
          <w:szCs w:val="20"/>
        </w:rPr>
      </w:pPr>
      <w:r>
        <w:rPr>
          <w:b/>
          <w:sz w:val="20"/>
          <w:szCs w:val="20"/>
        </w:rPr>
        <w:br w:type="page"/>
      </w:r>
      <w:r w:rsidRPr="00583CFD">
        <w:rPr>
          <w:b/>
          <w:sz w:val="20"/>
          <w:szCs w:val="20"/>
        </w:rPr>
        <w:lastRenderedPageBreak/>
        <w:t>- Entreprises et/ou bureaux d’études intervenant dans le processus de réalisation</w:t>
      </w:r>
      <w:r w:rsidR="00615895" w:rsidRPr="00615895">
        <w:rPr>
          <w:b/>
          <w:sz w:val="20"/>
          <w:szCs w:val="20"/>
        </w:rPr>
        <w:t xml:space="preserve"> </w:t>
      </w:r>
      <w:r w:rsidR="00615895">
        <w:rPr>
          <w:b/>
          <w:sz w:val="20"/>
          <w:szCs w:val="20"/>
        </w:rPr>
        <w:t xml:space="preserve">également </w:t>
      </w:r>
      <w:r w:rsidR="00615895" w:rsidRPr="00117B35">
        <w:rPr>
          <w:b/>
          <w:sz w:val="20"/>
          <w:szCs w:val="20"/>
        </w:rPr>
        <w:t>partenaires</w:t>
      </w:r>
      <w:r w:rsidR="00615895">
        <w:rPr>
          <w:b/>
          <w:sz w:val="20"/>
          <w:szCs w:val="20"/>
        </w:rPr>
        <w:t xml:space="preserve"> de l’action « Construire adaptable »</w:t>
      </w:r>
      <w:r>
        <w:rPr>
          <w:b/>
          <w:sz w:val="20"/>
          <w:szCs w:val="20"/>
        </w:rPr>
        <w:t> :</w:t>
      </w:r>
      <w:r w:rsidRPr="00583CFD">
        <w:rPr>
          <w:b/>
          <w:sz w:val="20"/>
          <w:szCs w:val="20"/>
        </w:rPr>
        <w:t xml:space="preserve"> </w:t>
      </w:r>
    </w:p>
    <w:p w:rsidR="00A01096" w:rsidRPr="00D84D5A" w:rsidRDefault="00A01096" w:rsidP="00A01096">
      <w:pPr>
        <w:rPr>
          <w:sz w:val="20"/>
          <w:szCs w:val="20"/>
        </w:rPr>
      </w:pPr>
    </w:p>
    <w:p w:rsidR="00A01096" w:rsidRPr="00583CFD" w:rsidRDefault="00A01096" w:rsidP="00A01096">
      <w:pPr>
        <w:rPr>
          <w:sz w:val="20"/>
          <w:szCs w:val="20"/>
          <w:u w:val="single"/>
        </w:rPr>
      </w:pPr>
      <w:r w:rsidRPr="00583CFD">
        <w:rPr>
          <w:sz w:val="20"/>
          <w:szCs w:val="20"/>
          <w:u w:val="single"/>
        </w:rPr>
        <w:t>Entreprise/bureau d’études n°1</w:t>
      </w:r>
    </w:p>
    <w:p w:rsidR="00A01096" w:rsidRDefault="00A01096" w:rsidP="00A01096">
      <w:pPr>
        <w:rPr>
          <w:sz w:val="20"/>
          <w:szCs w:val="20"/>
        </w:rPr>
      </w:pPr>
    </w:p>
    <w:p w:rsidR="00A01096" w:rsidRDefault="00A01096" w:rsidP="00A01096">
      <w:pPr>
        <w:rPr>
          <w:sz w:val="20"/>
          <w:szCs w:val="20"/>
        </w:rPr>
      </w:pPr>
      <w:r>
        <w:rPr>
          <w:sz w:val="20"/>
          <w:szCs w:val="20"/>
        </w:rPr>
        <w:t>Nom de l’entreprise/bureau d’études :</w:t>
      </w:r>
    </w:p>
    <w:p w:rsidR="00A01096" w:rsidRDefault="00A01096" w:rsidP="00A01096">
      <w:pPr>
        <w:rPr>
          <w:sz w:val="20"/>
          <w:szCs w:val="20"/>
        </w:rPr>
      </w:pPr>
      <w:r>
        <w:rPr>
          <w:sz w:val="20"/>
          <w:szCs w:val="20"/>
        </w:rPr>
        <w:t>Domaine d’activité :</w:t>
      </w:r>
    </w:p>
    <w:p w:rsidR="00A01096" w:rsidRDefault="00A01096" w:rsidP="00A01096">
      <w:pPr>
        <w:rPr>
          <w:sz w:val="20"/>
          <w:szCs w:val="20"/>
        </w:rPr>
      </w:pPr>
      <w:r>
        <w:rPr>
          <w:sz w:val="20"/>
          <w:szCs w:val="20"/>
        </w:rPr>
        <w:t>N° de partenaire « Construire adaptable » :</w:t>
      </w:r>
    </w:p>
    <w:p w:rsidR="00A01096" w:rsidRDefault="00A01096" w:rsidP="00A01096">
      <w:pPr>
        <w:rPr>
          <w:sz w:val="20"/>
          <w:szCs w:val="20"/>
        </w:rPr>
      </w:pPr>
      <w:r>
        <w:rPr>
          <w:sz w:val="20"/>
          <w:szCs w:val="20"/>
        </w:rPr>
        <w:t>Représentant pour le suivi de ce projet :</w:t>
      </w:r>
    </w:p>
    <w:p w:rsidR="00A01096" w:rsidRPr="00583CFD" w:rsidRDefault="00A01096" w:rsidP="00A01096">
      <w:pPr>
        <w:rPr>
          <w:i/>
          <w:sz w:val="20"/>
          <w:szCs w:val="20"/>
        </w:rPr>
      </w:pPr>
      <w:r w:rsidRPr="00583CFD">
        <w:rPr>
          <w:i/>
          <w:sz w:val="20"/>
          <w:szCs w:val="20"/>
        </w:rPr>
        <w:tab/>
        <w:t>Nom et prénom :</w:t>
      </w:r>
    </w:p>
    <w:p w:rsidR="00A01096" w:rsidRPr="00583CFD" w:rsidRDefault="00A01096" w:rsidP="00A01096">
      <w:pPr>
        <w:rPr>
          <w:i/>
          <w:sz w:val="20"/>
          <w:szCs w:val="20"/>
        </w:rPr>
      </w:pPr>
      <w:r w:rsidRPr="00583CFD">
        <w:rPr>
          <w:i/>
          <w:sz w:val="20"/>
          <w:szCs w:val="20"/>
        </w:rPr>
        <w:tab/>
        <w:t>Tél. :</w:t>
      </w:r>
    </w:p>
    <w:p w:rsidR="00A01096" w:rsidRPr="00583CFD" w:rsidRDefault="00A01096" w:rsidP="00A01096">
      <w:pPr>
        <w:ind w:firstLine="708"/>
        <w:rPr>
          <w:i/>
          <w:sz w:val="20"/>
          <w:szCs w:val="20"/>
        </w:rPr>
      </w:pPr>
      <w:r w:rsidRPr="00583CFD">
        <w:rPr>
          <w:i/>
          <w:sz w:val="20"/>
          <w:szCs w:val="20"/>
        </w:rPr>
        <w:t>E-mail :</w:t>
      </w:r>
    </w:p>
    <w:p w:rsidR="00A01096" w:rsidRDefault="00A01096" w:rsidP="00A01096">
      <w:pPr>
        <w:rPr>
          <w:sz w:val="20"/>
          <w:szCs w:val="20"/>
        </w:rPr>
      </w:pPr>
    </w:p>
    <w:p w:rsidR="00A01096" w:rsidRDefault="00A01096" w:rsidP="00A01096">
      <w:pPr>
        <w:rPr>
          <w:sz w:val="20"/>
          <w:szCs w:val="20"/>
        </w:rPr>
      </w:pPr>
    </w:p>
    <w:p w:rsidR="00A01096" w:rsidRPr="00583CFD" w:rsidRDefault="00A01096" w:rsidP="00A01096">
      <w:pPr>
        <w:rPr>
          <w:sz w:val="20"/>
          <w:szCs w:val="20"/>
          <w:u w:val="single"/>
        </w:rPr>
      </w:pPr>
      <w:r w:rsidRPr="00583CFD">
        <w:rPr>
          <w:sz w:val="20"/>
          <w:szCs w:val="20"/>
          <w:u w:val="single"/>
        </w:rPr>
        <w:t>Entreprise/bureau d’études</w:t>
      </w:r>
      <w:r>
        <w:rPr>
          <w:sz w:val="20"/>
          <w:szCs w:val="20"/>
          <w:u w:val="single"/>
        </w:rPr>
        <w:t xml:space="preserve"> n°2</w:t>
      </w:r>
    </w:p>
    <w:p w:rsidR="00A01096" w:rsidRDefault="00A01096" w:rsidP="00A01096">
      <w:pPr>
        <w:rPr>
          <w:sz w:val="20"/>
          <w:szCs w:val="20"/>
        </w:rPr>
      </w:pPr>
    </w:p>
    <w:p w:rsidR="00A01096" w:rsidRDefault="00A01096" w:rsidP="00A01096">
      <w:pPr>
        <w:rPr>
          <w:sz w:val="20"/>
          <w:szCs w:val="20"/>
        </w:rPr>
      </w:pPr>
      <w:r>
        <w:rPr>
          <w:sz w:val="20"/>
          <w:szCs w:val="20"/>
        </w:rPr>
        <w:t>Nom de l’entreprise/bureau d’études :</w:t>
      </w:r>
    </w:p>
    <w:p w:rsidR="00A01096" w:rsidRDefault="00A01096" w:rsidP="00A01096">
      <w:pPr>
        <w:rPr>
          <w:sz w:val="20"/>
          <w:szCs w:val="20"/>
        </w:rPr>
      </w:pPr>
      <w:r>
        <w:rPr>
          <w:sz w:val="20"/>
          <w:szCs w:val="20"/>
        </w:rPr>
        <w:t>Domaine d’activité :</w:t>
      </w:r>
    </w:p>
    <w:p w:rsidR="00A01096" w:rsidRDefault="00A01096" w:rsidP="00A01096">
      <w:pPr>
        <w:rPr>
          <w:sz w:val="20"/>
          <w:szCs w:val="20"/>
        </w:rPr>
      </w:pPr>
      <w:r>
        <w:rPr>
          <w:sz w:val="20"/>
          <w:szCs w:val="20"/>
        </w:rPr>
        <w:t>N° de partenaire « Construire adaptable » :</w:t>
      </w:r>
    </w:p>
    <w:p w:rsidR="00A01096" w:rsidRDefault="00A01096" w:rsidP="00A01096">
      <w:pPr>
        <w:rPr>
          <w:sz w:val="20"/>
          <w:szCs w:val="20"/>
        </w:rPr>
      </w:pPr>
      <w:r>
        <w:rPr>
          <w:sz w:val="20"/>
          <w:szCs w:val="20"/>
        </w:rPr>
        <w:t>Représentant pour le suivi de ce projet :</w:t>
      </w:r>
    </w:p>
    <w:p w:rsidR="00A01096" w:rsidRPr="00583CFD" w:rsidRDefault="00A01096" w:rsidP="00A01096">
      <w:pPr>
        <w:rPr>
          <w:i/>
          <w:sz w:val="20"/>
          <w:szCs w:val="20"/>
        </w:rPr>
      </w:pPr>
      <w:r w:rsidRPr="00583CFD">
        <w:rPr>
          <w:i/>
          <w:sz w:val="20"/>
          <w:szCs w:val="20"/>
        </w:rPr>
        <w:tab/>
        <w:t>Nom et prénom :</w:t>
      </w:r>
    </w:p>
    <w:p w:rsidR="00A01096" w:rsidRPr="00583CFD" w:rsidRDefault="00A01096" w:rsidP="00A01096">
      <w:pPr>
        <w:rPr>
          <w:i/>
          <w:sz w:val="20"/>
          <w:szCs w:val="20"/>
        </w:rPr>
      </w:pPr>
      <w:r w:rsidRPr="00583CFD">
        <w:rPr>
          <w:i/>
          <w:sz w:val="20"/>
          <w:szCs w:val="20"/>
        </w:rPr>
        <w:tab/>
        <w:t>Tél. :</w:t>
      </w:r>
    </w:p>
    <w:p w:rsidR="00A01096" w:rsidRPr="00583CFD" w:rsidRDefault="00A01096" w:rsidP="00A01096">
      <w:pPr>
        <w:ind w:firstLine="708"/>
        <w:rPr>
          <w:i/>
          <w:sz w:val="20"/>
          <w:szCs w:val="20"/>
        </w:rPr>
      </w:pPr>
      <w:r w:rsidRPr="00583CFD">
        <w:rPr>
          <w:i/>
          <w:sz w:val="20"/>
          <w:szCs w:val="20"/>
        </w:rPr>
        <w:t>E-mail :</w:t>
      </w:r>
    </w:p>
    <w:p w:rsidR="00A01096" w:rsidRDefault="00A01096" w:rsidP="00A01096">
      <w:pPr>
        <w:rPr>
          <w:sz w:val="20"/>
          <w:szCs w:val="20"/>
        </w:rPr>
      </w:pPr>
    </w:p>
    <w:p w:rsidR="00A01096" w:rsidRDefault="00A01096" w:rsidP="00A01096">
      <w:pPr>
        <w:rPr>
          <w:sz w:val="20"/>
          <w:szCs w:val="20"/>
        </w:rPr>
      </w:pPr>
    </w:p>
    <w:p w:rsidR="00A01096" w:rsidRPr="00583CFD" w:rsidRDefault="00A01096" w:rsidP="00A01096">
      <w:pPr>
        <w:rPr>
          <w:sz w:val="20"/>
          <w:szCs w:val="20"/>
          <w:u w:val="single"/>
        </w:rPr>
      </w:pPr>
      <w:r w:rsidRPr="00583CFD">
        <w:rPr>
          <w:sz w:val="20"/>
          <w:szCs w:val="20"/>
          <w:u w:val="single"/>
        </w:rPr>
        <w:t>Entreprise/bureau d’études</w:t>
      </w:r>
      <w:r>
        <w:rPr>
          <w:sz w:val="20"/>
          <w:szCs w:val="20"/>
          <w:u w:val="single"/>
        </w:rPr>
        <w:t xml:space="preserve"> n°3</w:t>
      </w:r>
    </w:p>
    <w:p w:rsidR="00A01096" w:rsidRDefault="00A01096" w:rsidP="00A01096">
      <w:pPr>
        <w:rPr>
          <w:sz w:val="20"/>
          <w:szCs w:val="20"/>
        </w:rPr>
      </w:pPr>
    </w:p>
    <w:p w:rsidR="00A01096" w:rsidRDefault="00A01096" w:rsidP="00A01096">
      <w:pPr>
        <w:rPr>
          <w:sz w:val="20"/>
          <w:szCs w:val="20"/>
        </w:rPr>
      </w:pPr>
      <w:r>
        <w:rPr>
          <w:sz w:val="20"/>
          <w:szCs w:val="20"/>
        </w:rPr>
        <w:t>Nom de l’entreprise/bureau d’études :</w:t>
      </w:r>
    </w:p>
    <w:p w:rsidR="00A01096" w:rsidRDefault="00A01096" w:rsidP="00A01096">
      <w:pPr>
        <w:rPr>
          <w:sz w:val="20"/>
          <w:szCs w:val="20"/>
        </w:rPr>
      </w:pPr>
      <w:r>
        <w:rPr>
          <w:sz w:val="20"/>
          <w:szCs w:val="20"/>
        </w:rPr>
        <w:t>Domaine d’activité :</w:t>
      </w:r>
    </w:p>
    <w:p w:rsidR="00A01096" w:rsidRDefault="00A01096" w:rsidP="00A01096">
      <w:pPr>
        <w:rPr>
          <w:sz w:val="20"/>
          <w:szCs w:val="20"/>
        </w:rPr>
      </w:pPr>
      <w:r>
        <w:rPr>
          <w:sz w:val="20"/>
          <w:szCs w:val="20"/>
        </w:rPr>
        <w:t>N° de partenaire « Construire adaptable » :</w:t>
      </w:r>
    </w:p>
    <w:p w:rsidR="00A01096" w:rsidRDefault="00A01096" w:rsidP="00A01096">
      <w:pPr>
        <w:rPr>
          <w:sz w:val="20"/>
          <w:szCs w:val="20"/>
        </w:rPr>
      </w:pPr>
      <w:r>
        <w:rPr>
          <w:sz w:val="20"/>
          <w:szCs w:val="20"/>
        </w:rPr>
        <w:t>Représentant pour le suivi de ce projet :</w:t>
      </w:r>
    </w:p>
    <w:p w:rsidR="00A01096" w:rsidRPr="00583CFD" w:rsidRDefault="00A01096" w:rsidP="00A01096">
      <w:pPr>
        <w:rPr>
          <w:i/>
          <w:sz w:val="20"/>
          <w:szCs w:val="20"/>
        </w:rPr>
      </w:pPr>
      <w:r w:rsidRPr="00583CFD">
        <w:rPr>
          <w:i/>
          <w:sz w:val="20"/>
          <w:szCs w:val="20"/>
        </w:rPr>
        <w:tab/>
        <w:t>Nom et prénom :</w:t>
      </w:r>
    </w:p>
    <w:p w:rsidR="00A01096" w:rsidRPr="00583CFD" w:rsidRDefault="00A01096" w:rsidP="00A01096">
      <w:pPr>
        <w:rPr>
          <w:i/>
          <w:sz w:val="20"/>
          <w:szCs w:val="20"/>
        </w:rPr>
      </w:pPr>
      <w:r w:rsidRPr="00583CFD">
        <w:rPr>
          <w:i/>
          <w:sz w:val="20"/>
          <w:szCs w:val="20"/>
        </w:rPr>
        <w:tab/>
        <w:t>Tél. :</w:t>
      </w:r>
    </w:p>
    <w:p w:rsidR="00A01096" w:rsidRPr="00583CFD" w:rsidRDefault="00A01096" w:rsidP="00A01096">
      <w:pPr>
        <w:ind w:firstLine="708"/>
        <w:rPr>
          <w:i/>
          <w:sz w:val="20"/>
          <w:szCs w:val="20"/>
        </w:rPr>
      </w:pPr>
      <w:r w:rsidRPr="00583CFD">
        <w:rPr>
          <w:i/>
          <w:sz w:val="20"/>
          <w:szCs w:val="20"/>
        </w:rPr>
        <w:t>E-mail :</w:t>
      </w:r>
    </w:p>
    <w:p w:rsidR="00A01096" w:rsidRDefault="00A01096" w:rsidP="00A01096">
      <w:pPr>
        <w:rPr>
          <w:sz w:val="20"/>
          <w:szCs w:val="20"/>
        </w:rPr>
      </w:pPr>
    </w:p>
    <w:p w:rsidR="00A01096" w:rsidRDefault="00A01096" w:rsidP="00A01096">
      <w:pPr>
        <w:rPr>
          <w:sz w:val="20"/>
          <w:szCs w:val="20"/>
        </w:rPr>
      </w:pPr>
    </w:p>
    <w:p w:rsidR="00A01096" w:rsidRPr="00583CFD" w:rsidRDefault="00A01096" w:rsidP="00A01096">
      <w:pPr>
        <w:rPr>
          <w:sz w:val="20"/>
          <w:szCs w:val="20"/>
          <w:u w:val="single"/>
        </w:rPr>
      </w:pPr>
      <w:r w:rsidRPr="00583CFD">
        <w:rPr>
          <w:sz w:val="20"/>
          <w:szCs w:val="20"/>
          <w:u w:val="single"/>
        </w:rPr>
        <w:t>Entreprise/bureau d’études</w:t>
      </w:r>
      <w:r>
        <w:rPr>
          <w:sz w:val="20"/>
          <w:szCs w:val="20"/>
          <w:u w:val="single"/>
        </w:rPr>
        <w:t xml:space="preserve"> n°4</w:t>
      </w:r>
    </w:p>
    <w:p w:rsidR="00A01096" w:rsidRDefault="00A01096" w:rsidP="00A01096">
      <w:pPr>
        <w:rPr>
          <w:sz w:val="20"/>
          <w:szCs w:val="20"/>
        </w:rPr>
      </w:pPr>
    </w:p>
    <w:p w:rsidR="00A01096" w:rsidRDefault="00A01096" w:rsidP="00A01096">
      <w:pPr>
        <w:rPr>
          <w:sz w:val="20"/>
          <w:szCs w:val="20"/>
        </w:rPr>
      </w:pPr>
      <w:r>
        <w:rPr>
          <w:sz w:val="20"/>
          <w:szCs w:val="20"/>
        </w:rPr>
        <w:t>Nom de l’entreprise/bureau d’études :</w:t>
      </w:r>
    </w:p>
    <w:p w:rsidR="00A01096" w:rsidRDefault="00A01096" w:rsidP="00A01096">
      <w:pPr>
        <w:rPr>
          <w:sz w:val="20"/>
          <w:szCs w:val="20"/>
        </w:rPr>
      </w:pPr>
      <w:r>
        <w:rPr>
          <w:sz w:val="20"/>
          <w:szCs w:val="20"/>
        </w:rPr>
        <w:t>Domaine d’activité :</w:t>
      </w:r>
    </w:p>
    <w:p w:rsidR="00A01096" w:rsidRDefault="00A01096" w:rsidP="00A01096">
      <w:pPr>
        <w:rPr>
          <w:sz w:val="20"/>
          <w:szCs w:val="20"/>
        </w:rPr>
      </w:pPr>
      <w:r>
        <w:rPr>
          <w:sz w:val="20"/>
          <w:szCs w:val="20"/>
        </w:rPr>
        <w:t>N° de partenaire « Construire adaptable » :</w:t>
      </w:r>
    </w:p>
    <w:p w:rsidR="00A01096" w:rsidRDefault="00A01096" w:rsidP="00A01096">
      <w:pPr>
        <w:rPr>
          <w:sz w:val="20"/>
          <w:szCs w:val="20"/>
        </w:rPr>
      </w:pPr>
      <w:r>
        <w:rPr>
          <w:sz w:val="20"/>
          <w:szCs w:val="20"/>
        </w:rPr>
        <w:t>Représentant pour le suivi de ce projet :</w:t>
      </w:r>
    </w:p>
    <w:p w:rsidR="00A01096" w:rsidRPr="00583CFD" w:rsidRDefault="00A01096" w:rsidP="00A01096">
      <w:pPr>
        <w:rPr>
          <w:i/>
          <w:sz w:val="20"/>
          <w:szCs w:val="20"/>
        </w:rPr>
      </w:pPr>
      <w:r w:rsidRPr="00583CFD">
        <w:rPr>
          <w:i/>
          <w:sz w:val="20"/>
          <w:szCs w:val="20"/>
        </w:rPr>
        <w:tab/>
        <w:t>Nom et prénom :</w:t>
      </w:r>
    </w:p>
    <w:p w:rsidR="00A01096" w:rsidRPr="00583CFD" w:rsidRDefault="00A01096" w:rsidP="00A01096">
      <w:pPr>
        <w:rPr>
          <w:i/>
          <w:sz w:val="20"/>
          <w:szCs w:val="20"/>
        </w:rPr>
      </w:pPr>
      <w:r w:rsidRPr="00583CFD">
        <w:rPr>
          <w:i/>
          <w:sz w:val="20"/>
          <w:szCs w:val="20"/>
        </w:rPr>
        <w:tab/>
        <w:t>Tél. :</w:t>
      </w:r>
    </w:p>
    <w:p w:rsidR="00A01096" w:rsidRPr="00583CFD" w:rsidRDefault="00A01096" w:rsidP="00A01096">
      <w:pPr>
        <w:ind w:firstLine="708"/>
        <w:rPr>
          <w:i/>
          <w:sz w:val="20"/>
          <w:szCs w:val="20"/>
        </w:rPr>
      </w:pPr>
      <w:r w:rsidRPr="00583CFD">
        <w:rPr>
          <w:i/>
          <w:sz w:val="20"/>
          <w:szCs w:val="20"/>
        </w:rPr>
        <w:t>E-mail :</w:t>
      </w:r>
    </w:p>
    <w:p w:rsidR="00A01096" w:rsidRDefault="00A01096" w:rsidP="00A01096"/>
    <w:p w:rsidR="00797FFB" w:rsidRDefault="00797FFB" w:rsidP="001E61F1"/>
    <w:p w:rsidR="00797FFB" w:rsidRDefault="00797FFB" w:rsidP="001E61F1"/>
    <w:p w:rsidR="00797FFB" w:rsidRDefault="00797FFB" w:rsidP="001E61F1"/>
    <w:p w:rsidR="00797FFB" w:rsidRDefault="00797FFB" w:rsidP="001E61F1"/>
    <w:p w:rsidR="00797FFB" w:rsidRDefault="00797FFB" w:rsidP="001E61F1"/>
    <w:p w:rsidR="00797FFB" w:rsidRDefault="00797FFB" w:rsidP="001E61F1"/>
    <w:sectPr w:rsidR="00797FFB" w:rsidSect="00032151">
      <w:footerReference w:type="default" r:id="rId24"/>
      <w:pgSz w:w="11906" w:h="16838"/>
      <w:pgMar w:top="1247" w:right="1247" w:bottom="1247" w:left="124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B19" w:rsidRDefault="00E80B19">
      <w:r>
        <w:separator/>
      </w:r>
    </w:p>
    <w:p w:rsidR="00E80B19" w:rsidRDefault="00E80B19"/>
  </w:endnote>
  <w:endnote w:type="continuationSeparator" w:id="0">
    <w:p w:rsidR="00E80B19" w:rsidRDefault="00E80B19">
      <w:r>
        <w:continuationSeparator/>
      </w:r>
    </w:p>
    <w:p w:rsidR="00E80B19" w:rsidRDefault="00E80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rialMT">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6D7" w:rsidRDefault="00B516D7" w:rsidP="00EF2617">
    <w:pPr>
      <w:pStyle w:val="Pieddepage"/>
      <w:tabs>
        <w:tab w:val="clear" w:pos="4536"/>
        <w:tab w:val="clear" w:pos="9072"/>
        <w:tab w:val="left" w:pos="3465"/>
      </w:tabs>
      <w:rPr>
        <w:szCs w:val="22"/>
      </w:rPr>
    </w:pPr>
  </w:p>
  <w:tbl>
    <w:tblPr>
      <w:tblStyle w:val="Grilledutableau"/>
      <w:tblW w:w="9606" w:type="dxa"/>
      <w:tblBorders>
        <w:top w:val="single" w:sz="12" w:space="0" w:color="AA7840"/>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588"/>
      <w:gridCol w:w="3018"/>
    </w:tblGrid>
    <w:tr w:rsidR="00B516D7" w:rsidTr="00032151">
      <w:trPr>
        <w:trHeight w:val="822"/>
      </w:trPr>
      <w:tc>
        <w:tcPr>
          <w:tcW w:w="6588" w:type="dxa"/>
          <w:tcMar>
            <w:top w:w="85" w:type="dxa"/>
          </w:tcMar>
        </w:tcPr>
        <w:p w:rsidR="00B516D7" w:rsidRDefault="00B516D7" w:rsidP="005726B3">
          <w:pPr>
            <w:jc w:val="left"/>
          </w:pPr>
          <w:r>
            <w:t>« </w:t>
          </w:r>
          <w:r>
            <w:rPr>
              <w:i/>
              <w:iCs/>
            </w:rPr>
            <w:t xml:space="preserve">Construire adaptable </w:t>
          </w:r>
          <w:r>
            <w:t>»</w:t>
          </w:r>
        </w:p>
      </w:tc>
      <w:tc>
        <w:tcPr>
          <w:tcW w:w="3018" w:type="dxa"/>
          <w:tcMar>
            <w:top w:w="85" w:type="dxa"/>
          </w:tcMar>
        </w:tcPr>
        <w:p w:rsidR="00B516D7" w:rsidRPr="007657A9" w:rsidRDefault="00B516D7" w:rsidP="005726B3">
          <w:pPr>
            <w:pStyle w:val="Pieddepage"/>
            <w:jc w:val="right"/>
            <w:rPr>
              <w:rStyle w:val="Numrodepage"/>
              <w:color w:val="000000" w:themeColor="text1"/>
              <w:sz w:val="16"/>
              <w:szCs w:val="16"/>
            </w:rPr>
          </w:pPr>
          <w:r w:rsidRPr="007657A9">
            <w:rPr>
              <w:color w:val="000000" w:themeColor="text1"/>
              <w:sz w:val="16"/>
              <w:szCs w:val="16"/>
            </w:rPr>
            <w:t xml:space="preserve">Charte </w:t>
          </w:r>
        </w:p>
        <w:p w:rsidR="00B516D7" w:rsidRPr="007657A9" w:rsidRDefault="00087B7B" w:rsidP="005726B3">
          <w:pPr>
            <w:pStyle w:val="Pieddepage"/>
            <w:jc w:val="right"/>
            <w:rPr>
              <w:color w:val="808080"/>
              <w:sz w:val="16"/>
              <w:szCs w:val="16"/>
            </w:rPr>
          </w:pPr>
          <w:r>
            <w:rPr>
              <w:rStyle w:val="Numrodepage"/>
              <w:sz w:val="16"/>
              <w:szCs w:val="16"/>
            </w:rPr>
            <w:t>Novembre</w:t>
          </w:r>
          <w:r w:rsidR="00B516D7" w:rsidRPr="007657A9">
            <w:rPr>
              <w:rStyle w:val="Numrodepage"/>
              <w:sz w:val="16"/>
              <w:szCs w:val="16"/>
            </w:rPr>
            <w:t xml:space="preserve"> 2012</w:t>
          </w:r>
        </w:p>
        <w:p w:rsidR="00B516D7" w:rsidRPr="00EF2617" w:rsidRDefault="00B516D7" w:rsidP="005726B3">
          <w:pPr>
            <w:jc w:val="right"/>
          </w:pPr>
          <w:r w:rsidRPr="00EF2617">
            <w:rPr>
              <w:color w:val="808080"/>
              <w:sz w:val="16"/>
              <w:szCs w:val="16"/>
            </w:rPr>
            <w:t xml:space="preserve">Page </w:t>
          </w:r>
          <w:r w:rsidRPr="00EF2617">
            <w:rPr>
              <w:rStyle w:val="Numrodepage"/>
              <w:color w:val="808080"/>
              <w:sz w:val="16"/>
              <w:szCs w:val="16"/>
            </w:rPr>
            <w:fldChar w:fldCharType="begin"/>
          </w:r>
          <w:r w:rsidRPr="00EF2617">
            <w:rPr>
              <w:rStyle w:val="Numrodepage"/>
              <w:color w:val="808080"/>
              <w:sz w:val="16"/>
              <w:szCs w:val="16"/>
            </w:rPr>
            <w:instrText xml:space="preserve"> PAGE </w:instrText>
          </w:r>
          <w:r w:rsidRPr="00EF2617">
            <w:rPr>
              <w:rStyle w:val="Numrodepage"/>
              <w:color w:val="808080"/>
              <w:sz w:val="16"/>
              <w:szCs w:val="16"/>
            </w:rPr>
            <w:fldChar w:fldCharType="separate"/>
          </w:r>
          <w:r w:rsidR="00503D5A">
            <w:rPr>
              <w:rStyle w:val="Numrodepage"/>
              <w:noProof/>
              <w:color w:val="808080"/>
              <w:sz w:val="16"/>
              <w:szCs w:val="16"/>
            </w:rPr>
            <w:t>2</w:t>
          </w:r>
          <w:r w:rsidRPr="00EF2617">
            <w:rPr>
              <w:rStyle w:val="Numrodepage"/>
              <w:color w:val="808080"/>
              <w:sz w:val="16"/>
              <w:szCs w:val="16"/>
            </w:rPr>
            <w:fldChar w:fldCharType="end"/>
          </w:r>
        </w:p>
      </w:tc>
    </w:tr>
  </w:tbl>
  <w:p w:rsidR="00B516D7" w:rsidRDefault="00B516D7" w:rsidP="00EF2617">
    <w:pPr>
      <w:pStyle w:val="Pieddepage"/>
      <w:tabs>
        <w:tab w:val="clear" w:pos="4536"/>
        <w:tab w:val="clear" w:pos="9072"/>
        <w:tab w:val="left" w:pos="3465"/>
      </w:tabs>
      <w:rPr>
        <w:szCs w:val="22"/>
      </w:rPr>
    </w:pPr>
  </w:p>
  <w:p w:rsidR="00B516D7" w:rsidRPr="006173CE" w:rsidRDefault="00B516D7" w:rsidP="006173CE">
    <w:pPr>
      <w:pStyle w:val="Pieddepage"/>
      <w:jc w:val="right"/>
      <w:rPr>
        <w:sz w:val="18"/>
        <w:szCs w:val="18"/>
      </w:rPr>
    </w:pPr>
  </w:p>
  <w:p w:rsidR="00B516D7" w:rsidRDefault="00B516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B19" w:rsidRDefault="00E80B19">
      <w:r>
        <w:separator/>
      </w:r>
    </w:p>
    <w:p w:rsidR="00E80B19" w:rsidRDefault="00E80B19"/>
  </w:footnote>
  <w:footnote w:type="continuationSeparator" w:id="0">
    <w:p w:rsidR="00E80B19" w:rsidRDefault="00E80B19">
      <w:r>
        <w:continuationSeparator/>
      </w:r>
    </w:p>
    <w:p w:rsidR="00E80B19" w:rsidRDefault="00E80B19"/>
  </w:footnote>
  <w:footnote w:id="1">
    <w:p w:rsidR="00B516D7" w:rsidRPr="00197BF2" w:rsidRDefault="00B516D7">
      <w:pPr>
        <w:pStyle w:val="Notedebasdepage"/>
        <w:rPr>
          <w:lang w:val="fr-BE"/>
        </w:rPr>
      </w:pPr>
      <w:r>
        <w:rPr>
          <w:rStyle w:val="Appelnotedebasdep"/>
        </w:rPr>
        <w:footnoteRef/>
      </w:r>
      <w:r>
        <w:t xml:space="preserve"> Confédération Construction Wallonne</w:t>
      </w:r>
    </w:p>
  </w:footnote>
  <w:footnote w:id="2">
    <w:p w:rsidR="00B516D7" w:rsidRPr="00197BF2" w:rsidRDefault="00B516D7">
      <w:pPr>
        <w:pStyle w:val="Notedebasdepage"/>
      </w:pPr>
      <w:r>
        <w:rPr>
          <w:rStyle w:val="Appelnotedebasdep"/>
        </w:rPr>
        <w:footnoteRef/>
      </w:r>
      <w:r>
        <w:t xml:space="preserve"> </w:t>
      </w:r>
      <w:hyperlink r:id="rId1" w:history="1">
        <w:r w:rsidRPr="00197BF2">
          <w:t>Institut wallon de Formation en Alternance et des indépendants et Petites et Moyennes</w:t>
        </w:r>
      </w:hyperlink>
      <w:r>
        <w:t xml:space="preserve"> Entreprises</w:t>
      </w:r>
    </w:p>
  </w:footnote>
  <w:footnote w:id="3">
    <w:p w:rsidR="00B516D7" w:rsidRPr="00197BF2" w:rsidRDefault="00B516D7">
      <w:pPr>
        <w:pStyle w:val="Notedebasdepage"/>
        <w:rPr>
          <w:lang w:val="fr-BE"/>
        </w:rPr>
      </w:pPr>
      <w:r>
        <w:rPr>
          <w:rStyle w:val="Appelnotedebasdep"/>
        </w:rPr>
        <w:footnoteRef/>
      </w:r>
      <w:r>
        <w:t xml:space="preserve"> Centre Scientifique et Technique de la Construction</w:t>
      </w:r>
    </w:p>
  </w:footnote>
  <w:footnote w:id="4">
    <w:p w:rsidR="00B516D7" w:rsidRPr="00197BF2" w:rsidRDefault="00B516D7">
      <w:pPr>
        <w:pStyle w:val="Notedebasdepage"/>
        <w:rPr>
          <w:lang w:val="fr-BE"/>
        </w:rPr>
      </w:pPr>
      <w:r>
        <w:rPr>
          <w:rStyle w:val="Appelnotedebasdep"/>
        </w:rPr>
        <w:footnoteRef/>
      </w:r>
      <w:r>
        <w:t xml:space="preserve"> Collectif Accessibilité Wallonie Bruxelles</w:t>
      </w:r>
    </w:p>
  </w:footnote>
  <w:footnote w:id="5">
    <w:p w:rsidR="00B516D7" w:rsidRPr="00197BF2" w:rsidRDefault="00B516D7">
      <w:pPr>
        <w:pStyle w:val="Notedebasdepage"/>
        <w:rPr>
          <w:lang w:val="fr-BE"/>
        </w:rPr>
      </w:pPr>
      <w:r>
        <w:rPr>
          <w:rStyle w:val="Appelnotedebasdep"/>
        </w:rPr>
        <w:footnoteRef/>
      </w:r>
      <w:r>
        <w:t xml:space="preserve"> Centre Interdisciplinaire de Formation de Formateurs de l’Université de Liège</w:t>
      </w:r>
    </w:p>
  </w:footnote>
  <w:footnote w:id="6">
    <w:p w:rsidR="00B516D7" w:rsidRPr="00681302" w:rsidRDefault="00B516D7" w:rsidP="00C8355C">
      <w:pPr>
        <w:pStyle w:val="Notedebasdepage"/>
        <w:rPr>
          <w:lang w:val="fr-BE"/>
        </w:rPr>
      </w:pPr>
      <w:r>
        <w:rPr>
          <w:rStyle w:val="Appelnotedebasdep"/>
        </w:rPr>
        <w:footnoteRef/>
      </w:r>
      <w:r>
        <w:t xml:space="preserve"> Dans les espaces de l’unité de vie, seuls les espaces de jour (entrée, séjour, cuisine, WC) et espaces de nuit (chambre principale, salle de bains avec WC) peuvent être sur un niveau distinct. </w:t>
      </w:r>
    </w:p>
  </w:footnote>
  <w:footnote w:id="7">
    <w:p w:rsidR="00B516D7" w:rsidRPr="00761B23" w:rsidRDefault="00B516D7" w:rsidP="00C8355C">
      <w:pPr>
        <w:pStyle w:val="Notedebasdepage"/>
        <w:rPr>
          <w:lang w:val="fr-BE"/>
        </w:rPr>
      </w:pPr>
      <w:r>
        <w:rPr>
          <w:rStyle w:val="Appelnotedebasdep"/>
        </w:rPr>
        <w:footnoteRef/>
      </w:r>
      <w:r>
        <w:t xml:space="preserve"> Les fiches d’aménagement d’un escalier confortable et de mise en place ultérieure d’un dispositif de changement de niveau sont téléchargeables sur </w:t>
      </w:r>
      <w:hyperlink r:id="rId2" w:history="1">
        <w:r w:rsidRPr="00FA0E75">
          <w:rPr>
            <w:rStyle w:val="Lienhypertexte"/>
          </w:rPr>
          <w:t>www.construire-adaptable.be</w:t>
        </w:r>
      </w:hyperlink>
      <w:r>
        <w:t xml:space="preserve"> </w:t>
      </w:r>
    </w:p>
  </w:footnote>
  <w:footnote w:id="8">
    <w:p w:rsidR="00B516D7" w:rsidRPr="00797FFB" w:rsidRDefault="00B516D7" w:rsidP="006A3266">
      <w:pPr>
        <w:rPr>
          <w:sz w:val="20"/>
          <w:szCs w:val="20"/>
        </w:rPr>
      </w:pPr>
      <w:r>
        <w:rPr>
          <w:rStyle w:val="Appelnotedebasdep"/>
        </w:rPr>
        <w:footnoteRef/>
      </w:r>
      <w:r>
        <w:t xml:space="preserve"> </w:t>
      </w:r>
      <w:r>
        <w:rPr>
          <w:sz w:val="20"/>
          <w:szCs w:val="20"/>
        </w:rPr>
        <w:t>P</w:t>
      </w:r>
      <w:r w:rsidRPr="00797FFB">
        <w:rPr>
          <w:sz w:val="20"/>
          <w:szCs w:val="20"/>
        </w:rPr>
        <w:t>lan</w:t>
      </w:r>
      <w:r>
        <w:rPr>
          <w:sz w:val="20"/>
          <w:szCs w:val="20"/>
        </w:rPr>
        <w:t>s,</w:t>
      </w:r>
      <w:r w:rsidRPr="00797FFB">
        <w:rPr>
          <w:sz w:val="20"/>
          <w:szCs w:val="20"/>
        </w:rPr>
        <w:t xml:space="preserve"> coté</w:t>
      </w:r>
      <w:r>
        <w:rPr>
          <w:sz w:val="20"/>
          <w:szCs w:val="20"/>
        </w:rPr>
        <w:t xml:space="preserve">s dans les trois dimensions, </w:t>
      </w:r>
      <w:r w:rsidRPr="00797FFB">
        <w:rPr>
          <w:sz w:val="20"/>
          <w:szCs w:val="20"/>
        </w:rPr>
        <w:t xml:space="preserve">précisant les cheminements extérieurs ainsi que les conditions de raccordement entre la voirie et les espaces extérieurs </w:t>
      </w:r>
      <w:r>
        <w:rPr>
          <w:sz w:val="20"/>
          <w:szCs w:val="20"/>
        </w:rPr>
        <w:t>du logement. Plans faisant apparaître l’aire de rotation</w:t>
      </w:r>
      <w:r w:rsidRPr="00797FFB">
        <w:rPr>
          <w:sz w:val="20"/>
          <w:szCs w:val="20"/>
        </w:rPr>
        <w:t xml:space="preserve"> de 1,50 m </w:t>
      </w:r>
      <w:r>
        <w:rPr>
          <w:sz w:val="20"/>
          <w:szCs w:val="20"/>
        </w:rPr>
        <w:t xml:space="preserve">de </w:t>
      </w:r>
      <w:r w:rsidRPr="00797FFB">
        <w:rPr>
          <w:sz w:val="20"/>
          <w:szCs w:val="20"/>
        </w:rPr>
        <w:t xml:space="preserve">diamètre </w:t>
      </w:r>
      <w:r>
        <w:rPr>
          <w:sz w:val="20"/>
          <w:szCs w:val="20"/>
        </w:rPr>
        <w:t xml:space="preserve">là où elle est </w:t>
      </w:r>
      <w:r w:rsidRPr="00797FFB">
        <w:rPr>
          <w:sz w:val="20"/>
          <w:szCs w:val="20"/>
        </w:rPr>
        <w:t>requis</w:t>
      </w:r>
      <w:r>
        <w:rPr>
          <w:sz w:val="20"/>
          <w:szCs w:val="20"/>
        </w:rPr>
        <w:t>e</w:t>
      </w:r>
      <w:r w:rsidRPr="00797FFB">
        <w:rPr>
          <w:sz w:val="20"/>
          <w:szCs w:val="20"/>
        </w:rPr>
        <w:t xml:space="preserve"> </w:t>
      </w:r>
      <w:r>
        <w:rPr>
          <w:sz w:val="20"/>
          <w:szCs w:val="20"/>
        </w:rPr>
        <w:t xml:space="preserve">pour </w:t>
      </w:r>
      <w:r w:rsidRPr="00797FFB">
        <w:rPr>
          <w:sz w:val="20"/>
          <w:szCs w:val="20"/>
        </w:rPr>
        <w:t>une personne en fauteuil roulant</w:t>
      </w:r>
      <w:r>
        <w:rPr>
          <w:sz w:val="20"/>
          <w:szCs w:val="20"/>
        </w:rPr>
        <w:t>, ainsi que les pentes des plans inclinés et les dévers des cheminements.</w:t>
      </w:r>
      <w:r w:rsidRPr="00797FFB">
        <w:rPr>
          <w:sz w:val="20"/>
          <w:szCs w:val="20"/>
        </w:rPr>
        <w:t xml:space="preserve"> </w:t>
      </w:r>
    </w:p>
    <w:p w:rsidR="00B516D7" w:rsidRPr="00797FFB" w:rsidRDefault="00B516D7" w:rsidP="006A3266">
      <w:pPr>
        <w:pStyle w:val="Notedebasdepage"/>
        <w:rPr>
          <w:lang w:val="fr-BE"/>
        </w:rPr>
      </w:pPr>
    </w:p>
  </w:footnote>
  <w:footnote w:id="9">
    <w:p w:rsidR="00B516D7" w:rsidRPr="00D64A3B" w:rsidRDefault="00B516D7">
      <w:pPr>
        <w:pStyle w:val="Notedebasdepage"/>
        <w:rPr>
          <w:lang w:val="fr-BE"/>
        </w:rPr>
      </w:pPr>
      <w:r>
        <w:rPr>
          <w:rStyle w:val="Appelnotedebasdep"/>
        </w:rPr>
        <w:footnoteRef/>
      </w:r>
      <w:r>
        <w:t xml:space="preserve"> Se référer à la page 50 du Guide d’aide à la conception d’un logement adaptable.</w:t>
      </w:r>
    </w:p>
  </w:footnote>
  <w:footnote w:id="10">
    <w:p w:rsidR="00B516D7" w:rsidRPr="00F60097" w:rsidRDefault="00B516D7" w:rsidP="00F866D1">
      <w:pPr>
        <w:rPr>
          <w:sz w:val="20"/>
          <w:szCs w:val="20"/>
        </w:rPr>
      </w:pPr>
      <w:r>
        <w:rPr>
          <w:rStyle w:val="Appelnotedebasdep"/>
        </w:rPr>
        <w:footnoteRef/>
      </w:r>
      <w:r>
        <w:t xml:space="preserve"> </w:t>
      </w:r>
      <w:r>
        <w:rPr>
          <w:sz w:val="20"/>
          <w:szCs w:val="20"/>
        </w:rPr>
        <w:t xml:space="preserve">Pour rappel, conformément à la charte, le professionnel partenaire s’inscrit dans la démarche « Construire adaptable » </w:t>
      </w:r>
      <w:r w:rsidRPr="00F60097">
        <w:rPr>
          <w:sz w:val="20"/>
          <w:szCs w:val="20"/>
        </w:rPr>
        <w:t>idéalement avant que la demande éventuelle de permis d'urbanisme liée au projet soit déposée à la commune. Si la demande de permis a déjà été introduite,  le professionnel partenaire s’engage à réintroduire des plans modifiés à la commune si l’équipe d’experts en charge du dossier l’estime nécessaire.</w:t>
      </w:r>
    </w:p>
    <w:p w:rsidR="00B516D7" w:rsidRPr="00F866D1" w:rsidRDefault="00B516D7">
      <w:pPr>
        <w:pStyle w:val="Notedebasdepage"/>
        <w:rPr>
          <w:lang w:val="fr-B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0.2pt;height:214.9pt" o:bullet="t">
        <v:imagedata r:id="rId1" o:title="logo_adaptabilite_seul"/>
      </v:shape>
    </w:pict>
  </w:numPicBullet>
  <w:abstractNum w:abstractNumId="0">
    <w:nsid w:val="00000002"/>
    <w:multiLevelType w:val="multilevel"/>
    <w:tmpl w:val="00000002"/>
    <w:name w:val="WW8Num2"/>
    <w:lvl w:ilvl="0">
      <w:numFmt w:val="bullet"/>
      <w:lvlText w:val="-"/>
      <w:lvlJc w:val="left"/>
      <w:pPr>
        <w:tabs>
          <w:tab w:val="num" w:pos="720"/>
        </w:tabs>
        <w:ind w:left="720" w:hanging="360"/>
      </w:pPr>
      <w:rPr>
        <w:rFonts w:ascii="Verdana" w:hAnsi="Verdana"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15122DB"/>
    <w:multiLevelType w:val="hybridMultilevel"/>
    <w:tmpl w:val="55E8FDE6"/>
    <w:lvl w:ilvl="0" w:tplc="E70C68BE">
      <w:start w:val="1"/>
      <w:numFmt w:val="bullet"/>
      <w:pStyle w:val="Style6"/>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282662D"/>
    <w:multiLevelType w:val="hybridMultilevel"/>
    <w:tmpl w:val="F4089916"/>
    <w:lvl w:ilvl="0" w:tplc="6CA2165C">
      <w:start w:val="1"/>
      <w:numFmt w:val="bullet"/>
      <w:pStyle w:val="Style4"/>
      <w:lvlText w:val=""/>
      <w:lvlJc w:val="left"/>
      <w:pPr>
        <w:ind w:left="1202" w:hanging="360"/>
      </w:pPr>
      <w:rPr>
        <w:rFonts w:ascii="Symbol" w:hAnsi="Symbol" w:hint="default"/>
      </w:rPr>
    </w:lvl>
    <w:lvl w:ilvl="1" w:tplc="080C0003" w:tentative="1">
      <w:start w:val="1"/>
      <w:numFmt w:val="bullet"/>
      <w:lvlText w:val="o"/>
      <w:lvlJc w:val="left"/>
      <w:pPr>
        <w:ind w:left="1922" w:hanging="360"/>
      </w:pPr>
      <w:rPr>
        <w:rFonts w:ascii="Courier New" w:hAnsi="Courier New" w:cs="Courier New" w:hint="default"/>
      </w:rPr>
    </w:lvl>
    <w:lvl w:ilvl="2" w:tplc="080C0005" w:tentative="1">
      <w:start w:val="1"/>
      <w:numFmt w:val="bullet"/>
      <w:lvlText w:val=""/>
      <w:lvlJc w:val="left"/>
      <w:pPr>
        <w:ind w:left="2642" w:hanging="360"/>
      </w:pPr>
      <w:rPr>
        <w:rFonts w:ascii="Wingdings" w:hAnsi="Wingdings" w:hint="default"/>
      </w:rPr>
    </w:lvl>
    <w:lvl w:ilvl="3" w:tplc="080C0001" w:tentative="1">
      <w:start w:val="1"/>
      <w:numFmt w:val="bullet"/>
      <w:lvlText w:val=""/>
      <w:lvlJc w:val="left"/>
      <w:pPr>
        <w:ind w:left="3362" w:hanging="360"/>
      </w:pPr>
      <w:rPr>
        <w:rFonts w:ascii="Symbol" w:hAnsi="Symbol" w:hint="default"/>
      </w:rPr>
    </w:lvl>
    <w:lvl w:ilvl="4" w:tplc="080C0003" w:tentative="1">
      <w:start w:val="1"/>
      <w:numFmt w:val="bullet"/>
      <w:lvlText w:val="o"/>
      <w:lvlJc w:val="left"/>
      <w:pPr>
        <w:ind w:left="4082" w:hanging="360"/>
      </w:pPr>
      <w:rPr>
        <w:rFonts w:ascii="Courier New" w:hAnsi="Courier New" w:cs="Courier New" w:hint="default"/>
      </w:rPr>
    </w:lvl>
    <w:lvl w:ilvl="5" w:tplc="080C0005" w:tentative="1">
      <w:start w:val="1"/>
      <w:numFmt w:val="bullet"/>
      <w:lvlText w:val=""/>
      <w:lvlJc w:val="left"/>
      <w:pPr>
        <w:ind w:left="4802" w:hanging="360"/>
      </w:pPr>
      <w:rPr>
        <w:rFonts w:ascii="Wingdings" w:hAnsi="Wingdings" w:hint="default"/>
      </w:rPr>
    </w:lvl>
    <w:lvl w:ilvl="6" w:tplc="080C0001" w:tentative="1">
      <w:start w:val="1"/>
      <w:numFmt w:val="bullet"/>
      <w:lvlText w:val=""/>
      <w:lvlJc w:val="left"/>
      <w:pPr>
        <w:ind w:left="5522" w:hanging="360"/>
      </w:pPr>
      <w:rPr>
        <w:rFonts w:ascii="Symbol" w:hAnsi="Symbol" w:hint="default"/>
      </w:rPr>
    </w:lvl>
    <w:lvl w:ilvl="7" w:tplc="080C0003" w:tentative="1">
      <w:start w:val="1"/>
      <w:numFmt w:val="bullet"/>
      <w:lvlText w:val="o"/>
      <w:lvlJc w:val="left"/>
      <w:pPr>
        <w:ind w:left="6242" w:hanging="360"/>
      </w:pPr>
      <w:rPr>
        <w:rFonts w:ascii="Courier New" w:hAnsi="Courier New" w:cs="Courier New" w:hint="default"/>
      </w:rPr>
    </w:lvl>
    <w:lvl w:ilvl="8" w:tplc="080C0005" w:tentative="1">
      <w:start w:val="1"/>
      <w:numFmt w:val="bullet"/>
      <w:lvlText w:val=""/>
      <w:lvlJc w:val="left"/>
      <w:pPr>
        <w:ind w:left="6962" w:hanging="360"/>
      </w:pPr>
      <w:rPr>
        <w:rFonts w:ascii="Wingdings" w:hAnsi="Wingdings" w:hint="default"/>
      </w:rPr>
    </w:lvl>
  </w:abstractNum>
  <w:abstractNum w:abstractNumId="3">
    <w:nsid w:val="068971FD"/>
    <w:multiLevelType w:val="hybridMultilevel"/>
    <w:tmpl w:val="C034099A"/>
    <w:lvl w:ilvl="0" w:tplc="BB58C584">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30B3D95"/>
    <w:multiLevelType w:val="hybridMultilevel"/>
    <w:tmpl w:val="C660D40C"/>
    <w:lvl w:ilvl="0" w:tplc="E9DE6E94">
      <w:start w:val="1"/>
      <w:numFmt w:val="decimal"/>
      <w:lvlText w:val="%1."/>
      <w:lvlJc w:val="left"/>
      <w:pPr>
        <w:tabs>
          <w:tab w:val="num" w:pos="765"/>
        </w:tabs>
        <w:ind w:left="765" w:hanging="4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4D57038"/>
    <w:multiLevelType w:val="multilevel"/>
    <w:tmpl w:val="57ACC0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9B85CCA"/>
    <w:multiLevelType w:val="hybridMultilevel"/>
    <w:tmpl w:val="264C9AAA"/>
    <w:lvl w:ilvl="0" w:tplc="2C0C14C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D033499"/>
    <w:multiLevelType w:val="hybridMultilevel"/>
    <w:tmpl w:val="4D3098C0"/>
    <w:lvl w:ilvl="0" w:tplc="9266F7D6">
      <w:start w:val="1"/>
      <w:numFmt w:val="decimal"/>
      <w:lvlText w:val="%1."/>
      <w:lvlJc w:val="left"/>
      <w:pPr>
        <w:tabs>
          <w:tab w:val="num" w:pos="720"/>
        </w:tabs>
        <w:ind w:left="720" w:hanging="360"/>
      </w:pPr>
      <w:rPr>
        <w:rFonts w:hint="default"/>
      </w:rPr>
    </w:lvl>
    <w:lvl w:ilvl="1" w:tplc="23C80868">
      <w:start w:val="1"/>
      <w:numFmt w:val="bullet"/>
      <w:lvlText w:val="-"/>
      <w:lvlJc w:val="left"/>
      <w:pPr>
        <w:tabs>
          <w:tab w:val="num" w:pos="1440"/>
        </w:tabs>
        <w:ind w:left="1440" w:hanging="360"/>
      </w:pPr>
      <w:rPr>
        <w:rFonts w:ascii="Verdana" w:eastAsia="Times New Roman" w:hAnsi="Verdana" w:cs="Times New Roman"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61940D2"/>
    <w:multiLevelType w:val="hybridMultilevel"/>
    <w:tmpl w:val="0A7A2680"/>
    <w:lvl w:ilvl="0" w:tplc="78D616FC">
      <w:start w:val="1"/>
      <w:numFmt w:val="decimal"/>
      <w:lvlText w:val="%1."/>
      <w:lvlJc w:val="left"/>
      <w:pPr>
        <w:ind w:left="1069" w:hanging="360"/>
      </w:pPr>
      <w:rPr>
        <w:rFonts w:hint="default"/>
      </w:rPr>
    </w:lvl>
    <w:lvl w:ilvl="1" w:tplc="080C0019" w:tentative="1">
      <w:start w:val="1"/>
      <w:numFmt w:val="lowerLetter"/>
      <w:lvlText w:val="%2."/>
      <w:lvlJc w:val="left"/>
      <w:pPr>
        <w:ind w:left="1794" w:hanging="360"/>
      </w:pPr>
    </w:lvl>
    <w:lvl w:ilvl="2" w:tplc="080C001B" w:tentative="1">
      <w:start w:val="1"/>
      <w:numFmt w:val="lowerRoman"/>
      <w:lvlText w:val="%3."/>
      <w:lvlJc w:val="right"/>
      <w:pPr>
        <w:ind w:left="2514" w:hanging="180"/>
      </w:pPr>
    </w:lvl>
    <w:lvl w:ilvl="3" w:tplc="080C000F" w:tentative="1">
      <w:start w:val="1"/>
      <w:numFmt w:val="decimal"/>
      <w:lvlText w:val="%4."/>
      <w:lvlJc w:val="left"/>
      <w:pPr>
        <w:ind w:left="3234" w:hanging="360"/>
      </w:pPr>
    </w:lvl>
    <w:lvl w:ilvl="4" w:tplc="080C0019" w:tentative="1">
      <w:start w:val="1"/>
      <w:numFmt w:val="lowerLetter"/>
      <w:lvlText w:val="%5."/>
      <w:lvlJc w:val="left"/>
      <w:pPr>
        <w:ind w:left="3954" w:hanging="360"/>
      </w:pPr>
    </w:lvl>
    <w:lvl w:ilvl="5" w:tplc="080C001B" w:tentative="1">
      <w:start w:val="1"/>
      <w:numFmt w:val="lowerRoman"/>
      <w:lvlText w:val="%6."/>
      <w:lvlJc w:val="right"/>
      <w:pPr>
        <w:ind w:left="4674" w:hanging="180"/>
      </w:pPr>
    </w:lvl>
    <w:lvl w:ilvl="6" w:tplc="080C000F" w:tentative="1">
      <w:start w:val="1"/>
      <w:numFmt w:val="decimal"/>
      <w:lvlText w:val="%7."/>
      <w:lvlJc w:val="left"/>
      <w:pPr>
        <w:ind w:left="5394" w:hanging="360"/>
      </w:pPr>
    </w:lvl>
    <w:lvl w:ilvl="7" w:tplc="080C0019" w:tentative="1">
      <w:start w:val="1"/>
      <w:numFmt w:val="lowerLetter"/>
      <w:lvlText w:val="%8."/>
      <w:lvlJc w:val="left"/>
      <w:pPr>
        <w:ind w:left="6114" w:hanging="360"/>
      </w:pPr>
    </w:lvl>
    <w:lvl w:ilvl="8" w:tplc="080C001B" w:tentative="1">
      <w:start w:val="1"/>
      <w:numFmt w:val="lowerRoman"/>
      <w:lvlText w:val="%9."/>
      <w:lvlJc w:val="right"/>
      <w:pPr>
        <w:ind w:left="6834" w:hanging="180"/>
      </w:pPr>
    </w:lvl>
  </w:abstractNum>
  <w:abstractNum w:abstractNumId="9">
    <w:nsid w:val="26356F35"/>
    <w:multiLevelType w:val="hybridMultilevel"/>
    <w:tmpl w:val="E3BAE374"/>
    <w:lvl w:ilvl="0" w:tplc="4C167152">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2A203AC2"/>
    <w:multiLevelType w:val="multilevel"/>
    <w:tmpl w:val="1B96AE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0B67200"/>
    <w:multiLevelType w:val="hybridMultilevel"/>
    <w:tmpl w:val="5FF6FB66"/>
    <w:lvl w:ilvl="0" w:tplc="080C0001">
      <w:start w:val="1"/>
      <w:numFmt w:val="bullet"/>
      <w:lvlText w:val=""/>
      <w:lvlJc w:val="left"/>
      <w:pPr>
        <w:ind w:left="1202" w:hanging="360"/>
      </w:pPr>
      <w:rPr>
        <w:rFonts w:ascii="Symbol" w:hAnsi="Symbol" w:hint="default"/>
      </w:rPr>
    </w:lvl>
    <w:lvl w:ilvl="1" w:tplc="080C0003" w:tentative="1">
      <w:start w:val="1"/>
      <w:numFmt w:val="bullet"/>
      <w:lvlText w:val="o"/>
      <w:lvlJc w:val="left"/>
      <w:pPr>
        <w:ind w:left="1922" w:hanging="360"/>
      </w:pPr>
      <w:rPr>
        <w:rFonts w:ascii="Courier New" w:hAnsi="Courier New" w:cs="Courier New" w:hint="default"/>
      </w:rPr>
    </w:lvl>
    <w:lvl w:ilvl="2" w:tplc="080C0005" w:tentative="1">
      <w:start w:val="1"/>
      <w:numFmt w:val="bullet"/>
      <w:lvlText w:val=""/>
      <w:lvlJc w:val="left"/>
      <w:pPr>
        <w:ind w:left="2642" w:hanging="360"/>
      </w:pPr>
      <w:rPr>
        <w:rFonts w:ascii="Wingdings" w:hAnsi="Wingdings" w:hint="default"/>
      </w:rPr>
    </w:lvl>
    <w:lvl w:ilvl="3" w:tplc="080C0001" w:tentative="1">
      <w:start w:val="1"/>
      <w:numFmt w:val="bullet"/>
      <w:lvlText w:val=""/>
      <w:lvlJc w:val="left"/>
      <w:pPr>
        <w:ind w:left="3362" w:hanging="360"/>
      </w:pPr>
      <w:rPr>
        <w:rFonts w:ascii="Symbol" w:hAnsi="Symbol" w:hint="default"/>
      </w:rPr>
    </w:lvl>
    <w:lvl w:ilvl="4" w:tplc="080C0003" w:tentative="1">
      <w:start w:val="1"/>
      <w:numFmt w:val="bullet"/>
      <w:lvlText w:val="o"/>
      <w:lvlJc w:val="left"/>
      <w:pPr>
        <w:ind w:left="4082" w:hanging="360"/>
      </w:pPr>
      <w:rPr>
        <w:rFonts w:ascii="Courier New" w:hAnsi="Courier New" w:cs="Courier New" w:hint="default"/>
      </w:rPr>
    </w:lvl>
    <w:lvl w:ilvl="5" w:tplc="080C0005" w:tentative="1">
      <w:start w:val="1"/>
      <w:numFmt w:val="bullet"/>
      <w:lvlText w:val=""/>
      <w:lvlJc w:val="left"/>
      <w:pPr>
        <w:ind w:left="4802" w:hanging="360"/>
      </w:pPr>
      <w:rPr>
        <w:rFonts w:ascii="Wingdings" w:hAnsi="Wingdings" w:hint="default"/>
      </w:rPr>
    </w:lvl>
    <w:lvl w:ilvl="6" w:tplc="080C0001" w:tentative="1">
      <w:start w:val="1"/>
      <w:numFmt w:val="bullet"/>
      <w:lvlText w:val=""/>
      <w:lvlJc w:val="left"/>
      <w:pPr>
        <w:ind w:left="5522" w:hanging="360"/>
      </w:pPr>
      <w:rPr>
        <w:rFonts w:ascii="Symbol" w:hAnsi="Symbol" w:hint="default"/>
      </w:rPr>
    </w:lvl>
    <w:lvl w:ilvl="7" w:tplc="080C0003" w:tentative="1">
      <w:start w:val="1"/>
      <w:numFmt w:val="bullet"/>
      <w:lvlText w:val="o"/>
      <w:lvlJc w:val="left"/>
      <w:pPr>
        <w:ind w:left="6242" w:hanging="360"/>
      </w:pPr>
      <w:rPr>
        <w:rFonts w:ascii="Courier New" w:hAnsi="Courier New" w:cs="Courier New" w:hint="default"/>
      </w:rPr>
    </w:lvl>
    <w:lvl w:ilvl="8" w:tplc="080C0005" w:tentative="1">
      <w:start w:val="1"/>
      <w:numFmt w:val="bullet"/>
      <w:lvlText w:val=""/>
      <w:lvlJc w:val="left"/>
      <w:pPr>
        <w:ind w:left="6962" w:hanging="360"/>
      </w:pPr>
      <w:rPr>
        <w:rFonts w:ascii="Wingdings" w:hAnsi="Wingdings" w:hint="default"/>
      </w:rPr>
    </w:lvl>
  </w:abstractNum>
  <w:abstractNum w:abstractNumId="12">
    <w:nsid w:val="354E355D"/>
    <w:multiLevelType w:val="multilevel"/>
    <w:tmpl w:val="BD24B49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03F6458"/>
    <w:multiLevelType w:val="multilevel"/>
    <w:tmpl w:val="4736448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17A2ADE"/>
    <w:multiLevelType w:val="hybridMultilevel"/>
    <w:tmpl w:val="9B6E6CCE"/>
    <w:lvl w:ilvl="0" w:tplc="EE189D16">
      <w:start w:val="3"/>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32E7710"/>
    <w:multiLevelType w:val="hybridMultilevel"/>
    <w:tmpl w:val="5C8A9DA0"/>
    <w:lvl w:ilvl="0" w:tplc="6BB68B7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465A270E"/>
    <w:multiLevelType w:val="hybridMultilevel"/>
    <w:tmpl w:val="94B45AEA"/>
    <w:lvl w:ilvl="0" w:tplc="08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4C4F2B93"/>
    <w:multiLevelType w:val="hybridMultilevel"/>
    <w:tmpl w:val="CCB02D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53B5003C"/>
    <w:multiLevelType w:val="hybridMultilevel"/>
    <w:tmpl w:val="C21E97E0"/>
    <w:lvl w:ilvl="0" w:tplc="EDC65972">
      <w:start w:val="1"/>
      <w:numFmt w:val="decimal"/>
      <w:lvlText w:val="%1."/>
      <w:lvlJc w:val="left"/>
      <w:pPr>
        <w:tabs>
          <w:tab w:val="num" w:pos="720"/>
        </w:tabs>
        <w:ind w:left="720" w:hanging="360"/>
      </w:pPr>
      <w:rPr>
        <w:rFonts w:hint="default"/>
      </w:rPr>
    </w:lvl>
    <w:lvl w:ilvl="1" w:tplc="EE189D16">
      <w:start w:val="3"/>
      <w:numFmt w:val="bullet"/>
      <w:lvlText w:val="-"/>
      <w:lvlJc w:val="left"/>
      <w:pPr>
        <w:tabs>
          <w:tab w:val="num" w:pos="1440"/>
        </w:tabs>
        <w:ind w:left="1440" w:hanging="360"/>
      </w:pPr>
      <w:rPr>
        <w:rFonts w:ascii="Verdana" w:eastAsia="Times New Roman" w:hAnsi="Verdana" w:cs="Times New Roman"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55FE3D0E"/>
    <w:multiLevelType w:val="hybridMultilevel"/>
    <w:tmpl w:val="4736448C"/>
    <w:lvl w:ilvl="0" w:tplc="DA36C34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56A71A84"/>
    <w:multiLevelType w:val="hybridMultilevel"/>
    <w:tmpl w:val="E982DCCA"/>
    <w:lvl w:ilvl="0" w:tplc="23C80868">
      <w:start w:val="1"/>
      <w:numFmt w:val="bullet"/>
      <w:lvlText w:val="-"/>
      <w:lvlJc w:val="left"/>
      <w:pPr>
        <w:tabs>
          <w:tab w:val="num" w:pos="896"/>
        </w:tabs>
        <w:ind w:left="896" w:hanging="360"/>
      </w:pPr>
      <w:rPr>
        <w:rFonts w:ascii="Verdana" w:eastAsia="Times New Roman" w:hAnsi="Verdana" w:cs="Times New Roman" w:hint="default"/>
      </w:rPr>
    </w:lvl>
    <w:lvl w:ilvl="1" w:tplc="040C0003" w:tentative="1">
      <w:start w:val="1"/>
      <w:numFmt w:val="bullet"/>
      <w:lvlText w:val="o"/>
      <w:lvlJc w:val="left"/>
      <w:pPr>
        <w:tabs>
          <w:tab w:val="num" w:pos="1616"/>
        </w:tabs>
        <w:ind w:left="1616" w:hanging="360"/>
      </w:pPr>
      <w:rPr>
        <w:rFonts w:ascii="Courier New" w:hAnsi="Courier New" w:cs="Courier New" w:hint="default"/>
      </w:rPr>
    </w:lvl>
    <w:lvl w:ilvl="2" w:tplc="040C0005" w:tentative="1">
      <w:start w:val="1"/>
      <w:numFmt w:val="bullet"/>
      <w:lvlText w:val=""/>
      <w:lvlJc w:val="left"/>
      <w:pPr>
        <w:tabs>
          <w:tab w:val="num" w:pos="2336"/>
        </w:tabs>
        <w:ind w:left="2336" w:hanging="360"/>
      </w:pPr>
      <w:rPr>
        <w:rFonts w:ascii="Wingdings" w:hAnsi="Wingdings" w:hint="default"/>
      </w:rPr>
    </w:lvl>
    <w:lvl w:ilvl="3" w:tplc="040C0001" w:tentative="1">
      <w:start w:val="1"/>
      <w:numFmt w:val="bullet"/>
      <w:lvlText w:val=""/>
      <w:lvlJc w:val="left"/>
      <w:pPr>
        <w:tabs>
          <w:tab w:val="num" w:pos="3056"/>
        </w:tabs>
        <w:ind w:left="3056" w:hanging="360"/>
      </w:pPr>
      <w:rPr>
        <w:rFonts w:ascii="Symbol" w:hAnsi="Symbol" w:hint="default"/>
      </w:rPr>
    </w:lvl>
    <w:lvl w:ilvl="4" w:tplc="040C0003" w:tentative="1">
      <w:start w:val="1"/>
      <w:numFmt w:val="bullet"/>
      <w:lvlText w:val="o"/>
      <w:lvlJc w:val="left"/>
      <w:pPr>
        <w:tabs>
          <w:tab w:val="num" w:pos="3776"/>
        </w:tabs>
        <w:ind w:left="3776" w:hanging="360"/>
      </w:pPr>
      <w:rPr>
        <w:rFonts w:ascii="Courier New" w:hAnsi="Courier New" w:cs="Courier New" w:hint="default"/>
      </w:rPr>
    </w:lvl>
    <w:lvl w:ilvl="5" w:tplc="040C0005" w:tentative="1">
      <w:start w:val="1"/>
      <w:numFmt w:val="bullet"/>
      <w:lvlText w:val=""/>
      <w:lvlJc w:val="left"/>
      <w:pPr>
        <w:tabs>
          <w:tab w:val="num" w:pos="4496"/>
        </w:tabs>
        <w:ind w:left="4496" w:hanging="360"/>
      </w:pPr>
      <w:rPr>
        <w:rFonts w:ascii="Wingdings" w:hAnsi="Wingdings" w:hint="default"/>
      </w:rPr>
    </w:lvl>
    <w:lvl w:ilvl="6" w:tplc="040C0001" w:tentative="1">
      <w:start w:val="1"/>
      <w:numFmt w:val="bullet"/>
      <w:lvlText w:val=""/>
      <w:lvlJc w:val="left"/>
      <w:pPr>
        <w:tabs>
          <w:tab w:val="num" w:pos="5216"/>
        </w:tabs>
        <w:ind w:left="5216" w:hanging="360"/>
      </w:pPr>
      <w:rPr>
        <w:rFonts w:ascii="Symbol" w:hAnsi="Symbol" w:hint="default"/>
      </w:rPr>
    </w:lvl>
    <w:lvl w:ilvl="7" w:tplc="040C0003" w:tentative="1">
      <w:start w:val="1"/>
      <w:numFmt w:val="bullet"/>
      <w:lvlText w:val="o"/>
      <w:lvlJc w:val="left"/>
      <w:pPr>
        <w:tabs>
          <w:tab w:val="num" w:pos="5936"/>
        </w:tabs>
        <w:ind w:left="5936" w:hanging="360"/>
      </w:pPr>
      <w:rPr>
        <w:rFonts w:ascii="Courier New" w:hAnsi="Courier New" w:cs="Courier New" w:hint="default"/>
      </w:rPr>
    </w:lvl>
    <w:lvl w:ilvl="8" w:tplc="040C0005" w:tentative="1">
      <w:start w:val="1"/>
      <w:numFmt w:val="bullet"/>
      <w:lvlText w:val=""/>
      <w:lvlJc w:val="left"/>
      <w:pPr>
        <w:tabs>
          <w:tab w:val="num" w:pos="6656"/>
        </w:tabs>
        <w:ind w:left="6656" w:hanging="360"/>
      </w:pPr>
      <w:rPr>
        <w:rFonts w:ascii="Wingdings" w:hAnsi="Wingdings" w:hint="default"/>
      </w:rPr>
    </w:lvl>
  </w:abstractNum>
  <w:abstractNum w:abstractNumId="21">
    <w:nsid w:val="5A1472E3"/>
    <w:multiLevelType w:val="hybridMultilevel"/>
    <w:tmpl w:val="271233E6"/>
    <w:lvl w:ilvl="0" w:tplc="65A01AE2">
      <w:start w:val="1"/>
      <w:numFmt w:val="bullet"/>
      <w:pStyle w:val="Style7"/>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5B563F72"/>
    <w:multiLevelType w:val="hybridMultilevel"/>
    <w:tmpl w:val="1B96AE88"/>
    <w:lvl w:ilvl="0" w:tplc="03727DF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E4D755F"/>
    <w:multiLevelType w:val="multilevel"/>
    <w:tmpl w:val="5C8A9DA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1513190"/>
    <w:multiLevelType w:val="hybridMultilevel"/>
    <w:tmpl w:val="466CF830"/>
    <w:lvl w:ilvl="0" w:tplc="1DC8CDBC">
      <w:start w:val="4"/>
      <w:numFmt w:val="decimal"/>
      <w:lvlText w:val="%1."/>
      <w:lvlJc w:val="left"/>
      <w:pPr>
        <w:ind w:left="1069" w:hanging="360"/>
      </w:pPr>
      <w:rPr>
        <w:rFonts w:hint="default"/>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25">
    <w:nsid w:val="61E137CE"/>
    <w:multiLevelType w:val="multilevel"/>
    <w:tmpl w:val="4736448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23E37A6"/>
    <w:multiLevelType w:val="hybridMultilevel"/>
    <w:tmpl w:val="2CB6C6EA"/>
    <w:lvl w:ilvl="0" w:tplc="B52E3E16">
      <w:start w:val="3"/>
      <w:numFmt w:val="bullet"/>
      <w:pStyle w:val="Style8"/>
      <w:lvlText w:val="-"/>
      <w:lvlJc w:val="left"/>
      <w:pPr>
        <w:ind w:left="1440" w:hanging="360"/>
      </w:pPr>
      <w:rPr>
        <w:rFonts w:ascii="Verdana" w:eastAsia="Times New Roman" w:hAnsi="Verdana"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69CE3F06"/>
    <w:multiLevelType w:val="hybridMultilevel"/>
    <w:tmpl w:val="F33868A6"/>
    <w:lvl w:ilvl="0" w:tplc="23C80868">
      <w:start w:val="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AC85118"/>
    <w:multiLevelType w:val="multilevel"/>
    <w:tmpl w:val="C660D40C"/>
    <w:lvl w:ilvl="0">
      <w:start w:val="1"/>
      <w:numFmt w:val="decimal"/>
      <w:lvlText w:val="%1."/>
      <w:lvlJc w:val="left"/>
      <w:pPr>
        <w:tabs>
          <w:tab w:val="num" w:pos="765"/>
        </w:tabs>
        <w:ind w:left="765" w:hanging="4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F281AE9"/>
    <w:multiLevelType w:val="hybridMultilevel"/>
    <w:tmpl w:val="E332A94C"/>
    <w:lvl w:ilvl="0" w:tplc="A244A95C">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6FBA0FEC"/>
    <w:multiLevelType w:val="multilevel"/>
    <w:tmpl w:val="040C001D"/>
    <w:styleLink w:val="titr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ascii="Tahoma" w:hAnsi="Tahoma"/>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6F14FA7"/>
    <w:multiLevelType w:val="hybridMultilevel"/>
    <w:tmpl w:val="BD24B490"/>
    <w:lvl w:ilvl="0" w:tplc="EB18783A">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7A457492"/>
    <w:multiLevelType w:val="hybridMultilevel"/>
    <w:tmpl w:val="AD1C912A"/>
    <w:lvl w:ilvl="0" w:tplc="080C0001">
      <w:start w:val="1"/>
      <w:numFmt w:val="bullet"/>
      <w:lvlText w:val=""/>
      <w:lvlJc w:val="left"/>
      <w:pPr>
        <w:ind w:left="1199" w:hanging="360"/>
      </w:pPr>
      <w:rPr>
        <w:rFonts w:ascii="Symbol" w:hAnsi="Symbol" w:hint="default"/>
      </w:rPr>
    </w:lvl>
    <w:lvl w:ilvl="1" w:tplc="080C0003" w:tentative="1">
      <w:start w:val="1"/>
      <w:numFmt w:val="bullet"/>
      <w:lvlText w:val="o"/>
      <w:lvlJc w:val="left"/>
      <w:pPr>
        <w:ind w:left="1919" w:hanging="360"/>
      </w:pPr>
      <w:rPr>
        <w:rFonts w:ascii="Courier New" w:hAnsi="Courier New" w:cs="Courier New" w:hint="default"/>
      </w:rPr>
    </w:lvl>
    <w:lvl w:ilvl="2" w:tplc="080C0005" w:tentative="1">
      <w:start w:val="1"/>
      <w:numFmt w:val="bullet"/>
      <w:lvlText w:val=""/>
      <w:lvlJc w:val="left"/>
      <w:pPr>
        <w:ind w:left="2639" w:hanging="360"/>
      </w:pPr>
      <w:rPr>
        <w:rFonts w:ascii="Wingdings" w:hAnsi="Wingdings" w:hint="default"/>
      </w:rPr>
    </w:lvl>
    <w:lvl w:ilvl="3" w:tplc="080C0001" w:tentative="1">
      <w:start w:val="1"/>
      <w:numFmt w:val="bullet"/>
      <w:lvlText w:val=""/>
      <w:lvlJc w:val="left"/>
      <w:pPr>
        <w:ind w:left="3359" w:hanging="360"/>
      </w:pPr>
      <w:rPr>
        <w:rFonts w:ascii="Symbol" w:hAnsi="Symbol" w:hint="default"/>
      </w:rPr>
    </w:lvl>
    <w:lvl w:ilvl="4" w:tplc="080C0003" w:tentative="1">
      <w:start w:val="1"/>
      <w:numFmt w:val="bullet"/>
      <w:lvlText w:val="o"/>
      <w:lvlJc w:val="left"/>
      <w:pPr>
        <w:ind w:left="4079" w:hanging="360"/>
      </w:pPr>
      <w:rPr>
        <w:rFonts w:ascii="Courier New" w:hAnsi="Courier New" w:cs="Courier New" w:hint="default"/>
      </w:rPr>
    </w:lvl>
    <w:lvl w:ilvl="5" w:tplc="080C0005" w:tentative="1">
      <w:start w:val="1"/>
      <w:numFmt w:val="bullet"/>
      <w:lvlText w:val=""/>
      <w:lvlJc w:val="left"/>
      <w:pPr>
        <w:ind w:left="4799" w:hanging="360"/>
      </w:pPr>
      <w:rPr>
        <w:rFonts w:ascii="Wingdings" w:hAnsi="Wingdings" w:hint="default"/>
      </w:rPr>
    </w:lvl>
    <w:lvl w:ilvl="6" w:tplc="080C0001" w:tentative="1">
      <w:start w:val="1"/>
      <w:numFmt w:val="bullet"/>
      <w:lvlText w:val=""/>
      <w:lvlJc w:val="left"/>
      <w:pPr>
        <w:ind w:left="5519" w:hanging="360"/>
      </w:pPr>
      <w:rPr>
        <w:rFonts w:ascii="Symbol" w:hAnsi="Symbol" w:hint="default"/>
      </w:rPr>
    </w:lvl>
    <w:lvl w:ilvl="7" w:tplc="080C0003" w:tentative="1">
      <w:start w:val="1"/>
      <w:numFmt w:val="bullet"/>
      <w:lvlText w:val="o"/>
      <w:lvlJc w:val="left"/>
      <w:pPr>
        <w:ind w:left="6239" w:hanging="360"/>
      </w:pPr>
      <w:rPr>
        <w:rFonts w:ascii="Courier New" w:hAnsi="Courier New" w:cs="Courier New" w:hint="default"/>
      </w:rPr>
    </w:lvl>
    <w:lvl w:ilvl="8" w:tplc="080C0005" w:tentative="1">
      <w:start w:val="1"/>
      <w:numFmt w:val="bullet"/>
      <w:lvlText w:val=""/>
      <w:lvlJc w:val="left"/>
      <w:pPr>
        <w:ind w:left="6959" w:hanging="360"/>
      </w:pPr>
      <w:rPr>
        <w:rFonts w:ascii="Wingdings" w:hAnsi="Wingdings" w:hint="default"/>
      </w:rPr>
    </w:lvl>
  </w:abstractNum>
  <w:abstractNum w:abstractNumId="33">
    <w:nsid w:val="7EE90C28"/>
    <w:multiLevelType w:val="hybridMultilevel"/>
    <w:tmpl w:val="1570C28E"/>
    <w:lvl w:ilvl="0" w:tplc="3536B8FC">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0"/>
  </w:num>
  <w:num w:numId="2">
    <w:abstractNumId w:val="3"/>
  </w:num>
  <w:num w:numId="3">
    <w:abstractNumId w:val="3"/>
  </w:num>
  <w:num w:numId="4">
    <w:abstractNumId w:val="3"/>
  </w:num>
  <w:num w:numId="5">
    <w:abstractNumId w:val="3"/>
  </w:num>
  <w:num w:numId="6">
    <w:abstractNumId w:val="3"/>
  </w:num>
  <w:num w:numId="7">
    <w:abstractNumId w:val="18"/>
  </w:num>
  <w:num w:numId="8">
    <w:abstractNumId w:val="16"/>
  </w:num>
  <w:num w:numId="9">
    <w:abstractNumId w:val="22"/>
  </w:num>
  <w:num w:numId="10">
    <w:abstractNumId w:val="4"/>
  </w:num>
  <w:num w:numId="11">
    <w:abstractNumId w:val="19"/>
  </w:num>
  <w:num w:numId="12">
    <w:abstractNumId w:val="9"/>
  </w:num>
  <w:num w:numId="13">
    <w:abstractNumId w:val="10"/>
  </w:num>
  <w:num w:numId="14">
    <w:abstractNumId w:val="31"/>
  </w:num>
  <w:num w:numId="15">
    <w:abstractNumId w:val="28"/>
  </w:num>
  <w:num w:numId="16">
    <w:abstractNumId w:val="13"/>
  </w:num>
  <w:num w:numId="17">
    <w:abstractNumId w:val="15"/>
  </w:num>
  <w:num w:numId="18">
    <w:abstractNumId w:val="25"/>
  </w:num>
  <w:num w:numId="19">
    <w:abstractNumId w:val="33"/>
  </w:num>
  <w:num w:numId="20">
    <w:abstractNumId w:val="12"/>
  </w:num>
  <w:num w:numId="21">
    <w:abstractNumId w:val="29"/>
  </w:num>
  <w:num w:numId="22">
    <w:abstractNumId w:val="23"/>
  </w:num>
  <w:num w:numId="23">
    <w:abstractNumId w:val="7"/>
  </w:num>
  <w:num w:numId="24">
    <w:abstractNumId w:val="5"/>
  </w:num>
  <w:num w:numId="25">
    <w:abstractNumId w:val="0"/>
  </w:num>
  <w:num w:numId="26">
    <w:abstractNumId w:val="6"/>
  </w:num>
  <w:num w:numId="27">
    <w:abstractNumId w:val="3"/>
  </w:num>
  <w:num w:numId="28">
    <w:abstractNumId w:val="27"/>
  </w:num>
  <w:num w:numId="29">
    <w:abstractNumId w:val="20"/>
  </w:num>
  <w:num w:numId="30">
    <w:abstractNumId w:val="8"/>
  </w:num>
  <w:num w:numId="31">
    <w:abstractNumId w:val="24"/>
  </w:num>
  <w:num w:numId="32">
    <w:abstractNumId w:val="11"/>
  </w:num>
  <w:num w:numId="33">
    <w:abstractNumId w:val="2"/>
  </w:num>
  <w:num w:numId="34">
    <w:abstractNumId w:val="21"/>
  </w:num>
  <w:num w:numId="35">
    <w:abstractNumId w:val="17"/>
  </w:num>
  <w:num w:numId="36">
    <w:abstractNumId w:val="32"/>
  </w:num>
  <w:num w:numId="37">
    <w:abstractNumId w:val="1"/>
  </w:num>
  <w:num w:numId="38">
    <w:abstractNumId w:val="1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D5B"/>
    <w:rsid w:val="00000C29"/>
    <w:rsid w:val="0000275D"/>
    <w:rsid w:val="00004BBE"/>
    <w:rsid w:val="0002591B"/>
    <w:rsid w:val="000264DC"/>
    <w:rsid w:val="00032151"/>
    <w:rsid w:val="00032932"/>
    <w:rsid w:val="0003620F"/>
    <w:rsid w:val="00040DCE"/>
    <w:rsid w:val="00044523"/>
    <w:rsid w:val="000470F0"/>
    <w:rsid w:val="0005705C"/>
    <w:rsid w:val="00060542"/>
    <w:rsid w:val="00063452"/>
    <w:rsid w:val="00066015"/>
    <w:rsid w:val="00070C3B"/>
    <w:rsid w:val="00084197"/>
    <w:rsid w:val="0008444B"/>
    <w:rsid w:val="00085CD8"/>
    <w:rsid w:val="00086143"/>
    <w:rsid w:val="00086C56"/>
    <w:rsid w:val="00087B7B"/>
    <w:rsid w:val="00092A83"/>
    <w:rsid w:val="00095E58"/>
    <w:rsid w:val="000B1312"/>
    <w:rsid w:val="000B6572"/>
    <w:rsid w:val="000B73D9"/>
    <w:rsid w:val="000C31F9"/>
    <w:rsid w:val="000C65D9"/>
    <w:rsid w:val="000D0797"/>
    <w:rsid w:val="000D1A5D"/>
    <w:rsid w:val="000D30CD"/>
    <w:rsid w:val="000E2436"/>
    <w:rsid w:val="000E6849"/>
    <w:rsid w:val="000F1BAF"/>
    <w:rsid w:val="000F2B8A"/>
    <w:rsid w:val="000F3585"/>
    <w:rsid w:val="000F7C8D"/>
    <w:rsid w:val="001063BE"/>
    <w:rsid w:val="00110B64"/>
    <w:rsid w:val="00117B35"/>
    <w:rsid w:val="0012030E"/>
    <w:rsid w:val="00120DE3"/>
    <w:rsid w:val="00126704"/>
    <w:rsid w:val="001269D6"/>
    <w:rsid w:val="00126D89"/>
    <w:rsid w:val="00130483"/>
    <w:rsid w:val="00130DAC"/>
    <w:rsid w:val="00131DE7"/>
    <w:rsid w:val="001516AD"/>
    <w:rsid w:val="00153945"/>
    <w:rsid w:val="001576A9"/>
    <w:rsid w:val="00167F34"/>
    <w:rsid w:val="00170DB6"/>
    <w:rsid w:val="00181DDE"/>
    <w:rsid w:val="00193958"/>
    <w:rsid w:val="00197BF2"/>
    <w:rsid w:val="001A159E"/>
    <w:rsid w:val="001A18C2"/>
    <w:rsid w:val="001A43E7"/>
    <w:rsid w:val="001A5445"/>
    <w:rsid w:val="001B51A4"/>
    <w:rsid w:val="001C32D6"/>
    <w:rsid w:val="001C4A24"/>
    <w:rsid w:val="001D656A"/>
    <w:rsid w:val="001E426B"/>
    <w:rsid w:val="001E61F1"/>
    <w:rsid w:val="001E79CE"/>
    <w:rsid w:val="001E7A58"/>
    <w:rsid w:val="001F0C3A"/>
    <w:rsid w:val="001F1AE9"/>
    <w:rsid w:val="001F404C"/>
    <w:rsid w:val="001F534A"/>
    <w:rsid w:val="0020001F"/>
    <w:rsid w:val="00202AAB"/>
    <w:rsid w:val="0020625F"/>
    <w:rsid w:val="002169F2"/>
    <w:rsid w:val="00220DF9"/>
    <w:rsid w:val="00220ED6"/>
    <w:rsid w:val="00224D1F"/>
    <w:rsid w:val="00225E6A"/>
    <w:rsid w:val="00232665"/>
    <w:rsid w:val="002367AB"/>
    <w:rsid w:val="00242815"/>
    <w:rsid w:val="002439EF"/>
    <w:rsid w:val="0024571D"/>
    <w:rsid w:val="00246502"/>
    <w:rsid w:val="00265824"/>
    <w:rsid w:val="002667BB"/>
    <w:rsid w:val="00270AC1"/>
    <w:rsid w:val="00271222"/>
    <w:rsid w:val="00272EBF"/>
    <w:rsid w:val="00276ACB"/>
    <w:rsid w:val="00285FA5"/>
    <w:rsid w:val="00296F5F"/>
    <w:rsid w:val="002A2691"/>
    <w:rsid w:val="002A32F2"/>
    <w:rsid w:val="002A5972"/>
    <w:rsid w:val="002B187B"/>
    <w:rsid w:val="002B3319"/>
    <w:rsid w:val="002C0560"/>
    <w:rsid w:val="002C2C79"/>
    <w:rsid w:val="002C4F9C"/>
    <w:rsid w:val="002C6890"/>
    <w:rsid w:val="002D106D"/>
    <w:rsid w:val="002D3648"/>
    <w:rsid w:val="002E0B5E"/>
    <w:rsid w:val="002E4B6F"/>
    <w:rsid w:val="002E5408"/>
    <w:rsid w:val="002E6353"/>
    <w:rsid w:val="002F0373"/>
    <w:rsid w:val="002F25E7"/>
    <w:rsid w:val="002F6EDC"/>
    <w:rsid w:val="00304E28"/>
    <w:rsid w:val="003075CC"/>
    <w:rsid w:val="003123DB"/>
    <w:rsid w:val="00313606"/>
    <w:rsid w:val="003150A1"/>
    <w:rsid w:val="00320399"/>
    <w:rsid w:val="00325FD6"/>
    <w:rsid w:val="00326048"/>
    <w:rsid w:val="00327F60"/>
    <w:rsid w:val="003302E0"/>
    <w:rsid w:val="00331502"/>
    <w:rsid w:val="00335A56"/>
    <w:rsid w:val="00337F1A"/>
    <w:rsid w:val="00343003"/>
    <w:rsid w:val="003453B0"/>
    <w:rsid w:val="00345C21"/>
    <w:rsid w:val="0034719C"/>
    <w:rsid w:val="00351704"/>
    <w:rsid w:val="00353A9D"/>
    <w:rsid w:val="003558F4"/>
    <w:rsid w:val="00366F28"/>
    <w:rsid w:val="003671E5"/>
    <w:rsid w:val="00376DD3"/>
    <w:rsid w:val="0037701E"/>
    <w:rsid w:val="00383C5C"/>
    <w:rsid w:val="00385B5C"/>
    <w:rsid w:val="00385D31"/>
    <w:rsid w:val="0039232E"/>
    <w:rsid w:val="00393368"/>
    <w:rsid w:val="003955D6"/>
    <w:rsid w:val="003A1E11"/>
    <w:rsid w:val="003A55E8"/>
    <w:rsid w:val="003A6E62"/>
    <w:rsid w:val="003C233B"/>
    <w:rsid w:val="003C26AB"/>
    <w:rsid w:val="003C34A9"/>
    <w:rsid w:val="003C3899"/>
    <w:rsid w:val="003C46F2"/>
    <w:rsid w:val="003C6BFD"/>
    <w:rsid w:val="003C7CE8"/>
    <w:rsid w:val="003D0046"/>
    <w:rsid w:val="003D19A5"/>
    <w:rsid w:val="003D2C1A"/>
    <w:rsid w:val="003D4EB4"/>
    <w:rsid w:val="003D695D"/>
    <w:rsid w:val="003E4B2B"/>
    <w:rsid w:val="003E654F"/>
    <w:rsid w:val="003E7721"/>
    <w:rsid w:val="003E7D64"/>
    <w:rsid w:val="003F138F"/>
    <w:rsid w:val="003F4E6F"/>
    <w:rsid w:val="003F4EF2"/>
    <w:rsid w:val="00401159"/>
    <w:rsid w:val="0040279B"/>
    <w:rsid w:val="00403E48"/>
    <w:rsid w:val="004042B9"/>
    <w:rsid w:val="00416260"/>
    <w:rsid w:val="00423673"/>
    <w:rsid w:val="00426CCB"/>
    <w:rsid w:val="0043462D"/>
    <w:rsid w:val="0043581B"/>
    <w:rsid w:val="00435FEB"/>
    <w:rsid w:val="00452D99"/>
    <w:rsid w:val="00455EE1"/>
    <w:rsid w:val="0046375C"/>
    <w:rsid w:val="004660B9"/>
    <w:rsid w:val="004669A7"/>
    <w:rsid w:val="00474456"/>
    <w:rsid w:val="004757D6"/>
    <w:rsid w:val="004776AE"/>
    <w:rsid w:val="0048082B"/>
    <w:rsid w:val="004834DA"/>
    <w:rsid w:val="00485AC8"/>
    <w:rsid w:val="00485CCE"/>
    <w:rsid w:val="004862F7"/>
    <w:rsid w:val="00491C56"/>
    <w:rsid w:val="00491C79"/>
    <w:rsid w:val="00497C5B"/>
    <w:rsid w:val="004A17D0"/>
    <w:rsid w:val="004B0B7B"/>
    <w:rsid w:val="004B44DB"/>
    <w:rsid w:val="004B4FDE"/>
    <w:rsid w:val="004B5459"/>
    <w:rsid w:val="004B6948"/>
    <w:rsid w:val="004C5594"/>
    <w:rsid w:val="004D2573"/>
    <w:rsid w:val="004D704D"/>
    <w:rsid w:val="004D7B3A"/>
    <w:rsid w:val="004E56BB"/>
    <w:rsid w:val="004E6FAC"/>
    <w:rsid w:val="004F0A28"/>
    <w:rsid w:val="004F7AD8"/>
    <w:rsid w:val="00503D5A"/>
    <w:rsid w:val="00506577"/>
    <w:rsid w:val="00511E38"/>
    <w:rsid w:val="00512AD6"/>
    <w:rsid w:val="00516237"/>
    <w:rsid w:val="00523D98"/>
    <w:rsid w:val="00523FD8"/>
    <w:rsid w:val="005259FA"/>
    <w:rsid w:val="00527872"/>
    <w:rsid w:val="0052790F"/>
    <w:rsid w:val="00527E49"/>
    <w:rsid w:val="0053414C"/>
    <w:rsid w:val="00542A0D"/>
    <w:rsid w:val="00544BD5"/>
    <w:rsid w:val="005453B5"/>
    <w:rsid w:val="00545BD7"/>
    <w:rsid w:val="0054727C"/>
    <w:rsid w:val="00553F76"/>
    <w:rsid w:val="00555A60"/>
    <w:rsid w:val="0055765C"/>
    <w:rsid w:val="005658F9"/>
    <w:rsid w:val="00567338"/>
    <w:rsid w:val="00567ABE"/>
    <w:rsid w:val="005726B3"/>
    <w:rsid w:val="00574CB3"/>
    <w:rsid w:val="00575730"/>
    <w:rsid w:val="005774B8"/>
    <w:rsid w:val="0058087A"/>
    <w:rsid w:val="00585E2B"/>
    <w:rsid w:val="00591114"/>
    <w:rsid w:val="005915E1"/>
    <w:rsid w:val="00593D17"/>
    <w:rsid w:val="00595BEF"/>
    <w:rsid w:val="00596439"/>
    <w:rsid w:val="005A1BF9"/>
    <w:rsid w:val="005A2302"/>
    <w:rsid w:val="005A7890"/>
    <w:rsid w:val="005B3492"/>
    <w:rsid w:val="005C2130"/>
    <w:rsid w:val="005C75B2"/>
    <w:rsid w:val="005E0B70"/>
    <w:rsid w:val="005E1E4D"/>
    <w:rsid w:val="005E592D"/>
    <w:rsid w:val="005F0FAF"/>
    <w:rsid w:val="005F1343"/>
    <w:rsid w:val="005F2A80"/>
    <w:rsid w:val="005F3D29"/>
    <w:rsid w:val="005F61F1"/>
    <w:rsid w:val="00603C0D"/>
    <w:rsid w:val="0061166E"/>
    <w:rsid w:val="00615895"/>
    <w:rsid w:val="006167C1"/>
    <w:rsid w:val="006173CE"/>
    <w:rsid w:val="00617787"/>
    <w:rsid w:val="00621B5C"/>
    <w:rsid w:val="00621BE7"/>
    <w:rsid w:val="006226C0"/>
    <w:rsid w:val="006264B8"/>
    <w:rsid w:val="00631A81"/>
    <w:rsid w:val="0064103A"/>
    <w:rsid w:val="0064103E"/>
    <w:rsid w:val="006414F4"/>
    <w:rsid w:val="00643CB9"/>
    <w:rsid w:val="00644CE0"/>
    <w:rsid w:val="00651205"/>
    <w:rsid w:val="00652659"/>
    <w:rsid w:val="00654346"/>
    <w:rsid w:val="00665021"/>
    <w:rsid w:val="00672BAF"/>
    <w:rsid w:val="0067647A"/>
    <w:rsid w:val="00681302"/>
    <w:rsid w:val="0068350F"/>
    <w:rsid w:val="006841AF"/>
    <w:rsid w:val="00691C20"/>
    <w:rsid w:val="006A23C1"/>
    <w:rsid w:val="006A3266"/>
    <w:rsid w:val="006B1645"/>
    <w:rsid w:val="006B2A14"/>
    <w:rsid w:val="006B6B0D"/>
    <w:rsid w:val="006D396C"/>
    <w:rsid w:val="006D3F29"/>
    <w:rsid w:val="006E09C8"/>
    <w:rsid w:val="006E3134"/>
    <w:rsid w:val="006E3DF7"/>
    <w:rsid w:val="006E69BC"/>
    <w:rsid w:val="006F1E4E"/>
    <w:rsid w:val="006F4105"/>
    <w:rsid w:val="006F76C4"/>
    <w:rsid w:val="007055EC"/>
    <w:rsid w:val="00706A12"/>
    <w:rsid w:val="00710037"/>
    <w:rsid w:val="0072169E"/>
    <w:rsid w:val="007320F4"/>
    <w:rsid w:val="00732B77"/>
    <w:rsid w:val="00733870"/>
    <w:rsid w:val="00735F8F"/>
    <w:rsid w:val="00736CEE"/>
    <w:rsid w:val="00741286"/>
    <w:rsid w:val="007479C4"/>
    <w:rsid w:val="00755752"/>
    <w:rsid w:val="00756931"/>
    <w:rsid w:val="00761B23"/>
    <w:rsid w:val="00762928"/>
    <w:rsid w:val="007657A9"/>
    <w:rsid w:val="00770E8B"/>
    <w:rsid w:val="00772644"/>
    <w:rsid w:val="007726C7"/>
    <w:rsid w:val="007823A6"/>
    <w:rsid w:val="007834CB"/>
    <w:rsid w:val="00784FFE"/>
    <w:rsid w:val="00796674"/>
    <w:rsid w:val="00797FFB"/>
    <w:rsid w:val="007A3CC5"/>
    <w:rsid w:val="007B0336"/>
    <w:rsid w:val="007C3F7E"/>
    <w:rsid w:val="007D02FC"/>
    <w:rsid w:val="007D07D2"/>
    <w:rsid w:val="007D5AEB"/>
    <w:rsid w:val="007E30E2"/>
    <w:rsid w:val="007F0246"/>
    <w:rsid w:val="007F0E18"/>
    <w:rsid w:val="007F2A77"/>
    <w:rsid w:val="007F48CC"/>
    <w:rsid w:val="007F7BAF"/>
    <w:rsid w:val="007F7D5E"/>
    <w:rsid w:val="00800DC9"/>
    <w:rsid w:val="00806352"/>
    <w:rsid w:val="008152AE"/>
    <w:rsid w:val="00831C47"/>
    <w:rsid w:val="00832E04"/>
    <w:rsid w:val="0083531B"/>
    <w:rsid w:val="00835DCA"/>
    <w:rsid w:val="00843718"/>
    <w:rsid w:val="0084692E"/>
    <w:rsid w:val="008473BA"/>
    <w:rsid w:val="008534EC"/>
    <w:rsid w:val="00853C22"/>
    <w:rsid w:val="00854EDE"/>
    <w:rsid w:val="00855B5A"/>
    <w:rsid w:val="00856D3C"/>
    <w:rsid w:val="00861006"/>
    <w:rsid w:val="00861449"/>
    <w:rsid w:val="00862058"/>
    <w:rsid w:val="00870A98"/>
    <w:rsid w:val="00873FE7"/>
    <w:rsid w:val="00884472"/>
    <w:rsid w:val="008937D1"/>
    <w:rsid w:val="008B6E97"/>
    <w:rsid w:val="008B76A8"/>
    <w:rsid w:val="008C679D"/>
    <w:rsid w:val="008C7EC6"/>
    <w:rsid w:val="008D1429"/>
    <w:rsid w:val="008D324A"/>
    <w:rsid w:val="008D7BC7"/>
    <w:rsid w:val="008E0E5B"/>
    <w:rsid w:val="008E265C"/>
    <w:rsid w:val="008E2831"/>
    <w:rsid w:val="008E5750"/>
    <w:rsid w:val="008E7EFF"/>
    <w:rsid w:val="009015C6"/>
    <w:rsid w:val="009038F5"/>
    <w:rsid w:val="00912060"/>
    <w:rsid w:val="009353E2"/>
    <w:rsid w:val="00937020"/>
    <w:rsid w:val="00941C3F"/>
    <w:rsid w:val="00943D53"/>
    <w:rsid w:val="00947E6C"/>
    <w:rsid w:val="009520D6"/>
    <w:rsid w:val="00954E8B"/>
    <w:rsid w:val="00954F8B"/>
    <w:rsid w:val="0095753E"/>
    <w:rsid w:val="00965155"/>
    <w:rsid w:val="00965156"/>
    <w:rsid w:val="00972463"/>
    <w:rsid w:val="00974669"/>
    <w:rsid w:val="00976735"/>
    <w:rsid w:val="0098101A"/>
    <w:rsid w:val="00983A4E"/>
    <w:rsid w:val="00985875"/>
    <w:rsid w:val="00987E90"/>
    <w:rsid w:val="00987FF3"/>
    <w:rsid w:val="0099542F"/>
    <w:rsid w:val="009B72E5"/>
    <w:rsid w:val="009C3CC9"/>
    <w:rsid w:val="009C4AF1"/>
    <w:rsid w:val="009D1A9E"/>
    <w:rsid w:val="009D714A"/>
    <w:rsid w:val="009D791C"/>
    <w:rsid w:val="009E2B71"/>
    <w:rsid w:val="009E653A"/>
    <w:rsid w:val="009F0890"/>
    <w:rsid w:val="009F5AF2"/>
    <w:rsid w:val="009F5B71"/>
    <w:rsid w:val="009F5CC1"/>
    <w:rsid w:val="00A00814"/>
    <w:rsid w:val="00A01096"/>
    <w:rsid w:val="00A1644C"/>
    <w:rsid w:val="00A21161"/>
    <w:rsid w:val="00A347D4"/>
    <w:rsid w:val="00A34AE9"/>
    <w:rsid w:val="00A3691E"/>
    <w:rsid w:val="00A36C7B"/>
    <w:rsid w:val="00A43496"/>
    <w:rsid w:val="00A45CAF"/>
    <w:rsid w:val="00A5141C"/>
    <w:rsid w:val="00A5346D"/>
    <w:rsid w:val="00A61C83"/>
    <w:rsid w:val="00A70132"/>
    <w:rsid w:val="00A72971"/>
    <w:rsid w:val="00A72A89"/>
    <w:rsid w:val="00A73885"/>
    <w:rsid w:val="00A7489E"/>
    <w:rsid w:val="00A757F1"/>
    <w:rsid w:val="00A76383"/>
    <w:rsid w:val="00A767DF"/>
    <w:rsid w:val="00A772E3"/>
    <w:rsid w:val="00A82792"/>
    <w:rsid w:val="00A86927"/>
    <w:rsid w:val="00A87D10"/>
    <w:rsid w:val="00A909B5"/>
    <w:rsid w:val="00A9144D"/>
    <w:rsid w:val="00A942BD"/>
    <w:rsid w:val="00A96500"/>
    <w:rsid w:val="00AA5614"/>
    <w:rsid w:val="00AB0A48"/>
    <w:rsid w:val="00AB2C75"/>
    <w:rsid w:val="00AC1262"/>
    <w:rsid w:val="00AC1345"/>
    <w:rsid w:val="00AC13D7"/>
    <w:rsid w:val="00AC2613"/>
    <w:rsid w:val="00AC4353"/>
    <w:rsid w:val="00AC5CA9"/>
    <w:rsid w:val="00AD0BE0"/>
    <w:rsid w:val="00AD3360"/>
    <w:rsid w:val="00AF0D5B"/>
    <w:rsid w:val="00AF1977"/>
    <w:rsid w:val="00AF5872"/>
    <w:rsid w:val="00AF7CAF"/>
    <w:rsid w:val="00B02E4A"/>
    <w:rsid w:val="00B03E1F"/>
    <w:rsid w:val="00B13656"/>
    <w:rsid w:val="00B14097"/>
    <w:rsid w:val="00B15165"/>
    <w:rsid w:val="00B153B2"/>
    <w:rsid w:val="00B16811"/>
    <w:rsid w:val="00B16F8D"/>
    <w:rsid w:val="00B20EC1"/>
    <w:rsid w:val="00B2193B"/>
    <w:rsid w:val="00B24F31"/>
    <w:rsid w:val="00B25523"/>
    <w:rsid w:val="00B2748F"/>
    <w:rsid w:val="00B3437A"/>
    <w:rsid w:val="00B34952"/>
    <w:rsid w:val="00B35BE3"/>
    <w:rsid w:val="00B37D1F"/>
    <w:rsid w:val="00B405EB"/>
    <w:rsid w:val="00B46C21"/>
    <w:rsid w:val="00B516D7"/>
    <w:rsid w:val="00B51D92"/>
    <w:rsid w:val="00B52B9E"/>
    <w:rsid w:val="00B53E61"/>
    <w:rsid w:val="00B55826"/>
    <w:rsid w:val="00B636D3"/>
    <w:rsid w:val="00B645CC"/>
    <w:rsid w:val="00B652F4"/>
    <w:rsid w:val="00B74981"/>
    <w:rsid w:val="00B80BE0"/>
    <w:rsid w:val="00B82FB5"/>
    <w:rsid w:val="00B84674"/>
    <w:rsid w:val="00B9111E"/>
    <w:rsid w:val="00B968A0"/>
    <w:rsid w:val="00BA1C67"/>
    <w:rsid w:val="00BA32BB"/>
    <w:rsid w:val="00BA4F61"/>
    <w:rsid w:val="00BB2C15"/>
    <w:rsid w:val="00BB41D6"/>
    <w:rsid w:val="00BC0BCB"/>
    <w:rsid w:val="00BC6683"/>
    <w:rsid w:val="00BD0D7B"/>
    <w:rsid w:val="00BD3192"/>
    <w:rsid w:val="00BD47B6"/>
    <w:rsid w:val="00BE2879"/>
    <w:rsid w:val="00BE32F6"/>
    <w:rsid w:val="00BE57FE"/>
    <w:rsid w:val="00BF43D3"/>
    <w:rsid w:val="00BF47E4"/>
    <w:rsid w:val="00BF652E"/>
    <w:rsid w:val="00BF7B1D"/>
    <w:rsid w:val="00C02F4C"/>
    <w:rsid w:val="00C14A43"/>
    <w:rsid w:val="00C177FA"/>
    <w:rsid w:val="00C22DA3"/>
    <w:rsid w:val="00C320FF"/>
    <w:rsid w:val="00C32AB4"/>
    <w:rsid w:val="00C353F0"/>
    <w:rsid w:val="00C44B30"/>
    <w:rsid w:val="00C512A7"/>
    <w:rsid w:val="00C579CF"/>
    <w:rsid w:val="00C676E7"/>
    <w:rsid w:val="00C811C7"/>
    <w:rsid w:val="00C81DBC"/>
    <w:rsid w:val="00C8355C"/>
    <w:rsid w:val="00C84253"/>
    <w:rsid w:val="00C86A08"/>
    <w:rsid w:val="00C91849"/>
    <w:rsid w:val="00C925FE"/>
    <w:rsid w:val="00CA0480"/>
    <w:rsid w:val="00CA361F"/>
    <w:rsid w:val="00CA403B"/>
    <w:rsid w:val="00CA4074"/>
    <w:rsid w:val="00CA46B5"/>
    <w:rsid w:val="00CB74C3"/>
    <w:rsid w:val="00CB76E3"/>
    <w:rsid w:val="00CC2597"/>
    <w:rsid w:val="00CC2785"/>
    <w:rsid w:val="00CC7170"/>
    <w:rsid w:val="00CD4275"/>
    <w:rsid w:val="00CE13E5"/>
    <w:rsid w:val="00CE2D36"/>
    <w:rsid w:val="00CE42A1"/>
    <w:rsid w:val="00CE50D1"/>
    <w:rsid w:val="00CF3507"/>
    <w:rsid w:val="00CF57A5"/>
    <w:rsid w:val="00D00666"/>
    <w:rsid w:val="00D00755"/>
    <w:rsid w:val="00D035BA"/>
    <w:rsid w:val="00D05E2B"/>
    <w:rsid w:val="00D11B1D"/>
    <w:rsid w:val="00D323F0"/>
    <w:rsid w:val="00D34816"/>
    <w:rsid w:val="00D35AFB"/>
    <w:rsid w:val="00D4499F"/>
    <w:rsid w:val="00D504EB"/>
    <w:rsid w:val="00D5468E"/>
    <w:rsid w:val="00D6335F"/>
    <w:rsid w:val="00D64A3B"/>
    <w:rsid w:val="00D64D21"/>
    <w:rsid w:val="00D663D5"/>
    <w:rsid w:val="00D734EB"/>
    <w:rsid w:val="00D84D5A"/>
    <w:rsid w:val="00D93E0C"/>
    <w:rsid w:val="00D96FF9"/>
    <w:rsid w:val="00D975AB"/>
    <w:rsid w:val="00DA0DC1"/>
    <w:rsid w:val="00DA25CE"/>
    <w:rsid w:val="00DA570D"/>
    <w:rsid w:val="00DA7AF5"/>
    <w:rsid w:val="00DB081F"/>
    <w:rsid w:val="00DB08F0"/>
    <w:rsid w:val="00DB1954"/>
    <w:rsid w:val="00DB529A"/>
    <w:rsid w:val="00DB56FD"/>
    <w:rsid w:val="00DB6667"/>
    <w:rsid w:val="00DB7140"/>
    <w:rsid w:val="00DC0C51"/>
    <w:rsid w:val="00DC51F2"/>
    <w:rsid w:val="00DD1B16"/>
    <w:rsid w:val="00DD4CBE"/>
    <w:rsid w:val="00DD5B4D"/>
    <w:rsid w:val="00DE1989"/>
    <w:rsid w:val="00DE230E"/>
    <w:rsid w:val="00DE2D68"/>
    <w:rsid w:val="00DE66E1"/>
    <w:rsid w:val="00DE7ADE"/>
    <w:rsid w:val="00DF19A8"/>
    <w:rsid w:val="00DF35BB"/>
    <w:rsid w:val="00DF4721"/>
    <w:rsid w:val="00DF648F"/>
    <w:rsid w:val="00E07D0D"/>
    <w:rsid w:val="00E10546"/>
    <w:rsid w:val="00E106E9"/>
    <w:rsid w:val="00E10DE3"/>
    <w:rsid w:val="00E13F5B"/>
    <w:rsid w:val="00E23DA6"/>
    <w:rsid w:val="00E25604"/>
    <w:rsid w:val="00E25C04"/>
    <w:rsid w:val="00E37666"/>
    <w:rsid w:val="00E43FF0"/>
    <w:rsid w:val="00E46A41"/>
    <w:rsid w:val="00E46C3A"/>
    <w:rsid w:val="00E5090A"/>
    <w:rsid w:val="00E5692F"/>
    <w:rsid w:val="00E60165"/>
    <w:rsid w:val="00E607C1"/>
    <w:rsid w:val="00E74155"/>
    <w:rsid w:val="00E80B19"/>
    <w:rsid w:val="00E82465"/>
    <w:rsid w:val="00E876B5"/>
    <w:rsid w:val="00E94C09"/>
    <w:rsid w:val="00EA41F6"/>
    <w:rsid w:val="00EB6A97"/>
    <w:rsid w:val="00EB6B2D"/>
    <w:rsid w:val="00EB73FB"/>
    <w:rsid w:val="00EB7C28"/>
    <w:rsid w:val="00EC1D4A"/>
    <w:rsid w:val="00EC2A12"/>
    <w:rsid w:val="00EC33FC"/>
    <w:rsid w:val="00EC3D55"/>
    <w:rsid w:val="00ED18E1"/>
    <w:rsid w:val="00ED217A"/>
    <w:rsid w:val="00ED2654"/>
    <w:rsid w:val="00ED3EB9"/>
    <w:rsid w:val="00ED4473"/>
    <w:rsid w:val="00ED4B75"/>
    <w:rsid w:val="00ED5F97"/>
    <w:rsid w:val="00EE1324"/>
    <w:rsid w:val="00EE2469"/>
    <w:rsid w:val="00EE4A52"/>
    <w:rsid w:val="00EE6C93"/>
    <w:rsid w:val="00EF2617"/>
    <w:rsid w:val="00EF4462"/>
    <w:rsid w:val="00F0137E"/>
    <w:rsid w:val="00F03052"/>
    <w:rsid w:val="00F07DF0"/>
    <w:rsid w:val="00F12292"/>
    <w:rsid w:val="00F16752"/>
    <w:rsid w:val="00F21629"/>
    <w:rsid w:val="00F23473"/>
    <w:rsid w:val="00F2510C"/>
    <w:rsid w:val="00F251A5"/>
    <w:rsid w:val="00F25F4B"/>
    <w:rsid w:val="00F25FD5"/>
    <w:rsid w:val="00F26F73"/>
    <w:rsid w:val="00F313ED"/>
    <w:rsid w:val="00F32EEA"/>
    <w:rsid w:val="00F36E58"/>
    <w:rsid w:val="00F4407F"/>
    <w:rsid w:val="00F50A9E"/>
    <w:rsid w:val="00F568AD"/>
    <w:rsid w:val="00F60097"/>
    <w:rsid w:val="00F604BD"/>
    <w:rsid w:val="00F60AD3"/>
    <w:rsid w:val="00F6235D"/>
    <w:rsid w:val="00F6527E"/>
    <w:rsid w:val="00F66271"/>
    <w:rsid w:val="00F70A65"/>
    <w:rsid w:val="00F73D6B"/>
    <w:rsid w:val="00F749D6"/>
    <w:rsid w:val="00F835F2"/>
    <w:rsid w:val="00F8364A"/>
    <w:rsid w:val="00F847AF"/>
    <w:rsid w:val="00F866D1"/>
    <w:rsid w:val="00F86A7F"/>
    <w:rsid w:val="00F87589"/>
    <w:rsid w:val="00F9346F"/>
    <w:rsid w:val="00F93F70"/>
    <w:rsid w:val="00FA08E4"/>
    <w:rsid w:val="00FA42F2"/>
    <w:rsid w:val="00FA4E87"/>
    <w:rsid w:val="00FB62EB"/>
    <w:rsid w:val="00FC3A69"/>
    <w:rsid w:val="00FC4050"/>
    <w:rsid w:val="00FC7F2C"/>
    <w:rsid w:val="00FD114B"/>
    <w:rsid w:val="00FD19C0"/>
    <w:rsid w:val="00FD71E7"/>
    <w:rsid w:val="00FD7B4E"/>
    <w:rsid w:val="00FD7E65"/>
    <w:rsid w:val="00FE0939"/>
    <w:rsid w:val="00FE3E3B"/>
    <w:rsid w:val="00FE56D7"/>
    <w:rsid w:val="00FF0C0F"/>
    <w:rsid w:val="00FF305A"/>
    <w:rsid w:val="00FF52F3"/>
    <w:rsid w:val="00FF74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3D9"/>
    <w:pPr>
      <w:jc w:val="both"/>
    </w:pPr>
    <w:rPr>
      <w:rFonts w:ascii="Verdana" w:hAnsi="Verdana"/>
      <w:sz w:val="22"/>
      <w:szCs w:val="24"/>
      <w:lang w:val="fr-FR" w:eastAsia="fr-FR"/>
    </w:rPr>
  </w:style>
  <w:style w:type="paragraph" w:styleId="Titre1">
    <w:name w:val="heading 1"/>
    <w:next w:val="Liste"/>
    <w:link w:val="Titre1Car"/>
    <w:autoRedefine/>
    <w:qFormat/>
    <w:rsid w:val="00B3437A"/>
    <w:pPr>
      <w:outlineLvl w:val="0"/>
    </w:pPr>
    <w:rPr>
      <w:rFonts w:ascii="Verdana" w:hAnsi="Verdana" w:cs="Arial"/>
      <w:color w:val="5B92A9"/>
      <w:kern w:val="32"/>
      <w:sz w:val="40"/>
      <w:szCs w:val="48"/>
      <w:u w:val="thick" w:color="AA7840"/>
      <w:lang w:val="fr-FR" w:eastAsia="fr-FR"/>
    </w:rPr>
  </w:style>
  <w:style w:type="paragraph" w:styleId="Titre20">
    <w:name w:val="heading 2"/>
    <w:basedOn w:val="Titre3"/>
    <w:next w:val="Normal"/>
    <w:link w:val="Titre2Car"/>
    <w:qFormat/>
    <w:rsid w:val="004B6948"/>
    <w:pPr>
      <w:outlineLvl w:val="1"/>
    </w:pPr>
    <w:rPr>
      <w:rFonts w:ascii="Verdana" w:hAnsi="Verdana"/>
      <w:bCs w:val="0"/>
      <w:i/>
      <w:iCs/>
      <w:color w:val="5B92A9"/>
      <w:sz w:val="24"/>
      <w:szCs w:val="28"/>
    </w:rPr>
  </w:style>
  <w:style w:type="paragraph" w:styleId="Titre3">
    <w:name w:val="heading 3"/>
    <w:basedOn w:val="Normal"/>
    <w:next w:val="Normal"/>
    <w:link w:val="Titre3Car"/>
    <w:qFormat/>
    <w:rsid w:val="00AF0D5B"/>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itre2">
    <w:name w:val="titre2"/>
    <w:basedOn w:val="Aucuneliste"/>
    <w:rsid w:val="00F23473"/>
    <w:pPr>
      <w:numPr>
        <w:numId w:val="1"/>
      </w:numPr>
    </w:pPr>
  </w:style>
  <w:style w:type="paragraph" w:styleId="Titre">
    <w:name w:val="Title"/>
    <w:basedOn w:val="Normal"/>
    <w:qFormat/>
    <w:rsid w:val="00F23473"/>
    <w:pPr>
      <w:spacing w:before="240" w:after="60"/>
      <w:jc w:val="center"/>
      <w:outlineLvl w:val="0"/>
    </w:pPr>
    <w:rPr>
      <w:rFonts w:ascii="Arial" w:hAnsi="Arial" w:cs="Arial"/>
      <w:b/>
      <w:bCs/>
      <w:kern w:val="28"/>
      <w:sz w:val="32"/>
      <w:szCs w:val="32"/>
    </w:rPr>
  </w:style>
  <w:style w:type="paragraph" w:styleId="Liste">
    <w:name w:val="List"/>
    <w:basedOn w:val="Normal"/>
    <w:rsid w:val="00F23473"/>
    <w:pPr>
      <w:ind w:left="283" w:hanging="283"/>
    </w:pPr>
  </w:style>
  <w:style w:type="paragraph" w:styleId="En-tte">
    <w:name w:val="header"/>
    <w:basedOn w:val="Normal"/>
    <w:rsid w:val="00B14097"/>
    <w:pPr>
      <w:tabs>
        <w:tab w:val="center" w:pos="4536"/>
        <w:tab w:val="right" w:pos="9072"/>
      </w:tabs>
    </w:pPr>
  </w:style>
  <w:style w:type="paragraph" w:styleId="Pieddepage">
    <w:name w:val="footer"/>
    <w:basedOn w:val="Normal"/>
    <w:rsid w:val="00B14097"/>
    <w:pPr>
      <w:tabs>
        <w:tab w:val="center" w:pos="4536"/>
        <w:tab w:val="right" w:pos="9072"/>
      </w:tabs>
    </w:pPr>
  </w:style>
  <w:style w:type="character" w:styleId="Numrodepage">
    <w:name w:val="page number"/>
    <w:basedOn w:val="Policepardfaut"/>
    <w:rsid w:val="00B14097"/>
  </w:style>
  <w:style w:type="table" w:styleId="Grilledutableau">
    <w:name w:val="Table Grid"/>
    <w:basedOn w:val="TableauNormal"/>
    <w:rsid w:val="00EF261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rsid w:val="00CA46B5"/>
    <w:pPr>
      <w:tabs>
        <w:tab w:val="left" w:pos="480"/>
        <w:tab w:val="right" w:leader="dot" w:pos="9062"/>
      </w:tabs>
      <w:spacing w:before="240" w:after="120"/>
      <w:ind w:left="482" w:right="57" w:hanging="482"/>
      <w:jc w:val="left"/>
    </w:pPr>
  </w:style>
  <w:style w:type="paragraph" w:styleId="TM2">
    <w:name w:val="toc 2"/>
    <w:basedOn w:val="Normal"/>
    <w:next w:val="Normal"/>
    <w:autoRedefine/>
    <w:uiPriority w:val="39"/>
    <w:rsid w:val="008E265C"/>
    <w:pPr>
      <w:tabs>
        <w:tab w:val="right" w:leader="dot" w:pos="9062"/>
      </w:tabs>
      <w:spacing w:after="120"/>
      <w:ind w:left="482"/>
    </w:pPr>
  </w:style>
  <w:style w:type="character" w:styleId="Lienhypertexte">
    <w:name w:val="Hyperlink"/>
    <w:basedOn w:val="Policepardfaut"/>
    <w:uiPriority w:val="99"/>
    <w:rsid w:val="008E5750"/>
    <w:rPr>
      <w:noProof/>
      <w:color w:val="0000FF"/>
      <w:u w:val="single"/>
    </w:rPr>
  </w:style>
  <w:style w:type="paragraph" w:styleId="Notedebasdepage">
    <w:name w:val="footnote text"/>
    <w:basedOn w:val="Normal"/>
    <w:semiHidden/>
    <w:rsid w:val="00095E58"/>
    <w:rPr>
      <w:sz w:val="20"/>
      <w:szCs w:val="20"/>
    </w:rPr>
  </w:style>
  <w:style w:type="character" w:styleId="Appelnotedebasdep">
    <w:name w:val="footnote reference"/>
    <w:basedOn w:val="Policepardfaut"/>
    <w:semiHidden/>
    <w:rsid w:val="00095E58"/>
    <w:rPr>
      <w:vertAlign w:val="superscript"/>
    </w:rPr>
  </w:style>
  <w:style w:type="character" w:styleId="Lienhypertextesuivivisit">
    <w:name w:val="FollowedHyperlink"/>
    <w:basedOn w:val="Policepardfaut"/>
    <w:rsid w:val="00974669"/>
    <w:rPr>
      <w:color w:val="800080"/>
      <w:u w:val="single"/>
    </w:rPr>
  </w:style>
  <w:style w:type="paragraph" w:styleId="Textedebulles">
    <w:name w:val="Balloon Text"/>
    <w:basedOn w:val="Normal"/>
    <w:semiHidden/>
    <w:rsid w:val="002367AB"/>
    <w:rPr>
      <w:rFonts w:ascii="Tahoma" w:hAnsi="Tahoma" w:cs="Tahoma"/>
      <w:sz w:val="16"/>
      <w:szCs w:val="16"/>
    </w:rPr>
  </w:style>
  <w:style w:type="paragraph" w:styleId="Sansinterligne">
    <w:name w:val="No Spacing"/>
    <w:link w:val="SansinterligneCar"/>
    <w:uiPriority w:val="1"/>
    <w:qFormat/>
    <w:rsid w:val="00331502"/>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331502"/>
    <w:rPr>
      <w:rFonts w:asciiTheme="minorHAnsi" w:eastAsiaTheme="minorEastAsia" w:hAnsiTheme="minorHAnsi" w:cstheme="minorBidi"/>
      <w:sz w:val="22"/>
      <w:szCs w:val="22"/>
    </w:rPr>
  </w:style>
  <w:style w:type="paragraph" w:customStyle="1" w:styleId="Style1">
    <w:name w:val="Style1"/>
    <w:basedOn w:val="Titre20"/>
    <w:link w:val="Style1Car"/>
    <w:rsid w:val="005726B3"/>
    <w:rPr>
      <w:sz w:val="28"/>
    </w:rPr>
  </w:style>
  <w:style w:type="paragraph" w:customStyle="1" w:styleId="Style2">
    <w:name w:val="Style2"/>
    <w:basedOn w:val="Style1"/>
    <w:link w:val="Style2Car"/>
    <w:qFormat/>
    <w:rsid w:val="005726B3"/>
    <w:pPr>
      <w:spacing w:before="600"/>
    </w:pPr>
  </w:style>
  <w:style w:type="character" w:customStyle="1" w:styleId="Titre3Car">
    <w:name w:val="Titre 3 Car"/>
    <w:basedOn w:val="Policepardfaut"/>
    <w:link w:val="Titre3"/>
    <w:rsid w:val="005726B3"/>
    <w:rPr>
      <w:rFonts w:ascii="Arial" w:hAnsi="Arial" w:cs="Arial"/>
      <w:b/>
      <w:bCs/>
      <w:sz w:val="26"/>
      <w:szCs w:val="26"/>
      <w:lang w:val="fr-FR" w:eastAsia="fr-FR"/>
    </w:rPr>
  </w:style>
  <w:style w:type="character" w:customStyle="1" w:styleId="Titre2Car">
    <w:name w:val="Titre 2 Car"/>
    <w:basedOn w:val="Titre3Car"/>
    <w:link w:val="Titre20"/>
    <w:rsid w:val="005726B3"/>
    <w:rPr>
      <w:rFonts w:ascii="Verdana" w:hAnsi="Verdana" w:cs="Arial"/>
      <w:b/>
      <w:bCs w:val="0"/>
      <w:i/>
      <w:iCs/>
      <w:color w:val="5B92A9"/>
      <w:sz w:val="24"/>
      <w:szCs w:val="28"/>
      <w:lang w:val="fr-FR" w:eastAsia="fr-FR"/>
    </w:rPr>
  </w:style>
  <w:style w:type="character" w:customStyle="1" w:styleId="Style1Car">
    <w:name w:val="Style1 Car"/>
    <w:basedOn w:val="Titre2Car"/>
    <w:link w:val="Style1"/>
    <w:rsid w:val="005726B3"/>
    <w:rPr>
      <w:rFonts w:ascii="Verdana" w:hAnsi="Verdana" w:cs="Arial"/>
      <w:b/>
      <w:bCs w:val="0"/>
      <w:i/>
      <w:iCs/>
      <w:color w:val="5B92A9"/>
      <w:sz w:val="28"/>
      <w:szCs w:val="28"/>
      <w:lang w:val="fr-FR" w:eastAsia="fr-FR"/>
    </w:rPr>
  </w:style>
  <w:style w:type="paragraph" w:customStyle="1" w:styleId="Style3">
    <w:name w:val="Style3"/>
    <w:basedOn w:val="Style2"/>
    <w:link w:val="Style3Car"/>
    <w:qFormat/>
    <w:rsid w:val="00831C47"/>
    <w:pPr>
      <w:spacing w:before="0"/>
    </w:pPr>
  </w:style>
  <w:style w:type="character" w:customStyle="1" w:styleId="Style2Car">
    <w:name w:val="Style2 Car"/>
    <w:basedOn w:val="Style1Car"/>
    <w:link w:val="Style2"/>
    <w:rsid w:val="005726B3"/>
    <w:rPr>
      <w:rFonts w:ascii="Verdana" w:hAnsi="Verdana" w:cs="Arial"/>
      <w:b/>
      <w:bCs w:val="0"/>
      <w:i/>
      <w:iCs/>
      <w:color w:val="5B92A9"/>
      <w:sz w:val="28"/>
      <w:szCs w:val="28"/>
      <w:lang w:val="fr-FR" w:eastAsia="fr-FR"/>
    </w:rPr>
  </w:style>
  <w:style w:type="table" w:styleId="Listeclaire-Accent3">
    <w:name w:val="Light List Accent 3"/>
    <w:basedOn w:val="TableauNormal"/>
    <w:uiPriority w:val="61"/>
    <w:rsid w:val="002439E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Style3Car">
    <w:name w:val="Style3 Car"/>
    <w:basedOn w:val="Style2Car"/>
    <w:link w:val="Style3"/>
    <w:rsid w:val="00831C47"/>
    <w:rPr>
      <w:rFonts w:ascii="Verdana" w:hAnsi="Verdana" w:cs="Arial"/>
      <w:b/>
      <w:bCs w:val="0"/>
      <w:i/>
      <w:iCs/>
      <w:color w:val="5B92A9"/>
      <w:sz w:val="28"/>
      <w:szCs w:val="28"/>
      <w:lang w:val="fr-FR" w:eastAsia="fr-FR"/>
    </w:rPr>
  </w:style>
  <w:style w:type="paragraph" w:customStyle="1" w:styleId="texte">
    <w:name w:val="texte"/>
    <w:basedOn w:val="Normal"/>
    <w:uiPriority w:val="99"/>
    <w:rsid w:val="0053414C"/>
    <w:pPr>
      <w:autoSpaceDE w:val="0"/>
      <w:autoSpaceDN w:val="0"/>
      <w:adjustRightInd w:val="0"/>
      <w:spacing w:after="113" w:line="288" w:lineRule="auto"/>
      <w:textAlignment w:val="center"/>
    </w:pPr>
    <w:rPr>
      <w:rFonts w:ascii="Myriad Pro" w:hAnsi="Myriad Pro" w:cs="Myriad Pro"/>
      <w:color w:val="000000"/>
      <w:szCs w:val="22"/>
      <w:lang w:eastAsia="fr-BE"/>
    </w:rPr>
  </w:style>
  <w:style w:type="paragraph" w:styleId="Paragraphedeliste">
    <w:name w:val="List Paragraph"/>
    <w:basedOn w:val="Normal"/>
    <w:link w:val="ParagraphedelisteCar"/>
    <w:uiPriority w:val="34"/>
    <w:qFormat/>
    <w:rsid w:val="0053414C"/>
    <w:pPr>
      <w:ind w:left="720"/>
      <w:contextualSpacing/>
    </w:pPr>
  </w:style>
  <w:style w:type="paragraph" w:customStyle="1" w:styleId="Style4">
    <w:name w:val="Style4"/>
    <w:basedOn w:val="Titre1"/>
    <w:link w:val="Style4Car"/>
    <w:qFormat/>
    <w:rsid w:val="00366F28"/>
    <w:pPr>
      <w:numPr>
        <w:numId w:val="33"/>
      </w:numPr>
      <w:spacing w:before="120"/>
      <w:ind w:left="1196" w:hanging="357"/>
    </w:pPr>
    <w:rPr>
      <w:color w:val="auto"/>
      <w:sz w:val="22"/>
      <w:szCs w:val="22"/>
      <w:u w:val="none"/>
    </w:rPr>
  </w:style>
  <w:style w:type="paragraph" w:customStyle="1" w:styleId="Style5">
    <w:name w:val="Style5"/>
    <w:basedOn w:val="Paragraphedeliste"/>
    <w:link w:val="Style5Car"/>
    <w:rsid w:val="00366F28"/>
    <w:pPr>
      <w:spacing w:before="240"/>
      <w:ind w:left="714" w:hanging="357"/>
    </w:pPr>
  </w:style>
  <w:style w:type="character" w:customStyle="1" w:styleId="Titre1Car">
    <w:name w:val="Titre 1 Car"/>
    <w:basedOn w:val="Policepardfaut"/>
    <w:link w:val="Titre1"/>
    <w:rsid w:val="00B3437A"/>
    <w:rPr>
      <w:rFonts w:ascii="Verdana" w:hAnsi="Verdana" w:cs="Arial"/>
      <w:color w:val="5B92A9"/>
      <w:kern w:val="32"/>
      <w:sz w:val="40"/>
      <w:szCs w:val="48"/>
      <w:u w:val="thick" w:color="AA7840"/>
      <w:lang w:val="fr-FR" w:eastAsia="fr-FR"/>
    </w:rPr>
  </w:style>
  <w:style w:type="character" w:customStyle="1" w:styleId="Style4Car">
    <w:name w:val="Style4 Car"/>
    <w:basedOn w:val="Titre1Car"/>
    <w:link w:val="Style4"/>
    <w:rsid w:val="00366F28"/>
    <w:rPr>
      <w:rFonts w:ascii="Verdana" w:hAnsi="Verdana" w:cs="Arial"/>
      <w:color w:val="5B92A9"/>
      <w:kern w:val="32"/>
      <w:sz w:val="22"/>
      <w:szCs w:val="22"/>
      <w:u w:val="thick" w:color="AA7840"/>
      <w:lang w:val="fr-FR" w:eastAsia="fr-FR"/>
    </w:rPr>
  </w:style>
  <w:style w:type="paragraph" w:customStyle="1" w:styleId="Style6">
    <w:name w:val="Style6"/>
    <w:basedOn w:val="Paragraphedeliste"/>
    <w:link w:val="Style6Car"/>
    <w:qFormat/>
    <w:rsid w:val="00366F28"/>
    <w:pPr>
      <w:numPr>
        <w:numId w:val="37"/>
      </w:numPr>
      <w:spacing w:before="240"/>
      <w:ind w:left="624" w:hanging="227"/>
    </w:pPr>
  </w:style>
  <w:style w:type="character" w:customStyle="1" w:styleId="ParagraphedelisteCar">
    <w:name w:val="Paragraphe de liste Car"/>
    <w:basedOn w:val="Policepardfaut"/>
    <w:link w:val="Paragraphedeliste"/>
    <w:uiPriority w:val="34"/>
    <w:rsid w:val="00366F28"/>
    <w:rPr>
      <w:rFonts w:ascii="Verdana" w:hAnsi="Verdana"/>
      <w:sz w:val="22"/>
      <w:szCs w:val="24"/>
      <w:lang w:val="fr-FR" w:eastAsia="fr-FR"/>
    </w:rPr>
  </w:style>
  <w:style w:type="character" w:customStyle="1" w:styleId="Style5Car">
    <w:name w:val="Style5 Car"/>
    <w:basedOn w:val="ParagraphedelisteCar"/>
    <w:link w:val="Style5"/>
    <w:rsid w:val="00366F28"/>
    <w:rPr>
      <w:rFonts w:ascii="Verdana" w:hAnsi="Verdana"/>
      <w:sz w:val="22"/>
      <w:szCs w:val="24"/>
      <w:lang w:val="fr-FR" w:eastAsia="fr-FR"/>
    </w:rPr>
  </w:style>
  <w:style w:type="paragraph" w:customStyle="1" w:styleId="Style7">
    <w:name w:val="Style7"/>
    <w:basedOn w:val="Paragraphedeliste"/>
    <w:link w:val="Style7Car"/>
    <w:qFormat/>
    <w:rsid w:val="00C91849"/>
    <w:pPr>
      <w:numPr>
        <w:numId w:val="34"/>
      </w:numPr>
      <w:suppressAutoHyphens/>
      <w:ind w:left="284" w:hanging="227"/>
      <w:jc w:val="left"/>
    </w:pPr>
    <w:rPr>
      <w:rFonts w:ascii="Arial" w:hAnsi="Arial" w:cs="Arial"/>
      <w:sz w:val="18"/>
      <w:szCs w:val="18"/>
    </w:rPr>
  </w:style>
  <w:style w:type="character" w:customStyle="1" w:styleId="Style6Car">
    <w:name w:val="Style6 Car"/>
    <w:basedOn w:val="ParagraphedelisteCar"/>
    <w:link w:val="Style6"/>
    <w:rsid w:val="00366F28"/>
    <w:rPr>
      <w:rFonts w:ascii="Verdana" w:hAnsi="Verdana"/>
      <w:sz w:val="22"/>
      <w:szCs w:val="24"/>
      <w:lang w:val="fr-FR" w:eastAsia="fr-FR"/>
    </w:rPr>
  </w:style>
  <w:style w:type="paragraph" w:customStyle="1" w:styleId="Style8">
    <w:name w:val="Style8"/>
    <w:basedOn w:val="Style7"/>
    <w:link w:val="Style8Car"/>
    <w:rsid w:val="00D4499F"/>
    <w:pPr>
      <w:numPr>
        <w:numId w:val="39"/>
      </w:numPr>
      <w:ind w:left="1305" w:hanging="284"/>
    </w:pPr>
  </w:style>
  <w:style w:type="character" w:customStyle="1" w:styleId="Style7Car">
    <w:name w:val="Style7 Car"/>
    <w:basedOn w:val="ParagraphedelisteCar"/>
    <w:link w:val="Style7"/>
    <w:rsid w:val="00C91849"/>
    <w:rPr>
      <w:rFonts w:ascii="Arial" w:hAnsi="Arial" w:cs="Arial"/>
      <w:sz w:val="18"/>
      <w:szCs w:val="18"/>
      <w:lang w:val="fr-FR" w:eastAsia="fr-FR"/>
    </w:rPr>
  </w:style>
  <w:style w:type="paragraph" w:customStyle="1" w:styleId="Style9">
    <w:name w:val="Style9"/>
    <w:basedOn w:val="Style8"/>
    <w:link w:val="Style9Car"/>
    <w:qFormat/>
    <w:rsid w:val="00D4499F"/>
    <w:pPr>
      <w:ind w:left="454" w:hanging="170"/>
    </w:pPr>
  </w:style>
  <w:style w:type="character" w:customStyle="1" w:styleId="Style8Car">
    <w:name w:val="Style8 Car"/>
    <w:basedOn w:val="Style7Car"/>
    <w:link w:val="Style8"/>
    <w:rsid w:val="00D4499F"/>
    <w:rPr>
      <w:rFonts w:ascii="Arial" w:hAnsi="Arial" w:cs="Arial"/>
      <w:sz w:val="18"/>
      <w:szCs w:val="18"/>
      <w:lang w:val="fr-FR" w:eastAsia="fr-FR"/>
    </w:rPr>
  </w:style>
  <w:style w:type="paragraph" w:customStyle="1" w:styleId="Style10">
    <w:name w:val="Style10"/>
    <w:basedOn w:val="Normal"/>
    <w:link w:val="Style10Car"/>
    <w:qFormat/>
    <w:rsid w:val="00D4499F"/>
    <w:pPr>
      <w:suppressAutoHyphens/>
      <w:jc w:val="right"/>
    </w:pPr>
    <w:rPr>
      <w:rFonts w:ascii="Arial" w:hAnsi="Arial" w:cs="Arial"/>
      <w:b/>
      <w:sz w:val="20"/>
      <w:szCs w:val="20"/>
    </w:rPr>
  </w:style>
  <w:style w:type="character" w:customStyle="1" w:styleId="Style9Car">
    <w:name w:val="Style9 Car"/>
    <w:basedOn w:val="Style8Car"/>
    <w:link w:val="Style9"/>
    <w:rsid w:val="00D4499F"/>
    <w:rPr>
      <w:rFonts w:ascii="Arial" w:hAnsi="Arial" w:cs="Arial"/>
      <w:sz w:val="18"/>
      <w:szCs w:val="18"/>
      <w:lang w:val="fr-FR" w:eastAsia="fr-FR"/>
    </w:rPr>
  </w:style>
  <w:style w:type="paragraph" w:customStyle="1" w:styleId="Style11">
    <w:name w:val="Style11"/>
    <w:basedOn w:val="Normal"/>
    <w:link w:val="Style11Car"/>
    <w:qFormat/>
    <w:rsid w:val="00A73885"/>
    <w:pPr>
      <w:jc w:val="left"/>
    </w:pPr>
    <w:rPr>
      <w:b/>
      <w:sz w:val="20"/>
      <w:szCs w:val="20"/>
    </w:rPr>
  </w:style>
  <w:style w:type="character" w:customStyle="1" w:styleId="Style10Car">
    <w:name w:val="Style10 Car"/>
    <w:basedOn w:val="Policepardfaut"/>
    <w:link w:val="Style10"/>
    <w:rsid w:val="00D4499F"/>
    <w:rPr>
      <w:rFonts w:ascii="Arial" w:hAnsi="Arial" w:cs="Arial"/>
      <w:b/>
      <w:lang w:val="fr-FR" w:eastAsia="fr-FR"/>
    </w:rPr>
  </w:style>
  <w:style w:type="character" w:customStyle="1" w:styleId="Style11Car">
    <w:name w:val="Style11 Car"/>
    <w:basedOn w:val="Policepardfaut"/>
    <w:link w:val="Style11"/>
    <w:rsid w:val="00A73885"/>
    <w:rPr>
      <w:rFonts w:ascii="Verdana" w:hAnsi="Verdana"/>
      <w:b/>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3D9"/>
    <w:pPr>
      <w:jc w:val="both"/>
    </w:pPr>
    <w:rPr>
      <w:rFonts w:ascii="Verdana" w:hAnsi="Verdana"/>
      <w:sz w:val="22"/>
      <w:szCs w:val="24"/>
      <w:lang w:val="fr-FR" w:eastAsia="fr-FR"/>
    </w:rPr>
  </w:style>
  <w:style w:type="paragraph" w:styleId="Titre1">
    <w:name w:val="heading 1"/>
    <w:next w:val="Liste"/>
    <w:link w:val="Titre1Car"/>
    <w:autoRedefine/>
    <w:qFormat/>
    <w:rsid w:val="00B3437A"/>
    <w:pPr>
      <w:outlineLvl w:val="0"/>
    </w:pPr>
    <w:rPr>
      <w:rFonts w:ascii="Verdana" w:hAnsi="Verdana" w:cs="Arial"/>
      <w:color w:val="5B92A9"/>
      <w:kern w:val="32"/>
      <w:sz w:val="40"/>
      <w:szCs w:val="48"/>
      <w:u w:val="thick" w:color="AA7840"/>
      <w:lang w:val="fr-FR" w:eastAsia="fr-FR"/>
    </w:rPr>
  </w:style>
  <w:style w:type="paragraph" w:styleId="Titre20">
    <w:name w:val="heading 2"/>
    <w:basedOn w:val="Titre3"/>
    <w:next w:val="Normal"/>
    <w:link w:val="Titre2Car"/>
    <w:qFormat/>
    <w:rsid w:val="004B6948"/>
    <w:pPr>
      <w:outlineLvl w:val="1"/>
    </w:pPr>
    <w:rPr>
      <w:rFonts w:ascii="Verdana" w:hAnsi="Verdana"/>
      <w:bCs w:val="0"/>
      <w:i/>
      <w:iCs/>
      <w:color w:val="5B92A9"/>
      <w:sz w:val="24"/>
      <w:szCs w:val="28"/>
    </w:rPr>
  </w:style>
  <w:style w:type="paragraph" w:styleId="Titre3">
    <w:name w:val="heading 3"/>
    <w:basedOn w:val="Normal"/>
    <w:next w:val="Normal"/>
    <w:link w:val="Titre3Car"/>
    <w:qFormat/>
    <w:rsid w:val="00AF0D5B"/>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itre2">
    <w:name w:val="titre2"/>
    <w:basedOn w:val="Aucuneliste"/>
    <w:rsid w:val="00F23473"/>
    <w:pPr>
      <w:numPr>
        <w:numId w:val="1"/>
      </w:numPr>
    </w:pPr>
  </w:style>
  <w:style w:type="paragraph" w:styleId="Titre">
    <w:name w:val="Title"/>
    <w:basedOn w:val="Normal"/>
    <w:qFormat/>
    <w:rsid w:val="00F23473"/>
    <w:pPr>
      <w:spacing w:before="240" w:after="60"/>
      <w:jc w:val="center"/>
      <w:outlineLvl w:val="0"/>
    </w:pPr>
    <w:rPr>
      <w:rFonts w:ascii="Arial" w:hAnsi="Arial" w:cs="Arial"/>
      <w:b/>
      <w:bCs/>
      <w:kern w:val="28"/>
      <w:sz w:val="32"/>
      <w:szCs w:val="32"/>
    </w:rPr>
  </w:style>
  <w:style w:type="paragraph" w:styleId="Liste">
    <w:name w:val="List"/>
    <w:basedOn w:val="Normal"/>
    <w:rsid w:val="00F23473"/>
    <w:pPr>
      <w:ind w:left="283" w:hanging="283"/>
    </w:pPr>
  </w:style>
  <w:style w:type="paragraph" w:styleId="En-tte">
    <w:name w:val="header"/>
    <w:basedOn w:val="Normal"/>
    <w:rsid w:val="00B14097"/>
    <w:pPr>
      <w:tabs>
        <w:tab w:val="center" w:pos="4536"/>
        <w:tab w:val="right" w:pos="9072"/>
      </w:tabs>
    </w:pPr>
  </w:style>
  <w:style w:type="paragraph" w:styleId="Pieddepage">
    <w:name w:val="footer"/>
    <w:basedOn w:val="Normal"/>
    <w:rsid w:val="00B14097"/>
    <w:pPr>
      <w:tabs>
        <w:tab w:val="center" w:pos="4536"/>
        <w:tab w:val="right" w:pos="9072"/>
      </w:tabs>
    </w:pPr>
  </w:style>
  <w:style w:type="character" w:styleId="Numrodepage">
    <w:name w:val="page number"/>
    <w:basedOn w:val="Policepardfaut"/>
    <w:rsid w:val="00B14097"/>
  </w:style>
  <w:style w:type="table" w:styleId="Grilledutableau">
    <w:name w:val="Table Grid"/>
    <w:basedOn w:val="TableauNormal"/>
    <w:rsid w:val="00EF261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rsid w:val="00CA46B5"/>
    <w:pPr>
      <w:tabs>
        <w:tab w:val="left" w:pos="480"/>
        <w:tab w:val="right" w:leader="dot" w:pos="9062"/>
      </w:tabs>
      <w:spacing w:before="240" w:after="120"/>
      <w:ind w:left="482" w:right="57" w:hanging="482"/>
      <w:jc w:val="left"/>
    </w:pPr>
  </w:style>
  <w:style w:type="paragraph" w:styleId="TM2">
    <w:name w:val="toc 2"/>
    <w:basedOn w:val="Normal"/>
    <w:next w:val="Normal"/>
    <w:autoRedefine/>
    <w:uiPriority w:val="39"/>
    <w:rsid w:val="008E265C"/>
    <w:pPr>
      <w:tabs>
        <w:tab w:val="right" w:leader="dot" w:pos="9062"/>
      </w:tabs>
      <w:spacing w:after="120"/>
      <w:ind w:left="482"/>
    </w:pPr>
  </w:style>
  <w:style w:type="character" w:styleId="Lienhypertexte">
    <w:name w:val="Hyperlink"/>
    <w:basedOn w:val="Policepardfaut"/>
    <w:uiPriority w:val="99"/>
    <w:rsid w:val="008E5750"/>
    <w:rPr>
      <w:noProof/>
      <w:color w:val="0000FF"/>
      <w:u w:val="single"/>
    </w:rPr>
  </w:style>
  <w:style w:type="paragraph" w:styleId="Notedebasdepage">
    <w:name w:val="footnote text"/>
    <w:basedOn w:val="Normal"/>
    <w:semiHidden/>
    <w:rsid w:val="00095E58"/>
    <w:rPr>
      <w:sz w:val="20"/>
      <w:szCs w:val="20"/>
    </w:rPr>
  </w:style>
  <w:style w:type="character" w:styleId="Appelnotedebasdep">
    <w:name w:val="footnote reference"/>
    <w:basedOn w:val="Policepardfaut"/>
    <w:semiHidden/>
    <w:rsid w:val="00095E58"/>
    <w:rPr>
      <w:vertAlign w:val="superscript"/>
    </w:rPr>
  </w:style>
  <w:style w:type="character" w:styleId="Lienhypertextesuivivisit">
    <w:name w:val="FollowedHyperlink"/>
    <w:basedOn w:val="Policepardfaut"/>
    <w:rsid w:val="00974669"/>
    <w:rPr>
      <w:color w:val="800080"/>
      <w:u w:val="single"/>
    </w:rPr>
  </w:style>
  <w:style w:type="paragraph" w:styleId="Textedebulles">
    <w:name w:val="Balloon Text"/>
    <w:basedOn w:val="Normal"/>
    <w:semiHidden/>
    <w:rsid w:val="002367AB"/>
    <w:rPr>
      <w:rFonts w:ascii="Tahoma" w:hAnsi="Tahoma" w:cs="Tahoma"/>
      <w:sz w:val="16"/>
      <w:szCs w:val="16"/>
    </w:rPr>
  </w:style>
  <w:style w:type="paragraph" w:styleId="Sansinterligne">
    <w:name w:val="No Spacing"/>
    <w:link w:val="SansinterligneCar"/>
    <w:uiPriority w:val="1"/>
    <w:qFormat/>
    <w:rsid w:val="00331502"/>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331502"/>
    <w:rPr>
      <w:rFonts w:asciiTheme="minorHAnsi" w:eastAsiaTheme="minorEastAsia" w:hAnsiTheme="minorHAnsi" w:cstheme="minorBidi"/>
      <w:sz w:val="22"/>
      <w:szCs w:val="22"/>
    </w:rPr>
  </w:style>
  <w:style w:type="paragraph" w:customStyle="1" w:styleId="Style1">
    <w:name w:val="Style1"/>
    <w:basedOn w:val="Titre20"/>
    <w:link w:val="Style1Car"/>
    <w:rsid w:val="005726B3"/>
    <w:rPr>
      <w:sz w:val="28"/>
    </w:rPr>
  </w:style>
  <w:style w:type="paragraph" w:customStyle="1" w:styleId="Style2">
    <w:name w:val="Style2"/>
    <w:basedOn w:val="Style1"/>
    <w:link w:val="Style2Car"/>
    <w:qFormat/>
    <w:rsid w:val="005726B3"/>
    <w:pPr>
      <w:spacing w:before="600"/>
    </w:pPr>
  </w:style>
  <w:style w:type="character" w:customStyle="1" w:styleId="Titre3Car">
    <w:name w:val="Titre 3 Car"/>
    <w:basedOn w:val="Policepardfaut"/>
    <w:link w:val="Titre3"/>
    <w:rsid w:val="005726B3"/>
    <w:rPr>
      <w:rFonts w:ascii="Arial" w:hAnsi="Arial" w:cs="Arial"/>
      <w:b/>
      <w:bCs/>
      <w:sz w:val="26"/>
      <w:szCs w:val="26"/>
      <w:lang w:val="fr-FR" w:eastAsia="fr-FR"/>
    </w:rPr>
  </w:style>
  <w:style w:type="character" w:customStyle="1" w:styleId="Titre2Car">
    <w:name w:val="Titre 2 Car"/>
    <w:basedOn w:val="Titre3Car"/>
    <w:link w:val="Titre20"/>
    <w:rsid w:val="005726B3"/>
    <w:rPr>
      <w:rFonts w:ascii="Verdana" w:hAnsi="Verdana" w:cs="Arial"/>
      <w:b/>
      <w:bCs w:val="0"/>
      <w:i/>
      <w:iCs/>
      <w:color w:val="5B92A9"/>
      <w:sz w:val="24"/>
      <w:szCs w:val="28"/>
      <w:lang w:val="fr-FR" w:eastAsia="fr-FR"/>
    </w:rPr>
  </w:style>
  <w:style w:type="character" w:customStyle="1" w:styleId="Style1Car">
    <w:name w:val="Style1 Car"/>
    <w:basedOn w:val="Titre2Car"/>
    <w:link w:val="Style1"/>
    <w:rsid w:val="005726B3"/>
    <w:rPr>
      <w:rFonts w:ascii="Verdana" w:hAnsi="Verdana" w:cs="Arial"/>
      <w:b/>
      <w:bCs w:val="0"/>
      <w:i/>
      <w:iCs/>
      <w:color w:val="5B92A9"/>
      <w:sz w:val="28"/>
      <w:szCs w:val="28"/>
      <w:lang w:val="fr-FR" w:eastAsia="fr-FR"/>
    </w:rPr>
  </w:style>
  <w:style w:type="paragraph" w:customStyle="1" w:styleId="Style3">
    <w:name w:val="Style3"/>
    <w:basedOn w:val="Style2"/>
    <w:link w:val="Style3Car"/>
    <w:qFormat/>
    <w:rsid w:val="00831C47"/>
    <w:pPr>
      <w:spacing w:before="0"/>
    </w:pPr>
  </w:style>
  <w:style w:type="character" w:customStyle="1" w:styleId="Style2Car">
    <w:name w:val="Style2 Car"/>
    <w:basedOn w:val="Style1Car"/>
    <w:link w:val="Style2"/>
    <w:rsid w:val="005726B3"/>
    <w:rPr>
      <w:rFonts w:ascii="Verdana" w:hAnsi="Verdana" w:cs="Arial"/>
      <w:b/>
      <w:bCs w:val="0"/>
      <w:i/>
      <w:iCs/>
      <w:color w:val="5B92A9"/>
      <w:sz w:val="28"/>
      <w:szCs w:val="28"/>
      <w:lang w:val="fr-FR" w:eastAsia="fr-FR"/>
    </w:rPr>
  </w:style>
  <w:style w:type="table" w:styleId="Listeclaire-Accent3">
    <w:name w:val="Light List Accent 3"/>
    <w:basedOn w:val="TableauNormal"/>
    <w:uiPriority w:val="61"/>
    <w:rsid w:val="002439E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Style3Car">
    <w:name w:val="Style3 Car"/>
    <w:basedOn w:val="Style2Car"/>
    <w:link w:val="Style3"/>
    <w:rsid w:val="00831C47"/>
    <w:rPr>
      <w:rFonts w:ascii="Verdana" w:hAnsi="Verdana" w:cs="Arial"/>
      <w:b/>
      <w:bCs w:val="0"/>
      <w:i/>
      <w:iCs/>
      <w:color w:val="5B92A9"/>
      <w:sz w:val="28"/>
      <w:szCs w:val="28"/>
      <w:lang w:val="fr-FR" w:eastAsia="fr-FR"/>
    </w:rPr>
  </w:style>
  <w:style w:type="paragraph" w:customStyle="1" w:styleId="texte">
    <w:name w:val="texte"/>
    <w:basedOn w:val="Normal"/>
    <w:uiPriority w:val="99"/>
    <w:rsid w:val="0053414C"/>
    <w:pPr>
      <w:autoSpaceDE w:val="0"/>
      <w:autoSpaceDN w:val="0"/>
      <w:adjustRightInd w:val="0"/>
      <w:spacing w:after="113" w:line="288" w:lineRule="auto"/>
      <w:textAlignment w:val="center"/>
    </w:pPr>
    <w:rPr>
      <w:rFonts w:ascii="Myriad Pro" w:hAnsi="Myriad Pro" w:cs="Myriad Pro"/>
      <w:color w:val="000000"/>
      <w:szCs w:val="22"/>
      <w:lang w:eastAsia="fr-BE"/>
    </w:rPr>
  </w:style>
  <w:style w:type="paragraph" w:styleId="Paragraphedeliste">
    <w:name w:val="List Paragraph"/>
    <w:basedOn w:val="Normal"/>
    <w:link w:val="ParagraphedelisteCar"/>
    <w:uiPriority w:val="34"/>
    <w:qFormat/>
    <w:rsid w:val="0053414C"/>
    <w:pPr>
      <w:ind w:left="720"/>
      <w:contextualSpacing/>
    </w:pPr>
  </w:style>
  <w:style w:type="paragraph" w:customStyle="1" w:styleId="Style4">
    <w:name w:val="Style4"/>
    <w:basedOn w:val="Titre1"/>
    <w:link w:val="Style4Car"/>
    <w:qFormat/>
    <w:rsid w:val="00366F28"/>
    <w:pPr>
      <w:numPr>
        <w:numId w:val="33"/>
      </w:numPr>
      <w:spacing w:before="120"/>
      <w:ind w:left="1196" w:hanging="357"/>
    </w:pPr>
    <w:rPr>
      <w:color w:val="auto"/>
      <w:sz w:val="22"/>
      <w:szCs w:val="22"/>
      <w:u w:val="none"/>
    </w:rPr>
  </w:style>
  <w:style w:type="paragraph" w:customStyle="1" w:styleId="Style5">
    <w:name w:val="Style5"/>
    <w:basedOn w:val="Paragraphedeliste"/>
    <w:link w:val="Style5Car"/>
    <w:rsid w:val="00366F28"/>
    <w:pPr>
      <w:spacing w:before="240"/>
      <w:ind w:left="714" w:hanging="357"/>
    </w:pPr>
  </w:style>
  <w:style w:type="character" w:customStyle="1" w:styleId="Titre1Car">
    <w:name w:val="Titre 1 Car"/>
    <w:basedOn w:val="Policepardfaut"/>
    <w:link w:val="Titre1"/>
    <w:rsid w:val="00B3437A"/>
    <w:rPr>
      <w:rFonts w:ascii="Verdana" w:hAnsi="Verdana" w:cs="Arial"/>
      <w:color w:val="5B92A9"/>
      <w:kern w:val="32"/>
      <w:sz w:val="40"/>
      <w:szCs w:val="48"/>
      <w:u w:val="thick" w:color="AA7840"/>
      <w:lang w:val="fr-FR" w:eastAsia="fr-FR"/>
    </w:rPr>
  </w:style>
  <w:style w:type="character" w:customStyle="1" w:styleId="Style4Car">
    <w:name w:val="Style4 Car"/>
    <w:basedOn w:val="Titre1Car"/>
    <w:link w:val="Style4"/>
    <w:rsid w:val="00366F28"/>
    <w:rPr>
      <w:rFonts w:ascii="Verdana" w:hAnsi="Verdana" w:cs="Arial"/>
      <w:color w:val="5B92A9"/>
      <w:kern w:val="32"/>
      <w:sz w:val="22"/>
      <w:szCs w:val="22"/>
      <w:u w:val="thick" w:color="AA7840"/>
      <w:lang w:val="fr-FR" w:eastAsia="fr-FR"/>
    </w:rPr>
  </w:style>
  <w:style w:type="paragraph" w:customStyle="1" w:styleId="Style6">
    <w:name w:val="Style6"/>
    <w:basedOn w:val="Paragraphedeliste"/>
    <w:link w:val="Style6Car"/>
    <w:qFormat/>
    <w:rsid w:val="00366F28"/>
    <w:pPr>
      <w:numPr>
        <w:numId w:val="37"/>
      </w:numPr>
      <w:spacing w:before="240"/>
      <w:ind w:left="624" w:hanging="227"/>
    </w:pPr>
  </w:style>
  <w:style w:type="character" w:customStyle="1" w:styleId="ParagraphedelisteCar">
    <w:name w:val="Paragraphe de liste Car"/>
    <w:basedOn w:val="Policepardfaut"/>
    <w:link w:val="Paragraphedeliste"/>
    <w:uiPriority w:val="34"/>
    <w:rsid w:val="00366F28"/>
    <w:rPr>
      <w:rFonts w:ascii="Verdana" w:hAnsi="Verdana"/>
      <w:sz w:val="22"/>
      <w:szCs w:val="24"/>
      <w:lang w:val="fr-FR" w:eastAsia="fr-FR"/>
    </w:rPr>
  </w:style>
  <w:style w:type="character" w:customStyle="1" w:styleId="Style5Car">
    <w:name w:val="Style5 Car"/>
    <w:basedOn w:val="ParagraphedelisteCar"/>
    <w:link w:val="Style5"/>
    <w:rsid w:val="00366F28"/>
    <w:rPr>
      <w:rFonts w:ascii="Verdana" w:hAnsi="Verdana"/>
      <w:sz w:val="22"/>
      <w:szCs w:val="24"/>
      <w:lang w:val="fr-FR" w:eastAsia="fr-FR"/>
    </w:rPr>
  </w:style>
  <w:style w:type="paragraph" w:customStyle="1" w:styleId="Style7">
    <w:name w:val="Style7"/>
    <w:basedOn w:val="Paragraphedeliste"/>
    <w:link w:val="Style7Car"/>
    <w:qFormat/>
    <w:rsid w:val="00C91849"/>
    <w:pPr>
      <w:numPr>
        <w:numId w:val="34"/>
      </w:numPr>
      <w:suppressAutoHyphens/>
      <w:ind w:left="284" w:hanging="227"/>
      <w:jc w:val="left"/>
    </w:pPr>
    <w:rPr>
      <w:rFonts w:ascii="Arial" w:hAnsi="Arial" w:cs="Arial"/>
      <w:sz w:val="18"/>
      <w:szCs w:val="18"/>
    </w:rPr>
  </w:style>
  <w:style w:type="character" w:customStyle="1" w:styleId="Style6Car">
    <w:name w:val="Style6 Car"/>
    <w:basedOn w:val="ParagraphedelisteCar"/>
    <w:link w:val="Style6"/>
    <w:rsid w:val="00366F28"/>
    <w:rPr>
      <w:rFonts w:ascii="Verdana" w:hAnsi="Verdana"/>
      <w:sz w:val="22"/>
      <w:szCs w:val="24"/>
      <w:lang w:val="fr-FR" w:eastAsia="fr-FR"/>
    </w:rPr>
  </w:style>
  <w:style w:type="paragraph" w:customStyle="1" w:styleId="Style8">
    <w:name w:val="Style8"/>
    <w:basedOn w:val="Style7"/>
    <w:link w:val="Style8Car"/>
    <w:rsid w:val="00D4499F"/>
    <w:pPr>
      <w:numPr>
        <w:numId w:val="39"/>
      </w:numPr>
      <w:ind w:left="1305" w:hanging="284"/>
    </w:pPr>
  </w:style>
  <w:style w:type="character" w:customStyle="1" w:styleId="Style7Car">
    <w:name w:val="Style7 Car"/>
    <w:basedOn w:val="ParagraphedelisteCar"/>
    <w:link w:val="Style7"/>
    <w:rsid w:val="00C91849"/>
    <w:rPr>
      <w:rFonts w:ascii="Arial" w:hAnsi="Arial" w:cs="Arial"/>
      <w:sz w:val="18"/>
      <w:szCs w:val="18"/>
      <w:lang w:val="fr-FR" w:eastAsia="fr-FR"/>
    </w:rPr>
  </w:style>
  <w:style w:type="paragraph" w:customStyle="1" w:styleId="Style9">
    <w:name w:val="Style9"/>
    <w:basedOn w:val="Style8"/>
    <w:link w:val="Style9Car"/>
    <w:qFormat/>
    <w:rsid w:val="00D4499F"/>
    <w:pPr>
      <w:ind w:left="454" w:hanging="170"/>
    </w:pPr>
  </w:style>
  <w:style w:type="character" w:customStyle="1" w:styleId="Style8Car">
    <w:name w:val="Style8 Car"/>
    <w:basedOn w:val="Style7Car"/>
    <w:link w:val="Style8"/>
    <w:rsid w:val="00D4499F"/>
    <w:rPr>
      <w:rFonts w:ascii="Arial" w:hAnsi="Arial" w:cs="Arial"/>
      <w:sz w:val="18"/>
      <w:szCs w:val="18"/>
      <w:lang w:val="fr-FR" w:eastAsia="fr-FR"/>
    </w:rPr>
  </w:style>
  <w:style w:type="paragraph" w:customStyle="1" w:styleId="Style10">
    <w:name w:val="Style10"/>
    <w:basedOn w:val="Normal"/>
    <w:link w:val="Style10Car"/>
    <w:qFormat/>
    <w:rsid w:val="00D4499F"/>
    <w:pPr>
      <w:suppressAutoHyphens/>
      <w:jc w:val="right"/>
    </w:pPr>
    <w:rPr>
      <w:rFonts w:ascii="Arial" w:hAnsi="Arial" w:cs="Arial"/>
      <w:b/>
      <w:sz w:val="20"/>
      <w:szCs w:val="20"/>
    </w:rPr>
  </w:style>
  <w:style w:type="character" w:customStyle="1" w:styleId="Style9Car">
    <w:name w:val="Style9 Car"/>
    <w:basedOn w:val="Style8Car"/>
    <w:link w:val="Style9"/>
    <w:rsid w:val="00D4499F"/>
    <w:rPr>
      <w:rFonts w:ascii="Arial" w:hAnsi="Arial" w:cs="Arial"/>
      <w:sz w:val="18"/>
      <w:szCs w:val="18"/>
      <w:lang w:val="fr-FR" w:eastAsia="fr-FR"/>
    </w:rPr>
  </w:style>
  <w:style w:type="paragraph" w:customStyle="1" w:styleId="Style11">
    <w:name w:val="Style11"/>
    <w:basedOn w:val="Normal"/>
    <w:link w:val="Style11Car"/>
    <w:qFormat/>
    <w:rsid w:val="00A73885"/>
    <w:pPr>
      <w:jc w:val="left"/>
    </w:pPr>
    <w:rPr>
      <w:b/>
      <w:sz w:val="20"/>
      <w:szCs w:val="20"/>
    </w:rPr>
  </w:style>
  <w:style w:type="character" w:customStyle="1" w:styleId="Style10Car">
    <w:name w:val="Style10 Car"/>
    <w:basedOn w:val="Policepardfaut"/>
    <w:link w:val="Style10"/>
    <w:rsid w:val="00D4499F"/>
    <w:rPr>
      <w:rFonts w:ascii="Arial" w:hAnsi="Arial" w:cs="Arial"/>
      <w:b/>
      <w:lang w:val="fr-FR" w:eastAsia="fr-FR"/>
    </w:rPr>
  </w:style>
  <w:style w:type="character" w:customStyle="1" w:styleId="Style11Car">
    <w:name w:val="Style11 Car"/>
    <w:basedOn w:val="Policepardfaut"/>
    <w:link w:val="Style11"/>
    <w:rsid w:val="00A73885"/>
    <w:rPr>
      <w:rFonts w:ascii="Verdana" w:hAnsi="Verdana"/>
      <w:b/>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http://www.construire-adaptable.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construire-adaptable.be"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info@construire-adaptable.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truire-adaptable.be" TargetMode="External"/><Relationship Id="rId20" Type="http://schemas.openxmlformats.org/officeDocument/2006/relationships/hyperlink" Target="mailto:info@construire-adaptable.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www.construire-adaptable.be" TargetMode="External"/><Relationship Id="rId10" Type="http://schemas.openxmlformats.org/officeDocument/2006/relationships/image" Target="media/image3.jpeg"/><Relationship Id="rId19" Type="http://schemas.openxmlformats.org/officeDocument/2006/relationships/hyperlink" Target="http://www.construire-adaptable.be"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cstc.be/homepage/download.cfm?dtype=publ&amp;doc=Guide_logement_adaptable.pdf&amp;lang=f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nstruire-adaptable.be" TargetMode="External"/><Relationship Id="rId1" Type="http://schemas.openxmlformats.org/officeDocument/2006/relationships/hyperlink" Target="http://www.ifapme.b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_OLD\partage\administratif-public\modeles\document\document-travail.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FFB46-4C82-4176-AC97-1E825EA1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document-travail.dot</Template>
  <TotalTime>333</TotalTime>
  <Pages>25</Pages>
  <Words>5813</Words>
  <Characters>31972</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Charte : Construire et rénover avec l’adaptabilité </vt:lpstr>
    </vt:vector>
  </TitlesOfParts>
  <Company/>
  <LinksUpToDate>false</LinksUpToDate>
  <CharactersWithSpaces>37710</CharactersWithSpaces>
  <SharedDoc>false</SharedDoc>
  <HLinks>
    <vt:vector size="168" baseType="variant">
      <vt:variant>
        <vt:i4>2752547</vt:i4>
      </vt:variant>
      <vt:variant>
        <vt:i4>135</vt:i4>
      </vt:variant>
      <vt:variant>
        <vt:i4>0</vt:i4>
      </vt:variant>
      <vt:variant>
        <vt:i4>5</vt:i4>
      </vt:variant>
      <vt:variant>
        <vt:lpwstr>http://www.construire-adaptable.be/</vt:lpwstr>
      </vt:variant>
      <vt:variant>
        <vt:lpwstr/>
      </vt:variant>
      <vt:variant>
        <vt:i4>2949220</vt:i4>
      </vt:variant>
      <vt:variant>
        <vt:i4>132</vt:i4>
      </vt:variant>
      <vt:variant>
        <vt:i4>0</vt:i4>
      </vt:variant>
      <vt:variant>
        <vt:i4>5</vt:i4>
      </vt:variant>
      <vt:variant>
        <vt:lpwstr>http://www.cstc.be/homepage/download.cfm?dtype=publ&amp;doc=Guide_logement_adaptable.pdf&amp;lang=fr</vt:lpwstr>
      </vt:variant>
      <vt:variant>
        <vt:lpwstr/>
      </vt:variant>
      <vt:variant>
        <vt:i4>6160431</vt:i4>
      </vt:variant>
      <vt:variant>
        <vt:i4>129</vt:i4>
      </vt:variant>
      <vt:variant>
        <vt:i4>0</vt:i4>
      </vt:variant>
      <vt:variant>
        <vt:i4>5</vt:i4>
      </vt:variant>
      <vt:variant>
        <vt:lpwstr>mailto:info@construire-adaptable.be</vt:lpwstr>
      </vt:variant>
      <vt:variant>
        <vt:lpwstr/>
      </vt:variant>
      <vt:variant>
        <vt:i4>6160431</vt:i4>
      </vt:variant>
      <vt:variant>
        <vt:i4>126</vt:i4>
      </vt:variant>
      <vt:variant>
        <vt:i4>0</vt:i4>
      </vt:variant>
      <vt:variant>
        <vt:i4>5</vt:i4>
      </vt:variant>
      <vt:variant>
        <vt:lpwstr>mailto:info@construire-adaptable.be</vt:lpwstr>
      </vt:variant>
      <vt:variant>
        <vt:lpwstr/>
      </vt:variant>
      <vt:variant>
        <vt:i4>2752547</vt:i4>
      </vt:variant>
      <vt:variant>
        <vt:i4>123</vt:i4>
      </vt:variant>
      <vt:variant>
        <vt:i4>0</vt:i4>
      </vt:variant>
      <vt:variant>
        <vt:i4>5</vt:i4>
      </vt:variant>
      <vt:variant>
        <vt:lpwstr>http://www.construire-adaptable.be/</vt:lpwstr>
      </vt:variant>
      <vt:variant>
        <vt:lpwstr/>
      </vt:variant>
      <vt:variant>
        <vt:i4>6160431</vt:i4>
      </vt:variant>
      <vt:variant>
        <vt:i4>120</vt:i4>
      </vt:variant>
      <vt:variant>
        <vt:i4>0</vt:i4>
      </vt:variant>
      <vt:variant>
        <vt:i4>5</vt:i4>
      </vt:variant>
      <vt:variant>
        <vt:lpwstr>mailto:info@construire-adaptable.be</vt:lpwstr>
      </vt:variant>
      <vt:variant>
        <vt:lpwstr/>
      </vt:variant>
      <vt:variant>
        <vt:i4>2752547</vt:i4>
      </vt:variant>
      <vt:variant>
        <vt:i4>117</vt:i4>
      </vt:variant>
      <vt:variant>
        <vt:i4>0</vt:i4>
      </vt:variant>
      <vt:variant>
        <vt:i4>5</vt:i4>
      </vt:variant>
      <vt:variant>
        <vt:lpwstr>http://www.construire-adaptable.be/</vt:lpwstr>
      </vt:variant>
      <vt:variant>
        <vt:lpwstr/>
      </vt:variant>
      <vt:variant>
        <vt:i4>1114163</vt:i4>
      </vt:variant>
      <vt:variant>
        <vt:i4>110</vt:i4>
      </vt:variant>
      <vt:variant>
        <vt:i4>0</vt:i4>
      </vt:variant>
      <vt:variant>
        <vt:i4>5</vt:i4>
      </vt:variant>
      <vt:variant>
        <vt:lpwstr/>
      </vt:variant>
      <vt:variant>
        <vt:lpwstr>_Toc336264034</vt:lpwstr>
      </vt:variant>
      <vt:variant>
        <vt:i4>1114163</vt:i4>
      </vt:variant>
      <vt:variant>
        <vt:i4>104</vt:i4>
      </vt:variant>
      <vt:variant>
        <vt:i4>0</vt:i4>
      </vt:variant>
      <vt:variant>
        <vt:i4>5</vt:i4>
      </vt:variant>
      <vt:variant>
        <vt:lpwstr/>
      </vt:variant>
      <vt:variant>
        <vt:lpwstr>_Toc336264033</vt:lpwstr>
      </vt:variant>
      <vt:variant>
        <vt:i4>1114163</vt:i4>
      </vt:variant>
      <vt:variant>
        <vt:i4>98</vt:i4>
      </vt:variant>
      <vt:variant>
        <vt:i4>0</vt:i4>
      </vt:variant>
      <vt:variant>
        <vt:i4>5</vt:i4>
      </vt:variant>
      <vt:variant>
        <vt:lpwstr/>
      </vt:variant>
      <vt:variant>
        <vt:lpwstr>_Toc336264032</vt:lpwstr>
      </vt:variant>
      <vt:variant>
        <vt:i4>1114163</vt:i4>
      </vt:variant>
      <vt:variant>
        <vt:i4>92</vt:i4>
      </vt:variant>
      <vt:variant>
        <vt:i4>0</vt:i4>
      </vt:variant>
      <vt:variant>
        <vt:i4>5</vt:i4>
      </vt:variant>
      <vt:variant>
        <vt:lpwstr/>
      </vt:variant>
      <vt:variant>
        <vt:lpwstr>_Toc336264031</vt:lpwstr>
      </vt:variant>
      <vt:variant>
        <vt:i4>1114163</vt:i4>
      </vt:variant>
      <vt:variant>
        <vt:i4>86</vt:i4>
      </vt:variant>
      <vt:variant>
        <vt:i4>0</vt:i4>
      </vt:variant>
      <vt:variant>
        <vt:i4>5</vt:i4>
      </vt:variant>
      <vt:variant>
        <vt:lpwstr/>
      </vt:variant>
      <vt:variant>
        <vt:lpwstr>_Toc336264030</vt:lpwstr>
      </vt:variant>
      <vt:variant>
        <vt:i4>1048627</vt:i4>
      </vt:variant>
      <vt:variant>
        <vt:i4>80</vt:i4>
      </vt:variant>
      <vt:variant>
        <vt:i4>0</vt:i4>
      </vt:variant>
      <vt:variant>
        <vt:i4>5</vt:i4>
      </vt:variant>
      <vt:variant>
        <vt:lpwstr/>
      </vt:variant>
      <vt:variant>
        <vt:lpwstr>_Toc336264029</vt:lpwstr>
      </vt:variant>
      <vt:variant>
        <vt:i4>1048627</vt:i4>
      </vt:variant>
      <vt:variant>
        <vt:i4>74</vt:i4>
      </vt:variant>
      <vt:variant>
        <vt:i4>0</vt:i4>
      </vt:variant>
      <vt:variant>
        <vt:i4>5</vt:i4>
      </vt:variant>
      <vt:variant>
        <vt:lpwstr/>
      </vt:variant>
      <vt:variant>
        <vt:lpwstr>_Toc336264028</vt:lpwstr>
      </vt:variant>
      <vt:variant>
        <vt:i4>1048627</vt:i4>
      </vt:variant>
      <vt:variant>
        <vt:i4>68</vt:i4>
      </vt:variant>
      <vt:variant>
        <vt:i4>0</vt:i4>
      </vt:variant>
      <vt:variant>
        <vt:i4>5</vt:i4>
      </vt:variant>
      <vt:variant>
        <vt:lpwstr/>
      </vt:variant>
      <vt:variant>
        <vt:lpwstr>_Toc336264027</vt:lpwstr>
      </vt:variant>
      <vt:variant>
        <vt:i4>1048627</vt:i4>
      </vt:variant>
      <vt:variant>
        <vt:i4>62</vt:i4>
      </vt:variant>
      <vt:variant>
        <vt:i4>0</vt:i4>
      </vt:variant>
      <vt:variant>
        <vt:i4>5</vt:i4>
      </vt:variant>
      <vt:variant>
        <vt:lpwstr/>
      </vt:variant>
      <vt:variant>
        <vt:lpwstr>_Toc336264026</vt:lpwstr>
      </vt:variant>
      <vt:variant>
        <vt:i4>1048627</vt:i4>
      </vt:variant>
      <vt:variant>
        <vt:i4>56</vt:i4>
      </vt:variant>
      <vt:variant>
        <vt:i4>0</vt:i4>
      </vt:variant>
      <vt:variant>
        <vt:i4>5</vt:i4>
      </vt:variant>
      <vt:variant>
        <vt:lpwstr/>
      </vt:variant>
      <vt:variant>
        <vt:lpwstr>_Toc336264025</vt:lpwstr>
      </vt:variant>
      <vt:variant>
        <vt:i4>1048627</vt:i4>
      </vt:variant>
      <vt:variant>
        <vt:i4>50</vt:i4>
      </vt:variant>
      <vt:variant>
        <vt:i4>0</vt:i4>
      </vt:variant>
      <vt:variant>
        <vt:i4>5</vt:i4>
      </vt:variant>
      <vt:variant>
        <vt:lpwstr/>
      </vt:variant>
      <vt:variant>
        <vt:lpwstr>_Toc336264024</vt:lpwstr>
      </vt:variant>
      <vt:variant>
        <vt:i4>1048627</vt:i4>
      </vt:variant>
      <vt:variant>
        <vt:i4>44</vt:i4>
      </vt:variant>
      <vt:variant>
        <vt:i4>0</vt:i4>
      </vt:variant>
      <vt:variant>
        <vt:i4>5</vt:i4>
      </vt:variant>
      <vt:variant>
        <vt:lpwstr/>
      </vt:variant>
      <vt:variant>
        <vt:lpwstr>_Toc336264023</vt:lpwstr>
      </vt:variant>
      <vt:variant>
        <vt:i4>1048627</vt:i4>
      </vt:variant>
      <vt:variant>
        <vt:i4>38</vt:i4>
      </vt:variant>
      <vt:variant>
        <vt:i4>0</vt:i4>
      </vt:variant>
      <vt:variant>
        <vt:i4>5</vt:i4>
      </vt:variant>
      <vt:variant>
        <vt:lpwstr/>
      </vt:variant>
      <vt:variant>
        <vt:lpwstr>_Toc336264022</vt:lpwstr>
      </vt:variant>
      <vt:variant>
        <vt:i4>1048627</vt:i4>
      </vt:variant>
      <vt:variant>
        <vt:i4>32</vt:i4>
      </vt:variant>
      <vt:variant>
        <vt:i4>0</vt:i4>
      </vt:variant>
      <vt:variant>
        <vt:i4>5</vt:i4>
      </vt:variant>
      <vt:variant>
        <vt:lpwstr/>
      </vt:variant>
      <vt:variant>
        <vt:lpwstr>_Toc336264021</vt:lpwstr>
      </vt:variant>
      <vt:variant>
        <vt:i4>1048627</vt:i4>
      </vt:variant>
      <vt:variant>
        <vt:i4>26</vt:i4>
      </vt:variant>
      <vt:variant>
        <vt:i4>0</vt:i4>
      </vt:variant>
      <vt:variant>
        <vt:i4>5</vt:i4>
      </vt:variant>
      <vt:variant>
        <vt:lpwstr/>
      </vt:variant>
      <vt:variant>
        <vt:lpwstr>_Toc336264020</vt:lpwstr>
      </vt:variant>
      <vt:variant>
        <vt:i4>1245235</vt:i4>
      </vt:variant>
      <vt:variant>
        <vt:i4>20</vt:i4>
      </vt:variant>
      <vt:variant>
        <vt:i4>0</vt:i4>
      </vt:variant>
      <vt:variant>
        <vt:i4>5</vt:i4>
      </vt:variant>
      <vt:variant>
        <vt:lpwstr/>
      </vt:variant>
      <vt:variant>
        <vt:lpwstr>_Toc336264019</vt:lpwstr>
      </vt:variant>
      <vt:variant>
        <vt:i4>1245235</vt:i4>
      </vt:variant>
      <vt:variant>
        <vt:i4>14</vt:i4>
      </vt:variant>
      <vt:variant>
        <vt:i4>0</vt:i4>
      </vt:variant>
      <vt:variant>
        <vt:i4>5</vt:i4>
      </vt:variant>
      <vt:variant>
        <vt:lpwstr/>
      </vt:variant>
      <vt:variant>
        <vt:lpwstr>_Toc336264018</vt:lpwstr>
      </vt:variant>
      <vt:variant>
        <vt:i4>1245235</vt:i4>
      </vt:variant>
      <vt:variant>
        <vt:i4>8</vt:i4>
      </vt:variant>
      <vt:variant>
        <vt:i4>0</vt:i4>
      </vt:variant>
      <vt:variant>
        <vt:i4>5</vt:i4>
      </vt:variant>
      <vt:variant>
        <vt:lpwstr/>
      </vt:variant>
      <vt:variant>
        <vt:lpwstr>_Toc336264017</vt:lpwstr>
      </vt:variant>
      <vt:variant>
        <vt:i4>1245235</vt:i4>
      </vt:variant>
      <vt:variant>
        <vt:i4>2</vt:i4>
      </vt:variant>
      <vt:variant>
        <vt:i4>0</vt:i4>
      </vt:variant>
      <vt:variant>
        <vt:i4>5</vt:i4>
      </vt:variant>
      <vt:variant>
        <vt:lpwstr/>
      </vt:variant>
      <vt:variant>
        <vt:lpwstr>_Toc336264016</vt:lpwstr>
      </vt:variant>
      <vt:variant>
        <vt:i4>2752547</vt:i4>
      </vt:variant>
      <vt:variant>
        <vt:i4>3</vt:i4>
      </vt:variant>
      <vt:variant>
        <vt:i4>0</vt:i4>
      </vt:variant>
      <vt:variant>
        <vt:i4>5</vt:i4>
      </vt:variant>
      <vt:variant>
        <vt:lpwstr>http://www.construire-adaptable.be/</vt:lpwstr>
      </vt:variant>
      <vt:variant>
        <vt:lpwstr/>
      </vt:variant>
      <vt:variant>
        <vt:i4>327745</vt:i4>
      </vt:variant>
      <vt:variant>
        <vt:i4>0</vt:i4>
      </vt:variant>
      <vt:variant>
        <vt:i4>0</vt:i4>
      </vt:variant>
      <vt:variant>
        <vt:i4>5</vt:i4>
      </vt:variant>
      <vt:variant>
        <vt:lpwstr>http://www.ifapme.be/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 : Construire et rénover avec l’adaptabilité </dc:title>
  <dc:subject/>
  <dc:creator>mava</dc:creator>
  <cp:keywords/>
  <dc:description/>
  <cp:lastModifiedBy>User</cp:lastModifiedBy>
  <cp:revision>47</cp:revision>
  <cp:lastPrinted>2012-09-12T14:41:00Z</cp:lastPrinted>
  <dcterms:created xsi:type="dcterms:W3CDTF">2012-11-23T09:54:00Z</dcterms:created>
  <dcterms:modified xsi:type="dcterms:W3CDTF">2012-11-27T10:54:00Z</dcterms:modified>
</cp:coreProperties>
</file>